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60E" w:rsidRDefault="00843CF3">
      <w:pPr>
        <w:spacing w:before="202" w:line="1421" w:lineRule="exact"/>
        <w:ind w:left="806"/>
        <w:rPr>
          <w:b/>
          <w:sz w:val="124"/>
        </w:rPr>
      </w:pPr>
      <w:r>
        <w:rPr>
          <w:noProof/>
          <w:lang w:val="en-GB" w:eastAsia="en-GB"/>
        </w:rPr>
        <mc:AlternateContent>
          <mc:Choice Requires="wpg">
            <w:drawing>
              <wp:anchor distT="0" distB="0" distL="114300" distR="114300" simplePos="0" relativeHeight="503301728" behindDoc="1" locked="0" layoutInCell="1" allowOverlap="1">
                <wp:simplePos x="0" y="0"/>
                <wp:positionH relativeFrom="page">
                  <wp:posOffset>0</wp:posOffset>
                </wp:positionH>
                <wp:positionV relativeFrom="paragraph">
                  <wp:posOffset>2540</wp:posOffset>
                </wp:positionV>
                <wp:extent cx="7560310" cy="4812030"/>
                <wp:effectExtent l="9525" t="2540" r="2540" b="5080"/>
                <wp:wrapNone/>
                <wp:docPr id="2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812030"/>
                          <a:chOff x="0" y="4"/>
                          <a:chExt cx="11906" cy="7578"/>
                        </a:xfrm>
                      </wpg:grpSpPr>
                      <pic:pic xmlns:pic="http://schemas.openxmlformats.org/drawingml/2006/picture">
                        <pic:nvPicPr>
                          <pic:cNvPr id="218" name="Picture 2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873"/>
                            <a:ext cx="11906"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215"/>
                        <wps:cNvSpPr>
                          <a:spLocks/>
                        </wps:cNvSpPr>
                        <wps:spPr bwMode="auto">
                          <a:xfrm>
                            <a:off x="0" y="4"/>
                            <a:ext cx="11193" cy="3100"/>
                          </a:xfrm>
                          <a:custGeom>
                            <a:avLst/>
                            <a:gdLst>
                              <a:gd name="T0" fmla="*/ 10388 w 11193"/>
                              <a:gd name="T1" fmla="+- 0 4 4"/>
                              <a:gd name="T2" fmla="*/ 4 h 3100"/>
                              <a:gd name="T3" fmla="*/ 0 w 11193"/>
                              <a:gd name="T4" fmla="+- 0 4 4"/>
                              <a:gd name="T5" fmla="*/ 4 h 3100"/>
                              <a:gd name="T6" fmla="*/ 0 w 11193"/>
                              <a:gd name="T7" fmla="+- 0 3103 4"/>
                              <a:gd name="T8" fmla="*/ 3103 h 3100"/>
                              <a:gd name="T9" fmla="*/ 10388 w 11193"/>
                              <a:gd name="T10" fmla="+- 0 3103 4"/>
                              <a:gd name="T11" fmla="*/ 3103 h 3100"/>
                              <a:gd name="T12" fmla="*/ 11192 w 11193"/>
                              <a:gd name="T13" fmla="+- 0 1553 4"/>
                              <a:gd name="T14" fmla="*/ 1553 h 3100"/>
                              <a:gd name="T15" fmla="*/ 10388 w 11193"/>
                              <a:gd name="T16" fmla="+- 0 4 4"/>
                              <a:gd name="T17" fmla="*/ 4 h 3100"/>
                            </a:gdLst>
                            <a:ahLst/>
                            <a:cxnLst>
                              <a:cxn ang="0">
                                <a:pos x="T0" y="T2"/>
                              </a:cxn>
                              <a:cxn ang="0">
                                <a:pos x="T3" y="T5"/>
                              </a:cxn>
                              <a:cxn ang="0">
                                <a:pos x="T6" y="T8"/>
                              </a:cxn>
                              <a:cxn ang="0">
                                <a:pos x="T9" y="T11"/>
                              </a:cxn>
                              <a:cxn ang="0">
                                <a:pos x="T12" y="T14"/>
                              </a:cxn>
                              <a:cxn ang="0">
                                <a:pos x="T15" y="T17"/>
                              </a:cxn>
                            </a:cxnLst>
                            <a:rect l="0" t="0" r="r" b="b"/>
                            <a:pathLst>
                              <a:path w="11193" h="3100">
                                <a:moveTo>
                                  <a:pt x="10388" y="0"/>
                                </a:moveTo>
                                <a:lnTo>
                                  <a:pt x="0" y="0"/>
                                </a:lnTo>
                                <a:lnTo>
                                  <a:pt x="0" y="3099"/>
                                </a:lnTo>
                                <a:lnTo>
                                  <a:pt x="10388" y="3099"/>
                                </a:lnTo>
                                <a:lnTo>
                                  <a:pt x="11192" y="1549"/>
                                </a:lnTo>
                                <a:lnTo>
                                  <a:pt x="10388" y="0"/>
                                </a:lnTo>
                                <a:close/>
                              </a:path>
                            </a:pathLst>
                          </a:custGeom>
                          <a:solidFill>
                            <a:srgbClr val="1C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0;margin-top:.2pt;width:595.3pt;height:378.9pt;z-index:-14752;mso-position-horizontal-relative:page" coordorigin=",4" coordsize="11906,7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top:1873;width:11906;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tqO6AAAA3AAAAA8AAABkcnMvZG93bnJldi54bWxET0sKwjAQ3QveIYzgTtNmIVJNiwqCWz8H&#10;GJqxrTaT0kRbb28WgsvH+2+L0bbiTb1vHGtIlwkI4tKZhisNt+txsQbhA7LB1jFp+JCHIp9OtpgZ&#10;N/CZ3pdQiRjCPkMNdQhdJqUva7Lol64jjtzd9RZDhH0lTY9DDLetVEmykhYbjg01dnSoqXxeXlbD&#10;YW9S9RwHtX/g6sPmsTYqlFrPZ+NuAyLQGP7in/tkNKg0ro1n4hGQ+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7y2o7oAAADcAAAADwAAAAAAAAAAAAAAAACfAgAAZHJzL2Rv&#10;d25yZXYueG1sUEsFBgAAAAAEAAQA9wAAAIYDAAAAAA==&#10;">
                  <v:imagedata r:id="rId8" o:title=""/>
                </v:shape>
                <v:shape id="Freeform 215" o:spid="_x0000_s1028" style="position:absolute;top:4;width:11193;height:3100;visibility:visible;mso-wrap-style:square;v-text-anchor:top" coordsize="1119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qcYA&#10;AADcAAAADwAAAGRycy9kb3ducmV2LnhtbESPT2vCQBTE7wW/w/KEXkrdKK3UNKuIYPHaWKPH1+zL&#10;H8y+Ddmtif30rlDocZiZ3zDJajCNuFDnassKppMIBHFudc2lgq/99vkNhPPIGhvLpOBKDlbL0UOC&#10;sbY9f9Il9aUIEHYxKqi8b2MpXV6RQTexLXHwCtsZ9EF2pdQd9gFuGjmLork0WHNYqLClTUX5Of0x&#10;CtyueDl9ZOnhWvdPZjh+7xev2a9Sj+Nh/Q7C0+D/w3/tnVYwmy7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qcYAAADcAAAADwAAAAAAAAAAAAAAAACYAgAAZHJz&#10;L2Rvd25yZXYueG1sUEsFBgAAAAAEAAQA9QAAAIsDAAAAAA==&#10;" path="m10388,l,,,3099r10388,l11192,1549,10388,xe" fillcolor="#1c923f" stroked="f">
                  <v:path arrowok="t" o:connecttype="custom" o:connectlocs="10388,4;0,4;0,3103;10388,3103;11192,1553;10388,4" o:connectangles="0,0,0,0,0,0"/>
                </v:shape>
                <w10:wrap anchorx="page"/>
              </v:group>
            </w:pict>
          </mc:Fallback>
        </mc:AlternateContent>
      </w:r>
      <w:r w:rsidR="00D915F9">
        <w:rPr>
          <w:b/>
          <w:color w:val="FFFFFF"/>
          <w:w w:val="75"/>
          <w:sz w:val="124"/>
        </w:rPr>
        <w:t>GUIDANCE</w:t>
      </w:r>
      <w:r w:rsidR="00D915F9">
        <w:rPr>
          <w:b/>
          <w:color w:val="FFFFFF"/>
          <w:spacing w:val="163"/>
          <w:w w:val="75"/>
          <w:sz w:val="124"/>
        </w:rPr>
        <w:t xml:space="preserve"> </w:t>
      </w:r>
      <w:r w:rsidR="00D915F9">
        <w:rPr>
          <w:b/>
          <w:color w:val="FFFFFF"/>
          <w:w w:val="75"/>
          <w:sz w:val="124"/>
        </w:rPr>
        <w:t>NOTES</w:t>
      </w:r>
    </w:p>
    <w:p w:rsidR="0052360E" w:rsidRDefault="00D915F9">
      <w:pPr>
        <w:spacing w:line="563" w:lineRule="exact"/>
        <w:ind w:left="806"/>
        <w:rPr>
          <w:b/>
          <w:sz w:val="54"/>
        </w:rPr>
      </w:pPr>
      <w:r>
        <w:rPr>
          <w:b/>
          <w:color w:val="FFFFFF"/>
          <w:w w:val="80"/>
          <w:sz w:val="54"/>
        </w:rPr>
        <w:t>&amp;</w:t>
      </w:r>
      <w:r>
        <w:rPr>
          <w:b/>
          <w:color w:val="FFFFFF"/>
          <w:spacing w:val="-63"/>
          <w:w w:val="80"/>
          <w:sz w:val="54"/>
        </w:rPr>
        <w:t xml:space="preserve"> </w:t>
      </w:r>
      <w:r>
        <w:rPr>
          <w:b/>
          <w:color w:val="FFFFFF"/>
          <w:w w:val="80"/>
          <w:sz w:val="54"/>
        </w:rPr>
        <w:t>RESPONSE</w:t>
      </w:r>
      <w:r>
        <w:rPr>
          <w:b/>
          <w:color w:val="FFFFFF"/>
          <w:spacing w:val="-63"/>
          <w:w w:val="80"/>
          <w:sz w:val="54"/>
        </w:rPr>
        <w:t xml:space="preserve"> </w:t>
      </w:r>
      <w:r>
        <w:rPr>
          <w:b/>
          <w:color w:val="FFFFFF"/>
          <w:w w:val="80"/>
          <w:sz w:val="54"/>
        </w:rPr>
        <w:t>FORM</w:t>
      </w:r>
    </w:p>
    <w:p w:rsidR="0052360E" w:rsidRDefault="00D915F9">
      <w:pPr>
        <w:spacing w:line="452" w:lineRule="exact"/>
        <w:ind w:left="806"/>
        <w:rPr>
          <w:b/>
          <w:sz w:val="44"/>
        </w:rPr>
      </w:pPr>
      <w:r>
        <w:rPr>
          <w:b/>
          <w:color w:val="D5E4E8"/>
          <w:w w:val="85"/>
          <w:sz w:val="44"/>
        </w:rPr>
        <w:t>to accompany the Publication Draft Local Plan (2017)</w:t>
      </w: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rPr>
          <w:b/>
          <w:sz w:val="20"/>
        </w:rPr>
      </w:pPr>
    </w:p>
    <w:p w:rsidR="0052360E" w:rsidRDefault="0052360E">
      <w:pPr>
        <w:pStyle w:val="BodyText"/>
        <w:spacing w:before="4"/>
        <w:rPr>
          <w:b/>
          <w:sz w:val="29"/>
        </w:rPr>
      </w:pPr>
    </w:p>
    <w:p w:rsidR="0052360E" w:rsidRDefault="00D915F9">
      <w:pPr>
        <w:spacing w:before="107"/>
        <w:ind w:left="763"/>
        <w:rPr>
          <w:b/>
          <w:sz w:val="32"/>
        </w:rPr>
      </w:pPr>
      <w:r>
        <w:rPr>
          <w:b/>
          <w:color w:val="1C0E00"/>
          <w:w w:val="85"/>
          <w:sz w:val="32"/>
        </w:rPr>
        <w:t>Please read these guidance notes before completing the response form</w:t>
      </w:r>
    </w:p>
    <w:p w:rsidR="0052360E" w:rsidRDefault="0052360E">
      <w:pPr>
        <w:pStyle w:val="BodyText"/>
        <w:spacing w:before="4"/>
        <w:rPr>
          <w:b/>
          <w:sz w:val="13"/>
        </w:rPr>
      </w:pPr>
    </w:p>
    <w:p w:rsidR="0052360E" w:rsidRDefault="0052360E">
      <w:pPr>
        <w:rPr>
          <w:sz w:val="13"/>
        </w:rPr>
        <w:sectPr w:rsidR="0052360E">
          <w:type w:val="continuous"/>
          <w:pgSz w:w="11910" w:h="16840"/>
          <w:pgMar w:top="800" w:right="0" w:bottom="280" w:left="0" w:header="720" w:footer="720" w:gutter="0"/>
          <w:cols w:space="720"/>
        </w:sectPr>
      </w:pPr>
    </w:p>
    <w:p w:rsidR="0052360E" w:rsidRDefault="00D915F9">
      <w:pPr>
        <w:spacing w:before="68"/>
        <w:ind w:left="807"/>
        <w:rPr>
          <w:b/>
          <w:sz w:val="40"/>
        </w:rPr>
      </w:pPr>
      <w:r>
        <w:rPr>
          <w:b/>
          <w:color w:val="73A6B3"/>
          <w:sz w:val="40"/>
        </w:rPr>
        <w:lastRenderedPageBreak/>
        <w:t>Introduction</w:t>
      </w:r>
    </w:p>
    <w:p w:rsidR="0052360E" w:rsidRDefault="00D915F9">
      <w:pPr>
        <w:pStyle w:val="BodyText"/>
        <w:spacing w:before="142" w:line="249" w:lineRule="auto"/>
        <w:ind w:left="807" w:right="60"/>
      </w:pPr>
      <w:r>
        <w:rPr>
          <w:color w:val="1C0E00"/>
        </w:rPr>
        <w:t>Braintree District Council, Tendring District Council and Colchester Borough Council, have each published their own Publication Draft Local Plan for consultation. Section 1 is common to each plan. This response form can be used to respond to any part of th</w:t>
      </w:r>
      <w:r>
        <w:rPr>
          <w:color w:val="1C0E00"/>
        </w:rPr>
        <w:t>e 3 Plans. It is important to specify which.</w:t>
      </w:r>
    </w:p>
    <w:p w:rsidR="0052360E" w:rsidRDefault="00D915F9">
      <w:pPr>
        <w:pStyle w:val="BodyText"/>
        <w:spacing w:before="170" w:line="249" w:lineRule="auto"/>
        <w:ind w:left="807" w:right="227"/>
      </w:pPr>
      <w:r>
        <w:rPr>
          <w:color w:val="1C0E00"/>
        </w:rPr>
        <w:t>The 3 Plans have been published in order for representations to be made prior to submission of the documents to the Planning Inspectorate for examination. All representations will be examined by a Planning Inspe</w:t>
      </w:r>
      <w:r>
        <w:rPr>
          <w:color w:val="1C0E00"/>
        </w:rPr>
        <w:t>ctor. The purpose</w:t>
      </w:r>
    </w:p>
    <w:p w:rsidR="0052360E" w:rsidRDefault="00D915F9">
      <w:pPr>
        <w:pStyle w:val="BodyText"/>
        <w:spacing w:line="249" w:lineRule="auto"/>
        <w:ind w:left="807"/>
      </w:pPr>
      <w:r>
        <w:rPr>
          <w:color w:val="1C0E00"/>
        </w:rPr>
        <w:t>of the examination is to consider whether the Plan</w:t>
      </w:r>
      <w:r>
        <w:rPr>
          <w:color w:val="1C0E00"/>
          <w:w w:val="98"/>
        </w:rPr>
        <w:t xml:space="preserve"> </w:t>
      </w:r>
      <w:r>
        <w:rPr>
          <w:color w:val="1C0E00"/>
        </w:rPr>
        <w:t>complies with the legal requirements, the duty to co-operate and is sound.</w:t>
      </w:r>
    </w:p>
    <w:p w:rsidR="0052360E" w:rsidRDefault="00D915F9">
      <w:pPr>
        <w:pStyle w:val="Heading4"/>
        <w:spacing w:before="170"/>
        <w:ind w:left="807"/>
      </w:pPr>
      <w:r>
        <w:rPr>
          <w:color w:val="1C0E00"/>
        </w:rPr>
        <w:t>Each Local Plan has two parts:</w:t>
      </w:r>
    </w:p>
    <w:p w:rsidR="0052360E" w:rsidRDefault="00D915F9">
      <w:pPr>
        <w:spacing w:before="180" w:line="249" w:lineRule="auto"/>
        <w:ind w:left="807" w:right="241"/>
      </w:pPr>
      <w:r>
        <w:rPr>
          <w:b/>
          <w:color w:val="1C0E00"/>
        </w:rPr>
        <w:t xml:space="preserve">Publication Draft Local Plan Section 1 </w:t>
      </w:r>
      <w:r>
        <w:rPr>
          <w:color w:val="1C0E00"/>
        </w:rPr>
        <w:t>- A set of strategic policies constructed in partnership between the three authorities and Essex</w:t>
      </w:r>
    </w:p>
    <w:p w:rsidR="0052360E" w:rsidRDefault="00D915F9">
      <w:pPr>
        <w:pStyle w:val="BodyText"/>
        <w:spacing w:before="104" w:line="249" w:lineRule="auto"/>
        <w:ind w:left="385" w:right="922"/>
      </w:pPr>
      <w:r>
        <w:br w:type="column"/>
      </w:r>
      <w:r>
        <w:rPr>
          <w:color w:val="1C0E00"/>
        </w:rPr>
        <w:lastRenderedPageBreak/>
        <w:t>County Council. This means that the Section 1 policies are intended to apply across all three Local Authorities. These policies include those relating to Gard</w:t>
      </w:r>
      <w:r>
        <w:rPr>
          <w:color w:val="1C0E00"/>
        </w:rPr>
        <w:t xml:space="preserve">en Communities, housing </w:t>
      </w:r>
      <w:r>
        <w:rPr>
          <w:color w:val="1C0E00"/>
          <w:spacing w:val="-4"/>
        </w:rPr>
        <w:t xml:space="preserve">supply, </w:t>
      </w:r>
      <w:r>
        <w:rPr>
          <w:color w:val="1C0E00"/>
        </w:rPr>
        <w:t>employment, shopping and the</w:t>
      </w:r>
      <w:r>
        <w:rPr>
          <w:color w:val="1C0E00"/>
          <w:spacing w:val="60"/>
        </w:rPr>
        <w:t xml:space="preserve"> </w:t>
      </w:r>
      <w:r>
        <w:rPr>
          <w:color w:val="1C0E00"/>
        </w:rPr>
        <w:t>environment.</w:t>
      </w:r>
    </w:p>
    <w:p w:rsidR="0052360E" w:rsidRDefault="00D915F9">
      <w:pPr>
        <w:pStyle w:val="BodyText"/>
        <w:spacing w:before="1" w:line="249" w:lineRule="auto"/>
        <w:ind w:left="385" w:right="922"/>
      </w:pPr>
      <w:r>
        <w:rPr>
          <w:color w:val="1C0E00"/>
        </w:rPr>
        <w:t>You can send your response to any one of the authorities as all responses to Section 1 will be collated. Only 1 response to the 3 authorities is required.</w:t>
      </w:r>
    </w:p>
    <w:p w:rsidR="0052360E" w:rsidRDefault="00D915F9">
      <w:pPr>
        <w:pStyle w:val="BodyText"/>
        <w:spacing w:before="171" w:line="249" w:lineRule="auto"/>
        <w:ind w:left="385" w:right="922"/>
      </w:pPr>
      <w:r>
        <w:rPr>
          <w:b/>
          <w:color w:val="1C0E00"/>
        </w:rPr>
        <w:t>Publication Draft Local Pla</w:t>
      </w:r>
      <w:r>
        <w:rPr>
          <w:b/>
          <w:color w:val="1C0E00"/>
        </w:rPr>
        <w:t xml:space="preserve">n Section 2 </w:t>
      </w:r>
      <w:r>
        <w:rPr>
          <w:color w:val="1C0E00"/>
        </w:rPr>
        <w:t xml:space="preserve">- relates to the specific district, contains more detailed policies and is used to determine planning applications. If you wish to comment on the </w:t>
      </w:r>
      <w:r w:rsidR="0043765D">
        <w:rPr>
          <w:color w:val="1C0E00"/>
        </w:rPr>
        <w:t>Tendring</w:t>
      </w:r>
      <w:r>
        <w:rPr>
          <w:color w:val="1C0E00"/>
        </w:rPr>
        <w:t xml:space="preserve"> Publication Draft Local Plan Section</w:t>
      </w:r>
    </w:p>
    <w:p w:rsidR="0052360E" w:rsidRDefault="00D915F9">
      <w:pPr>
        <w:pStyle w:val="BodyText"/>
        <w:spacing w:before="1" w:line="249" w:lineRule="auto"/>
        <w:ind w:left="385" w:right="922"/>
      </w:pPr>
      <w:r>
        <w:rPr>
          <w:color w:val="1C0E00"/>
        </w:rPr>
        <w:t xml:space="preserve">2 you should send your comments to </w:t>
      </w:r>
      <w:r w:rsidR="0043765D">
        <w:rPr>
          <w:color w:val="1C0E00"/>
        </w:rPr>
        <w:t>Tendring</w:t>
      </w:r>
      <w:r>
        <w:rPr>
          <w:color w:val="1C0E00"/>
        </w:rPr>
        <w:t xml:space="preserve"> Distri</w:t>
      </w:r>
      <w:r>
        <w:rPr>
          <w:color w:val="1C0E00"/>
        </w:rPr>
        <w:t>ct Council.</w:t>
      </w:r>
    </w:p>
    <w:p w:rsidR="0052360E" w:rsidRDefault="00D915F9">
      <w:pPr>
        <w:pStyle w:val="BodyText"/>
        <w:spacing w:before="171" w:line="249" w:lineRule="auto"/>
        <w:ind w:left="385" w:right="1025"/>
      </w:pPr>
      <w:r>
        <w:rPr>
          <w:color w:val="1C0E00"/>
        </w:rPr>
        <w:t xml:space="preserve">If you would like assistance in completing your representation or have any other questions about the Publication Draft Local Plan please contact the Planning Policy Team by email </w:t>
      </w:r>
      <w:hyperlink r:id="rId9" w:history="1">
        <w:r w:rsidR="0043765D" w:rsidRPr="00C65270">
          <w:rPr>
            <w:rStyle w:val="Hyperlink"/>
          </w:rPr>
          <w:t>planning.policy@tendringdc.gov.uk</w:t>
        </w:r>
      </w:hyperlink>
      <w:r>
        <w:rPr>
          <w:color w:val="1C0E00"/>
        </w:rPr>
        <w:t xml:space="preserve"> or by phone on </w:t>
      </w:r>
      <w:r w:rsidR="0043765D">
        <w:rPr>
          <w:color w:val="1C0E00"/>
        </w:rPr>
        <w:t>01255686177</w:t>
      </w:r>
      <w:r>
        <w:rPr>
          <w:color w:val="1C0E00"/>
        </w:rPr>
        <w:t xml:space="preserve"> and ask for Planning Policy.</w:t>
      </w:r>
    </w:p>
    <w:p w:rsidR="0052360E" w:rsidRDefault="0052360E">
      <w:pPr>
        <w:spacing w:line="249" w:lineRule="auto"/>
        <w:sectPr w:rsidR="0052360E">
          <w:type w:val="continuous"/>
          <w:pgSz w:w="11910" w:h="16840"/>
          <w:pgMar w:top="800" w:right="0" w:bottom="280" w:left="0" w:header="720" w:footer="720" w:gutter="0"/>
          <w:cols w:num="2" w:space="720" w:equalWidth="0">
            <w:col w:w="5726" w:space="40"/>
            <w:col w:w="6144"/>
          </w:cols>
        </w:sectPr>
      </w:pPr>
    </w:p>
    <w:p w:rsidR="0052360E" w:rsidRDefault="0052360E">
      <w:pPr>
        <w:pStyle w:val="BodyText"/>
        <w:rPr>
          <w:sz w:val="20"/>
        </w:rPr>
      </w:pPr>
    </w:p>
    <w:p w:rsidR="0052360E" w:rsidRDefault="0052360E">
      <w:pPr>
        <w:pStyle w:val="BodyText"/>
        <w:rPr>
          <w:sz w:val="20"/>
        </w:rPr>
      </w:pPr>
    </w:p>
    <w:p w:rsidR="0052360E" w:rsidRDefault="0052360E">
      <w:pPr>
        <w:pStyle w:val="BodyText"/>
        <w:spacing w:before="1" w:after="1"/>
        <w:rPr>
          <w:sz w:val="10"/>
        </w:rPr>
      </w:pPr>
    </w:p>
    <w:p w:rsidR="0052360E" w:rsidRDefault="00D915F9">
      <w:pPr>
        <w:tabs>
          <w:tab w:val="left" w:pos="4914"/>
          <w:tab w:val="left" w:pos="8355"/>
        </w:tabs>
        <w:ind w:left="929"/>
        <w:rPr>
          <w:sz w:val="20"/>
        </w:rPr>
      </w:pPr>
      <w:r>
        <w:rPr>
          <w:noProof/>
          <w:sz w:val="20"/>
          <w:lang w:val="en-GB" w:eastAsia="en-GB"/>
        </w:rPr>
        <w:drawing>
          <wp:inline distT="0" distB="0" distL="0" distR="0">
            <wp:extent cx="1909424" cy="63007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909424" cy="630078"/>
                    </a:xfrm>
                    <a:prstGeom prst="rect">
                      <a:avLst/>
                    </a:prstGeom>
                  </pic:spPr>
                </pic:pic>
              </a:graphicData>
            </a:graphic>
          </wp:inline>
        </w:drawing>
      </w:r>
      <w:r>
        <w:rPr>
          <w:sz w:val="20"/>
        </w:rPr>
        <w:tab/>
      </w:r>
      <w:r>
        <w:rPr>
          <w:noProof/>
          <w:position w:val="6"/>
          <w:sz w:val="20"/>
          <w:lang w:val="en-GB" w:eastAsia="en-GB"/>
        </w:rPr>
        <w:drawing>
          <wp:inline distT="0" distB="0" distL="0" distR="0">
            <wp:extent cx="1344149" cy="822959"/>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344149" cy="822959"/>
                    </a:xfrm>
                    <a:prstGeom prst="rect">
                      <a:avLst/>
                    </a:prstGeom>
                  </pic:spPr>
                </pic:pic>
              </a:graphicData>
            </a:graphic>
          </wp:inline>
        </w:drawing>
      </w:r>
      <w:r>
        <w:rPr>
          <w:position w:val="6"/>
          <w:sz w:val="20"/>
        </w:rPr>
        <w:tab/>
      </w:r>
      <w:r w:rsidR="00843CF3">
        <w:rPr>
          <w:noProof/>
          <w:position w:val="13"/>
          <w:sz w:val="20"/>
          <w:lang w:val="en-GB" w:eastAsia="en-GB"/>
        </w:rPr>
        <mc:AlternateContent>
          <mc:Choice Requires="wpg">
            <w:drawing>
              <wp:inline distT="0" distB="0" distL="0" distR="0">
                <wp:extent cx="1143000" cy="780415"/>
                <wp:effectExtent l="0" t="0" r="0" b="635"/>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80415"/>
                          <a:chOff x="0" y="0"/>
                          <a:chExt cx="1800" cy="1229"/>
                        </a:xfrm>
                      </wpg:grpSpPr>
                      <pic:pic xmlns:pic="http://schemas.openxmlformats.org/drawingml/2006/picture">
                        <pic:nvPicPr>
                          <pic:cNvPr id="194"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7" y="275"/>
                            <a:ext cx="44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2" y="0"/>
                            <a:ext cx="5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9" y="570"/>
                            <a:ext cx="20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2" y="480"/>
                            <a:ext cx="83"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97"/>
                            <a:ext cx="23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4" y="399"/>
                            <a:ext cx="9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8" y="705"/>
                            <a:ext cx="20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7" y="645"/>
                            <a:ext cx="69"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7" y="723"/>
                            <a:ext cx="117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6" y="184"/>
                            <a:ext cx="52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28" y="250"/>
                            <a:ext cx="79"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5" y="268"/>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4" y="700"/>
                            <a:ext cx="1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1" y="833"/>
                            <a:ext cx="11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1" y="868"/>
                            <a:ext cx="3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3" y="851"/>
                            <a:ext cx="24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74" y="824"/>
                            <a:ext cx="12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8" y="1073"/>
                            <a:ext cx="7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0" y="1050"/>
                            <a:ext cx="6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6" y="1047"/>
                            <a:ext cx="45"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37" y="1112"/>
                            <a:ext cx="55"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90" o:spid="_x0000_s1026" style="width:90pt;height:61.45pt;mso-position-horizontal-relative:char;mso-position-vertical-relative:line" coordsize="1800,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">
                <v:shape id="Picture 213" o:spid="_x0000_s1027" type="#_x0000_t75" style="position:absolute;left:1357;top:275;width:44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IjDAAAA3AAAAA8AAABkcnMvZG93bnJldi54bWxET91qwjAUvh/sHcIRdjM0nYjMapQxkSmI&#10;uOoDHJpjW2xOShM19umNMNjd+fh+z2wRTC2u1LrKsoKPQQKCOLe64kLB8bDqf4JwHlljbZkU3MnB&#10;Yv76MsNU2xv/0jXzhYgh7FJUUHrfpFK6vCSDbmAb4sidbGvQR9gWUrd4i+GmlsMkGUuDFceGEhv6&#10;Lik/ZxejIHTdz3Z13Ie8ed/QqN4t193loNRbL3xNQXgK/l/8517rOH8ygucz8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9giMMAAADcAAAADwAAAAAAAAAAAAAAAACf&#10;AgAAZHJzL2Rvd25yZXYueG1sUEsFBgAAAAAEAAQA9wAAAI8DAAAAAA==&#10;">
                  <v:imagedata r:id="rId35" o:title=""/>
                </v:shape>
                <v:shape id="Picture 212" o:spid="_x0000_s1028" type="#_x0000_t75" style="position:absolute;left:392;width:515;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SfzBAAAA3AAAAA8AAABkcnMvZG93bnJldi54bWxET02LwjAQvQv7H8Is7EXW1AV1rU1FBGEP&#10;XqxevA3N2BabSUlirf9+Iwje5vE+J1sPphU9Od9YVjCdJCCIS6sbrhScjrvvXxA+IGtsLZOCB3lY&#10;5x+jDFNt73ygvgiViCHsU1RQh9ClUvqyJoN+YjviyF2sMxgidJXUDu8x3LTyJ0nm0mDDsaHGjrY1&#10;ldfiZhTwqdDn6fjhxseyT6rzjvaL9qbU1+ewWYEINIS3+OX+03H+cgbPZ+IFM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6SfzBAAAA3AAAAA8AAAAAAAAAAAAAAAAAnwIA&#10;AGRycy9kb3ducmV2LnhtbFBLBQYAAAAABAAEAPcAAACNAwAAAAA=&#10;">
                  <v:imagedata r:id="rId36" o:title=""/>
                </v:shape>
                <v:shape id="Picture 211" o:spid="_x0000_s1029" type="#_x0000_t75" style="position:absolute;left:389;top:570;width:20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ItjDAAAA3AAAAA8AAABkcnMvZG93bnJldi54bWxET01rwkAQvQv+h2WE3swmbQ01dRUpFEqg&#10;gknxPGSnSTQ7G7KrSf99t1DwNo/3OZvdZDpxo8G1lhUkUQyCuLK65VrBV/m+fAHhPLLGzjIp+CEH&#10;u+18tsFM25GPdCt8LUIIuwwVNN73mZSuasigi2xPHLhvOxj0AQ611AOOIdx08jGOU2mw5dDQYE9v&#10;DVWX4moUfHaxo3RlDslzktfX/Ol8MudSqYfFtH8F4Wnyd/G/+0OH+esU/p4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8i2MMAAADcAAAADwAAAAAAAAAAAAAAAACf&#10;AgAAZHJzL2Rvd25yZXYueG1sUEsFBgAAAAAEAAQA9wAAAI8DAAAAAA==&#10;">
                  <v:imagedata r:id="rId37" o:title=""/>
                </v:shape>
                <v:shape id="Picture 210" o:spid="_x0000_s1030" type="#_x0000_t75" style="position:absolute;left:402;top:480;width:83;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uMvCAAAA3AAAAA8AAABkcnMvZG93bnJldi54bWxET0uLwjAQvi/4H8IIe1k03T24Wo3iLggi&#10;ePB1H5oxLTaT2qS27q83woK3+fieM1t0thQ3qn3hWMHnMAFBnDldsFFwPKwGYxA+IGssHZOCO3lY&#10;zHtvM0y1a3lHt30wIoawT1FBHkKVSumznCz6oauII3d2tcUQYW2krrGN4baUX0kykhYLjg05VvSb&#10;U3bZN1bBzxm3m/X972Rk87Gyo13bXDOj1Hu/W05BBOrCS/zvXus4f/INz2fi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irjLwgAAANwAAAAPAAAAAAAAAAAAAAAAAJ8C&#10;AABkcnMvZG93bnJldi54bWxQSwUGAAAAAAQABAD3AAAAjgMAAAAA&#10;">
                  <v:imagedata r:id="rId38" o:title=""/>
                </v:shape>
                <v:shape id="Picture 209" o:spid="_x0000_s1031" type="#_x0000_t75" style="position:absolute;top:497;width:23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IBnDAAAA3AAAAA8AAABkcnMvZG93bnJldi54bWxEj0FvwjAMhe9I+w+RJ3GDdBymrRCqbWwS&#10;lx2g/ACr8dqqjRM1Wdvx6/FhEjdb7/m9z7tidr0aaYitZwNP6wwUceVty7WBS/m1egEVE7LF3jMZ&#10;+KMIxf5hscPc+olPNJ5TrSSEY44GmpRCrnWsGnIY1z4Qi/bjB4dJ1qHWdsBJwl2vN1n2rB22LA0N&#10;BvpoqOrOv85AaS/vPoR+6sZ4rcZPtnyYv41ZPs5vW1CJ5nQ3/18freC/Cq08IxPo/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gGcMAAADcAAAADwAAAAAAAAAAAAAAAACf&#10;AgAAZHJzL2Rvd25yZXYueG1sUEsFBgAAAAAEAAQA9wAAAI8DAAAAAA==&#10;">
                  <v:imagedata r:id="rId39" o:title=""/>
                </v:shape>
                <v:shape id="Picture 208" o:spid="_x0000_s1032" type="#_x0000_t75" style="position:absolute;left:164;top:399;width:98;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vfXCAAAA3AAAAA8AAABkcnMvZG93bnJldi54bWxET01rwkAQvRf8D8sUequb2iImuopIK7lJ&#10;VCi9DdkxG8zOhuwa47/vCoK3ebzPWawG24ieOl87VvAxTkAQl07XXCk4Hn7eZyB8QNbYOCYFN/Kw&#10;Wo5eFphpd+WC+n2oRAxhn6ECE0KbSelLQxb92LXEkTu5zmKIsKuk7vAaw20jJ0kylRZrjg0GW9oY&#10;Ks/7i1WQbKeXz9yY768+D79D+lfsTn2h1NvrsJ6DCDSEp/jhznWcn6Zwfy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Hr31wgAAANwAAAAPAAAAAAAAAAAAAAAAAJ8C&#10;AABkcnMvZG93bnJldi54bWxQSwUGAAAAAAQABAD3AAAAjgMAAAAA&#10;">
                  <v:imagedata r:id="rId40" o:title=""/>
                </v:shape>
                <v:shape id="Picture 207" o:spid="_x0000_s1033" type="#_x0000_t75" style="position:absolute;left:158;top:705;width:205;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q8zEAAAA3AAAAA8AAABkcnMvZG93bnJldi54bWxEj8FqwzAQRO+B/oPYQi+hltsSY9wooRSa&#10;hB5CavcDFmtjm1grIymx8/dRoZDjMDNvmOV6Mr24kPOdZQUvSQqCuLa640bBb/X1nIPwAVljb5kU&#10;XMnDevUwW2Kh7cg/dClDIyKEfYEK2hCGQkpft2TQJ3Ygjt7ROoMhStdI7XCMcNPL1zTNpMGO40KL&#10;A322VJ/Ks1GQdXO/CRbLRXX4fst1tS+3416pp8fp4x1EoCncw//tnVYQi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q8zEAAAA3AAAAA8AAAAAAAAAAAAAAAAA&#10;nwIAAGRycy9kb3ducmV2LnhtbFBLBQYAAAAABAAEAPcAAACQAwAAAAA=&#10;">
                  <v:imagedata r:id="rId41" o:title=""/>
                </v:shape>
                <v:shape id="Picture 206" o:spid="_x0000_s1034" type="#_x0000_t75" style="position:absolute;left:227;top:645;width: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p0fEAAAA3AAAAA8AAABkcnMvZG93bnJldi54bWxEj81qwzAQhO+BvoPYQG+xHBdMcC2bECjk&#10;UnDchva4WOsfaq2Mpcbu21eBQo/DzHzD5OVqRnGj2Q2WFeyjGARxY/XAnYL3t5fdAYTzyBpHy6Tg&#10;hxyUxcMmx0zbhS90q30nAoRdhgp676dMStf0ZNBFdiIOXmtngz7IuZN6xiXAzSiTOE6lwYHDQo8T&#10;nXpqvupvo2CRFZ9br6+HqnpNp8/ko9WnJ6Uet+vxGYSn1f+H/9pnrSCJ93A/E4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Zp0fEAAAA3AAAAA8AAAAAAAAAAAAAAAAA&#10;nwIAAGRycy9kb3ducmV2LnhtbFBLBQYAAAAABAAEAPcAAACQAwAAAAA=&#10;">
                  <v:imagedata r:id="rId42" o:title=""/>
                </v:shape>
                <v:shape id="Picture 205" o:spid="_x0000_s1035" type="#_x0000_t75" style="position:absolute;left:207;top:723;width:117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Nf/CAAAA3AAAAA8AAABkcnMvZG93bnJldi54bWxEj0GLwjAUhO+C/yG8BS+iqT0sUk2LK4je&#10;ZKu9P5q3bdfmpTTR1n9vhIU9DjPzDbPNRtOKB/WusaxgtYxAEJdWN1wpuF4OizUI55E1tpZJwZMc&#10;ZOl0ssVE24G/6ZH7SgQIuwQV1N53iZSurMmgW9qOOHg/tjfog+wrqXscAty0Mo6iT2mw4bBQY0f7&#10;mspbfjcKJN/bU1zMf7v8Vgxfx+Ysn7uzUrOPcbcB4Wn0/+G/9kkriKMY3mfCEZ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DX/wgAAANwAAAAPAAAAAAAAAAAAAAAAAJ8C&#10;AABkcnMvZG93bnJldi54bWxQSwUGAAAAAAQABAD3AAAAjgMAAAAA&#10;">
                  <v:imagedata r:id="rId43" o:title=""/>
                </v:shape>
                <v:shape id="Picture 204" o:spid="_x0000_s1036" type="#_x0000_t75" style="position:absolute;left:746;top:184;width:5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1wfGAAAA3AAAAA8AAABkcnMvZG93bnJldi54bWxEj0trwzAQhO+F/gexhd4auTEU40QJIZA+&#10;aArNkxw31sY2tVZGUh3n30eBQo/DzHzDjKe9aURHzteWFTwPEhDEhdU1lwq2m8VTBsIHZI2NZVJw&#10;IQ/Tyf3dGHNtz7yibh1KESHsc1RQhdDmUvqiIoN+YFvi6J2sMxiidKXUDs8Rbho5TJIXabDmuFBh&#10;S/OKip/1r4mUj2y3LL7cIj1+ure0y16/Z4e9Uo8P/WwEIlAf/sN/7XetYJik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rXB8YAAADcAAAADwAAAAAAAAAAAAAA&#10;AACfAgAAZHJzL2Rvd25yZXYueG1sUEsFBgAAAAAEAAQA9wAAAJIDAAAAAA==&#10;">
                  <v:imagedata r:id="rId44" o:title=""/>
                </v:shape>
                <v:shape id="Picture 203" o:spid="_x0000_s1037" type="#_x0000_t75" style="position:absolute;left:1128;top:250;width:79;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7i/EAAAA3AAAAA8AAABkcnMvZG93bnJldi54bWxEj81qwzAQhO+FvIPYQi8lkZOUENzIJqQO&#10;GHqqkwfYWusfaq2MpMbu20eFQo/DzHzDHPLZDOJGzveWFaxXCQji2uqeWwXXy3m5B+EDssbBMin4&#10;IQ95tng4YKrtxB90q0IrIoR9igq6EMZUSl93ZNCv7EgcvcY6gyFK10rtcIpwM8hNkuykwZ7jQocj&#10;nTqqv6pvo2Cuivey1Lo58rbY1qfPZ/fWkFJPj/PxFUSgOfyH/9qlVrBJXuD3TDw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x7i/EAAAA3AAAAA8AAAAAAAAAAAAAAAAA&#10;nwIAAGRycy9kb3ducmV2LnhtbFBLBQYAAAAABAAEAPcAAACQAwAAAAA=&#10;">
                  <v:imagedata r:id="rId45" o:title=""/>
                </v:shape>
                <v:shape id="Picture 202" o:spid="_x0000_s1038" type="#_x0000_t75" style="position:absolute;left:815;top:268;width:382;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FujFAAAA3AAAAA8AAABkcnMvZG93bnJldi54bWxEj0FrwkAUhO8F/8PyhF6K7hpo0egqUrFo&#10;Txq9eHtkn0kw+zbNrpr+e7dQ8DjMzDfMbNHZWtyo9ZVjDaOhAkGcO1NxoeF4WA/GIHxANlg7Jg2/&#10;5GEx773MMDXuznu6ZaEQEcI+RQ1lCE0qpc9LsuiHriGO3tm1FkOUbSFNi/cIt7VMlPqQFiuOCyU2&#10;9FlSfsmuVsPV7pUfb3bFMfu6vI0mq+138nPS+rXfLacgAnXhGf5vb4yGRL3D35l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boxQAAANwAAAAPAAAAAAAAAAAAAAAA&#10;AJ8CAABkcnMvZG93bnJldi54bWxQSwUGAAAAAAQABAD3AAAAkQMAAAAA&#10;">
                  <v:imagedata r:id="rId46" o:title=""/>
                </v:shape>
                <v:shape id="Picture 201" o:spid="_x0000_s1039" type="#_x0000_t75" style="position:absolute;left:594;top:700;width:113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ux7FAAAA3AAAAA8AAABkcnMvZG93bnJldi54bWxEj0Frg0AUhO+B/oflFXqRZq0ECSabUAKF&#10;lpyiIdDbw31R0X1r3Y3af58tFHIcZuYbZrufTSdGGlxjWcHbMgZBXFrdcKXgXHy8rkE4j6yxs0wK&#10;fsnBfve02GKm7cQnGnNfiQBhl6GC2vs+k9KVNRl0S9sTB+9qB4M+yKGSesApwE0nkzhOpcGGw0KN&#10;PR1qKtv8ZhRc0qKM0B2jaXVrv6axbX8O32elXp7n9w0IT7N/hP/bn1pBEqfwdyYc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7sexQAAANwAAAAPAAAAAAAAAAAAAAAA&#10;AJ8CAABkcnMvZG93bnJldi54bWxQSwUGAAAAAAQABAD3AAAAkQMAAAAA&#10;">
                  <v:imagedata r:id="rId47" o:title=""/>
                </v:shape>
                <v:shape id="Picture 200" o:spid="_x0000_s1040"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03DAAAA3AAAAA8AAABkcnMvZG93bnJldi54bWxEj8FqwzAQRO+F/IPYQG6NFAfq4kYJxZCS&#10;QyjUDT0v1sY2tVZGUmP776NCocdhZt4wu8Nke3EjHzrHGjZrBYK4dqbjRsPl8/j4DCJEZIO9Y9Iw&#10;U4DDfvGww8K4kT/oVsVGJAiHAjW0MQ6FlKFuyWJYu4E4eVfnLcYkfSONxzHBbS8zpZ6kxY7TQosD&#10;lS3V39WP1ZBf1cWMftudy3f3Zrd+5q9Qab1aTq8vICJN8T/81z4ZDZnK4fdMOgJ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4bTcMAAADcAAAADwAAAAAAAAAAAAAAAACf&#10;AgAAZHJzL2Rvd25yZXYueG1sUEsFBgAAAAAEAAQA9wAAAI8DAAAAAA==&#10;">
                  <v:imagedata r:id="rId48" o:title=""/>
                </v:shape>
                <v:shape id="Picture 199" o:spid="_x0000_s1041"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VFzCAAAA3AAAAA8AAABkcnMvZG93bnJldi54bWxET8tqAjEU3Rf8h3AFdzWjC9HRKD4QCoWK&#10;j427y+Q6GZzcjEk6Tvv1zaLg8nDei1Vna9GSD5VjBaNhBoK4cLriUsHlvH+fgggRWWPtmBT8UIDV&#10;sve2wFy7Jx+pPcVSpBAOOSowMTa5lKEwZDEMXUOcuJvzFmOCvpTa4zOF21qOs2wiLVacGgw2tDVU&#10;3E/fVgF15nHY7z431+nvaPZVXlp/fByUGvS79RxEpC6+xP/uD61gnK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VRcwgAAANwAAAAPAAAAAAAAAAAAAAAAAJ8C&#10;AABkcnMvZG93bnJldi54bWxQSwUGAAAAAAQABAD3AAAAjgMAAAAA&#10;">
                  <v:imagedata r:id="rId49" o:title=""/>
                </v:shape>
                <v:shape id="Picture 198" o:spid="_x0000_s1042" type="#_x0000_t75" style="position:absolute;left:721;top:833;width:11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IcjIAAAA3AAAAA8AAABkcnMvZG93bnJldi54bWxEj1trwkAUhN8L/Q/LKfhSdNMIoqmrlIJY&#10;H7xfoG+H7GmSNns2ZFeN/fWuIPg4zMw3zHDcmFKcqHaFZQVvnQgEcWp1wZmC3XbS7oNwHlljaZkU&#10;XMjBePT8NMRE2zOv6bTxmQgQdgkqyL2vEildmpNB17EVcfB+bG3QB1lnUtd4DnBTyjiKetJgwWEh&#10;x4o+c0r/NkejYPn6vzrMJt3p7/ES7waLQn/vm7lSrZfm4x2Ep8Y/wvf2l1YQRwO4nQlHQI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5CHIyAAAANwAAAAPAAAAAAAAAAAA&#10;AAAAAJ8CAABkcnMvZG93bnJldi54bWxQSwUGAAAAAAQABAD3AAAAlAMAAAAA&#10;">
                  <v:imagedata r:id="rId50" o:title=""/>
                </v:shape>
                <v:shape id="Picture 197" o:spid="_x0000_s1043" type="#_x0000_t75" style="position:absolute;left:801;top:868;width:35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xm/AAAAA3AAAAA8AAABkcnMvZG93bnJldi54bWxET82KwjAQvgv7DmEWvGmqLOJWo4hQ2EUE&#10;rfsAQzM2xWZSmqxGn94cBI8f3/9yHW0rrtT7xrGCyTgDQVw53XCt4O9UjOYgfEDW2DomBXfysF59&#10;DJaYa3fjI13LUIsUwj5HBSaELpfSV4Ys+rHriBN3dr3FkGBfS93jLYXbVk6zbCYtNpwaDHa0NVRd&#10;yn+r4Hu+6x5fpoj7bfwN2lBTHKq7UsPPuFmACBTDW/xy/2gF00man86kI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HGb8AAAADcAAAADwAAAAAAAAAAAAAAAACfAgAA&#10;ZHJzL2Rvd25yZXYueG1sUEsFBgAAAAAEAAQA9wAAAIwDAAAAAA==&#10;">
                  <v:imagedata r:id="rId51" o:title=""/>
                </v:shape>
                <v:shape id="Picture 196" o:spid="_x0000_s1044" type="#_x0000_t75" style="position:absolute;left:983;top:851;width:24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OcPEAAAA3AAAAA8AAABkcnMvZG93bnJldi54bWxEj19LAzEQxN+FfoewBd9sckVFzqalFATx&#10;QbGn78tl70972ZzJ2l6/vREEH4eZ+Q2z2kx+UCeKqQ9soVgYUMR1cD23Fj6qp5sHUEmQHQ6BycKF&#10;EmzWs6sVli6c+Z1Oe2lVhnAq0UInMpZap7ojj2kRRuLsNSF6lCxjq13Ec4b7QS+Nudcee84LHY60&#10;66g+7r+9hWZ4i5U3Y2tevl6r289GLncHsfZ6Pm0fQQlN8h/+az87C8uigN8z+Qj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kOcPEAAAA3AAAAA8AAAAAAAAAAAAAAAAA&#10;nwIAAGRycy9kb3ducmV2LnhtbFBLBQYAAAAABAAEAPcAAACQAwAAAAA=&#10;">
                  <v:imagedata r:id="rId52" o:title=""/>
                </v:shape>
                <v:shape id="Picture 195" o:spid="_x0000_s1045" type="#_x0000_t75" style="position:absolute;left:1174;top:824;width:12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SVbFAAAA3AAAAA8AAABkcnMvZG93bnJldi54bWxEj09rwkAUxO+C32F5BW+6SQ4iqau0FUE9&#10;2fQP7e2Rfc2GZN/G7Krpt+8WBI/DzPyGWa4H24oL9b52rCCdJSCIS6drrhS8v22nCxA+IGtsHZOC&#10;X/KwXo1HS8y1u/IrXYpQiQhhn6MCE0KXS+lLQxb9zHXE0ftxvcUQZV9J3eM1wm0rsySZS4s1xwWD&#10;Hb0YKpvibBU0G6yrj+/Tgg+u2MzP++fP45dRavIwPD2CCDSEe/jW3mkFWZrB/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klWxQAAANwAAAAPAAAAAAAAAAAAAAAA&#10;AJ8CAABkcnMvZG93bnJldi54bWxQSwUGAAAAAAQABAD3AAAAkQMAAAAA&#10;">
                  <v:imagedata r:id="rId53" o:title=""/>
                </v:shape>
                <v:shape id="Picture 194" o:spid="_x0000_s1046" type="#_x0000_t75" style="position:absolute;left:888;top:1073;width:78;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tsHCAAAA3AAAAA8AAABkcnMvZG93bnJldi54bWxEj0+rwjAQxO+C3yGs8G421Qci1ShFEeR5&#10;EP+A16VZ22KzCU3Uvm9vBMHjMDu/2ZkvO9OIB7W+tqxglKQgiAuray4VnE+b4RSED8gaG8uk4J88&#10;LBf93hwzbZ98oMcxlCJC2GeooArBZVL6oiKDPrGOOHpX2xoMUbal1C0+I9w0cpymE2mw5thQoaNV&#10;RcXteDfxDbdOKawu09JucZIXbp/v/vZK/Qy6fAYiUBe+x5/0VisYj37hPSYS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1bbBwgAAANwAAAAPAAAAAAAAAAAAAAAAAJ8C&#10;AABkcnMvZG93bnJldi54bWxQSwUGAAAAAAQABAD3AAAAjgMAAAAA&#10;">
                  <v:imagedata r:id="rId54" o:title=""/>
                </v:shape>
                <v:shape id="Picture 193" o:spid="_x0000_s1047" type="#_x0000_t75" style="position:absolute;left:850;top:1050;width:69;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Pq3FAAAA3AAAAA8AAABkcnMvZG93bnJldi54bWxEj09rwkAUxO8Fv8PyBG91o4iU6Cr+oaKH&#10;Io3i+Zl9JtHs2zS7mvjtu0Khx2FmfsNM560pxYNqV1hWMOhHIIhTqwvOFBwPn+8fIJxH1lhaJgVP&#10;cjCfdd6mGGvb8Dc9Ep+JAGEXo4Lc+yqW0qU5GXR9WxEH72Jrgz7IOpO6xibATSmHUTSWBgsOCzlW&#10;tMopvSV3o+D0TOzO/Wz2y9uuar7O23W63lyV6nXbxQSEp9b/h//aW61gOBjB60w4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D6txQAAANwAAAAPAAAAAAAAAAAAAAAA&#10;AJ8CAABkcnMvZG93bnJldi54bWxQSwUGAAAAAAQABAD3AAAAkQMAAAAA&#10;">
                  <v:imagedata r:id="rId55" o:title=""/>
                </v:shape>
                <v:shape id="Picture 192" o:spid="_x0000_s1048" type="#_x0000_t75" style="position:absolute;left:806;top:1047;width:45;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8vFAAAA3AAAAA8AAABkcnMvZG93bnJldi54bWxEj91qwkAUhO8LvsNyBG9ENxoiIXUVFSq2&#10;N6L2AQ7Z0yQ0ezZkt/l5e7dQ6OUwM98w2/1gatFR6yrLClbLCARxbnXFhYLPx9siBeE8ssbaMikY&#10;ycF+N3nZYqZtzzfq7r4QAcIuQwWl900mpctLMuiWtiEO3pdtDfog20LqFvsAN7VcR9FGGqw4LJTY&#10;0Kmk/Pv+YxRsGk7rOEo/kvfqMJ/fxvh8PcZKzabD4RWEp8H/h//aF61gvUrg90w4AnL3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9fLxQAAANwAAAAPAAAAAAAAAAAAAAAA&#10;AJ8CAABkcnMvZG93bnJldi54bWxQSwUGAAAAAAQABAD3AAAAkQMAAAAA&#10;">
                  <v:imagedata r:id="rId56" o:title=""/>
                </v:shape>
                <v:shape id="Picture 191" o:spid="_x0000_s1049" type="#_x0000_t75" style="position:absolute;left:937;top:1112;width:5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LmvDAAAA3AAAAA8AAABkcnMvZG93bnJldi54bWxEj19rwkAQxN8Lfodjhb6UejGClNRTSotQ&#10;6FNU8HXNbf5gbi/k1hi/vVcQfBxm5jfMajO6Vg3Uh8azgfksAUVceNtwZeCw375/gAqCbLH1TAZu&#10;FGCznrysMLP+yjkNO6lUhHDI0EAt0mVah6Imh2HmO+Lolb53KFH2lbY9XiPctTpNkqV22HBcqLGj&#10;75qK8+7iDMhPeh4lP9Hp8Ncdc/s2lLwojXmdjl+foIRGeYYf7V9rIJ0v4f9MPAJ6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sua8MAAADcAAAADwAAAAAAAAAAAAAAAACf&#10;AgAAZHJzL2Rvd25yZXYueG1sUEsFBgAAAAAEAAQA9wAAAI8DAAAAAA==&#10;">
                  <v:imagedata r:id="rId57" o:title=""/>
                </v:shape>
                <w10:anchorlock/>
              </v:group>
            </w:pict>
          </mc:Fallback>
        </mc:AlternateContent>
      </w:r>
      <w:r>
        <w:rPr>
          <w:rFonts w:ascii="Times New Roman"/>
          <w:spacing w:val="36"/>
          <w:position w:val="13"/>
          <w:sz w:val="20"/>
        </w:rPr>
        <w:t xml:space="preserve"> </w:t>
      </w:r>
      <w:r w:rsidR="00843CF3">
        <w:rPr>
          <w:noProof/>
          <w:spacing w:val="36"/>
          <w:position w:val="54"/>
          <w:sz w:val="20"/>
          <w:lang w:val="en-GB" w:eastAsia="en-GB"/>
        </w:rPr>
        <mc:AlternateContent>
          <mc:Choice Requires="wpg">
            <w:drawing>
              <wp:inline distT="0" distB="0" distL="0" distR="0">
                <wp:extent cx="511810" cy="366395"/>
                <wp:effectExtent l="9525" t="0" r="2540" b="5080"/>
                <wp:docPr id="17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366395"/>
                          <a:chOff x="0" y="0"/>
                          <a:chExt cx="806" cy="577"/>
                        </a:xfrm>
                      </wpg:grpSpPr>
                      <pic:pic xmlns:pic="http://schemas.openxmlformats.org/drawingml/2006/picture">
                        <pic:nvPicPr>
                          <pic:cNvPr id="173" name="Picture 1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5" y="0"/>
                            <a:ext cx="70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88"/>
                        <wps:cNvCnPr/>
                        <wps:spPr bwMode="auto">
                          <a:xfrm>
                            <a:off x="3" y="8"/>
                            <a:ext cx="0" cy="406"/>
                          </a:xfrm>
                          <a:prstGeom prst="line">
                            <a:avLst/>
                          </a:prstGeom>
                          <a:noFill/>
                          <a:ln w="4089">
                            <a:solidFill>
                              <a:srgbClr val="00000E"/>
                            </a:solidFill>
                            <a:prstDash val="solid"/>
                            <a:round/>
                            <a:headEnd/>
                            <a:tailEnd/>
                          </a:ln>
                          <a:extLst>
                            <a:ext uri="{909E8E84-426E-40DD-AFC4-6F175D3DCCD1}">
                              <a14:hiddenFill xmlns:a14="http://schemas.microsoft.com/office/drawing/2010/main">
                                <a:noFill/>
                              </a14:hiddenFill>
                            </a:ext>
                          </a:extLst>
                        </wps:spPr>
                        <wps:bodyPr/>
                      </wps:wsp>
                      <wps:wsp>
                        <wps:cNvPr id="175" name="AutoShape 187"/>
                        <wps:cNvSpPr>
                          <a:spLocks/>
                        </wps:cNvSpPr>
                        <wps:spPr bwMode="auto">
                          <a:xfrm>
                            <a:off x="58" y="486"/>
                            <a:ext cx="42" cy="70"/>
                          </a:xfrm>
                          <a:custGeom>
                            <a:avLst/>
                            <a:gdLst>
                              <a:gd name="T0" fmla="+- 0 60 58"/>
                              <a:gd name="T1" fmla="*/ T0 w 42"/>
                              <a:gd name="T2" fmla="+- 0 547 486"/>
                              <a:gd name="T3" fmla="*/ 547 h 70"/>
                              <a:gd name="T4" fmla="+- 0 58 58"/>
                              <a:gd name="T5" fmla="*/ T4 w 42"/>
                              <a:gd name="T6" fmla="+- 0 551 486"/>
                              <a:gd name="T7" fmla="*/ 551 h 70"/>
                              <a:gd name="T8" fmla="+- 0 60 58"/>
                              <a:gd name="T9" fmla="*/ T8 w 42"/>
                              <a:gd name="T10" fmla="+- 0 554 486"/>
                              <a:gd name="T11" fmla="*/ 554 h 70"/>
                              <a:gd name="T12" fmla="+- 0 67 58"/>
                              <a:gd name="T13" fmla="*/ T12 w 42"/>
                              <a:gd name="T14" fmla="+- 0 556 486"/>
                              <a:gd name="T15" fmla="*/ 556 h 70"/>
                              <a:gd name="T16" fmla="+- 0 88 58"/>
                              <a:gd name="T17" fmla="*/ T16 w 42"/>
                              <a:gd name="T18" fmla="+- 0 556 486"/>
                              <a:gd name="T19" fmla="*/ 556 h 70"/>
                              <a:gd name="T20" fmla="+- 0 90 58"/>
                              <a:gd name="T21" fmla="*/ T20 w 42"/>
                              <a:gd name="T22" fmla="+- 0 552 486"/>
                              <a:gd name="T23" fmla="*/ 552 h 70"/>
                              <a:gd name="T24" fmla="+- 0 68 58"/>
                              <a:gd name="T25" fmla="*/ T24 w 42"/>
                              <a:gd name="T26" fmla="+- 0 552 486"/>
                              <a:gd name="T27" fmla="*/ 552 h 70"/>
                              <a:gd name="T28" fmla="+- 0 63 58"/>
                              <a:gd name="T29" fmla="*/ T28 w 42"/>
                              <a:gd name="T30" fmla="+- 0 550 486"/>
                              <a:gd name="T31" fmla="*/ 550 h 70"/>
                              <a:gd name="T32" fmla="+- 0 60 58"/>
                              <a:gd name="T33" fmla="*/ T32 w 42"/>
                              <a:gd name="T34" fmla="+- 0 547 486"/>
                              <a:gd name="T35" fmla="*/ 547 h 70"/>
                              <a:gd name="T36" fmla="+- 0 93 58"/>
                              <a:gd name="T37" fmla="*/ T36 w 42"/>
                              <a:gd name="T38" fmla="+- 0 486 486"/>
                              <a:gd name="T39" fmla="*/ 486 h 70"/>
                              <a:gd name="T40" fmla="+- 0 76 58"/>
                              <a:gd name="T41" fmla="*/ T40 w 42"/>
                              <a:gd name="T42" fmla="+- 0 486 486"/>
                              <a:gd name="T43" fmla="*/ 486 h 70"/>
                              <a:gd name="T44" fmla="+- 0 67 58"/>
                              <a:gd name="T45" fmla="*/ T44 w 42"/>
                              <a:gd name="T46" fmla="+- 0 493 486"/>
                              <a:gd name="T47" fmla="*/ 493 h 70"/>
                              <a:gd name="T48" fmla="+- 0 67 58"/>
                              <a:gd name="T49" fmla="*/ T48 w 42"/>
                              <a:gd name="T50" fmla="+- 0 511 486"/>
                              <a:gd name="T51" fmla="*/ 511 h 70"/>
                              <a:gd name="T52" fmla="+- 0 70 58"/>
                              <a:gd name="T53" fmla="*/ T52 w 42"/>
                              <a:gd name="T54" fmla="+- 0 516 486"/>
                              <a:gd name="T55" fmla="*/ 516 h 70"/>
                              <a:gd name="T56" fmla="+- 0 87 58"/>
                              <a:gd name="T57" fmla="*/ T56 w 42"/>
                              <a:gd name="T58" fmla="+- 0 526 486"/>
                              <a:gd name="T59" fmla="*/ 526 h 70"/>
                              <a:gd name="T60" fmla="+- 0 90 58"/>
                              <a:gd name="T61" fmla="*/ T60 w 42"/>
                              <a:gd name="T62" fmla="+- 0 530 486"/>
                              <a:gd name="T63" fmla="*/ 530 h 70"/>
                              <a:gd name="T64" fmla="+- 0 90 58"/>
                              <a:gd name="T65" fmla="*/ T64 w 42"/>
                              <a:gd name="T66" fmla="+- 0 546 486"/>
                              <a:gd name="T67" fmla="*/ 546 h 70"/>
                              <a:gd name="T68" fmla="+- 0 82 58"/>
                              <a:gd name="T69" fmla="*/ T68 w 42"/>
                              <a:gd name="T70" fmla="+- 0 552 486"/>
                              <a:gd name="T71" fmla="*/ 552 h 70"/>
                              <a:gd name="T72" fmla="+- 0 90 58"/>
                              <a:gd name="T73" fmla="*/ T72 w 42"/>
                              <a:gd name="T74" fmla="+- 0 552 486"/>
                              <a:gd name="T75" fmla="*/ 552 h 70"/>
                              <a:gd name="T76" fmla="+- 0 95 58"/>
                              <a:gd name="T77" fmla="*/ T76 w 42"/>
                              <a:gd name="T78" fmla="+- 0 546 486"/>
                              <a:gd name="T79" fmla="*/ 546 h 70"/>
                              <a:gd name="T80" fmla="+- 0 95 58"/>
                              <a:gd name="T81" fmla="*/ T80 w 42"/>
                              <a:gd name="T82" fmla="+- 0 528 486"/>
                              <a:gd name="T83" fmla="*/ 528 h 70"/>
                              <a:gd name="T84" fmla="+- 0 90 58"/>
                              <a:gd name="T85" fmla="*/ T84 w 42"/>
                              <a:gd name="T86" fmla="+- 0 522 486"/>
                              <a:gd name="T87" fmla="*/ 522 h 70"/>
                              <a:gd name="T88" fmla="+- 0 82 58"/>
                              <a:gd name="T89" fmla="*/ T88 w 42"/>
                              <a:gd name="T90" fmla="+- 0 518 486"/>
                              <a:gd name="T91" fmla="*/ 518 h 70"/>
                              <a:gd name="T92" fmla="+- 0 74 58"/>
                              <a:gd name="T93" fmla="*/ T92 w 42"/>
                              <a:gd name="T94" fmla="+- 0 513 486"/>
                              <a:gd name="T95" fmla="*/ 513 h 70"/>
                              <a:gd name="T96" fmla="+- 0 71 58"/>
                              <a:gd name="T97" fmla="*/ T96 w 42"/>
                              <a:gd name="T98" fmla="+- 0 510 486"/>
                              <a:gd name="T99" fmla="*/ 510 h 70"/>
                              <a:gd name="T100" fmla="+- 0 71 58"/>
                              <a:gd name="T101" fmla="*/ T100 w 42"/>
                              <a:gd name="T102" fmla="+- 0 497 486"/>
                              <a:gd name="T103" fmla="*/ 497 h 70"/>
                              <a:gd name="T104" fmla="+- 0 77 58"/>
                              <a:gd name="T105" fmla="*/ T104 w 42"/>
                              <a:gd name="T106" fmla="+- 0 490 486"/>
                              <a:gd name="T107" fmla="*/ 490 h 70"/>
                              <a:gd name="T108" fmla="+- 0 100 58"/>
                              <a:gd name="T109" fmla="*/ T108 w 42"/>
                              <a:gd name="T110" fmla="+- 0 490 486"/>
                              <a:gd name="T111" fmla="*/ 490 h 70"/>
                              <a:gd name="T112" fmla="+- 0 100 58"/>
                              <a:gd name="T113" fmla="*/ T112 w 42"/>
                              <a:gd name="T114" fmla="+- 0 490 486"/>
                              <a:gd name="T115" fmla="*/ 490 h 70"/>
                              <a:gd name="T116" fmla="+- 0 98 58"/>
                              <a:gd name="T117" fmla="*/ T116 w 42"/>
                              <a:gd name="T118" fmla="+- 0 488 486"/>
                              <a:gd name="T119" fmla="*/ 488 h 70"/>
                              <a:gd name="T120" fmla="+- 0 93 58"/>
                              <a:gd name="T121" fmla="*/ T120 w 42"/>
                              <a:gd name="T122" fmla="+- 0 486 486"/>
                              <a:gd name="T123" fmla="*/ 486 h 70"/>
                              <a:gd name="T124" fmla="+- 0 100 58"/>
                              <a:gd name="T125" fmla="*/ T124 w 42"/>
                              <a:gd name="T126" fmla="+- 0 490 486"/>
                              <a:gd name="T127" fmla="*/ 490 h 70"/>
                              <a:gd name="T128" fmla="+- 0 92 58"/>
                              <a:gd name="T129" fmla="*/ T128 w 42"/>
                              <a:gd name="T130" fmla="+- 0 490 486"/>
                              <a:gd name="T131" fmla="*/ 490 h 70"/>
                              <a:gd name="T132" fmla="+- 0 96 58"/>
                              <a:gd name="T133" fmla="*/ T132 w 42"/>
                              <a:gd name="T134" fmla="+- 0 492 486"/>
                              <a:gd name="T135" fmla="*/ 492 h 70"/>
                              <a:gd name="T136" fmla="+- 0 98 58"/>
                              <a:gd name="T137" fmla="*/ T136 w 42"/>
                              <a:gd name="T138" fmla="+- 0 493 486"/>
                              <a:gd name="T139" fmla="*/ 493 h 70"/>
                              <a:gd name="T140" fmla="+- 0 100 58"/>
                              <a:gd name="T141" fmla="*/ T140 w 42"/>
                              <a:gd name="T142" fmla="+- 0 490 486"/>
                              <a:gd name="T143" fmla="*/ 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 h="70">
                                <a:moveTo>
                                  <a:pt x="2" y="61"/>
                                </a:moveTo>
                                <a:lnTo>
                                  <a:pt x="0" y="65"/>
                                </a:lnTo>
                                <a:lnTo>
                                  <a:pt x="2" y="68"/>
                                </a:lnTo>
                                <a:lnTo>
                                  <a:pt x="9" y="70"/>
                                </a:lnTo>
                                <a:lnTo>
                                  <a:pt x="30" y="70"/>
                                </a:lnTo>
                                <a:lnTo>
                                  <a:pt x="32" y="66"/>
                                </a:lnTo>
                                <a:lnTo>
                                  <a:pt x="10" y="66"/>
                                </a:lnTo>
                                <a:lnTo>
                                  <a:pt x="5" y="64"/>
                                </a:lnTo>
                                <a:lnTo>
                                  <a:pt x="2" y="61"/>
                                </a:lnTo>
                                <a:close/>
                                <a:moveTo>
                                  <a:pt x="35" y="0"/>
                                </a:moveTo>
                                <a:lnTo>
                                  <a:pt x="18" y="0"/>
                                </a:lnTo>
                                <a:lnTo>
                                  <a:pt x="9" y="7"/>
                                </a:lnTo>
                                <a:lnTo>
                                  <a:pt x="9" y="25"/>
                                </a:lnTo>
                                <a:lnTo>
                                  <a:pt x="12" y="30"/>
                                </a:lnTo>
                                <a:lnTo>
                                  <a:pt x="29" y="40"/>
                                </a:lnTo>
                                <a:lnTo>
                                  <a:pt x="32" y="44"/>
                                </a:lnTo>
                                <a:lnTo>
                                  <a:pt x="32" y="60"/>
                                </a:lnTo>
                                <a:lnTo>
                                  <a:pt x="24" y="66"/>
                                </a:lnTo>
                                <a:lnTo>
                                  <a:pt x="32" y="66"/>
                                </a:lnTo>
                                <a:lnTo>
                                  <a:pt x="37" y="60"/>
                                </a:lnTo>
                                <a:lnTo>
                                  <a:pt x="37" y="42"/>
                                </a:lnTo>
                                <a:lnTo>
                                  <a:pt x="32" y="36"/>
                                </a:lnTo>
                                <a:lnTo>
                                  <a:pt x="24" y="32"/>
                                </a:lnTo>
                                <a:lnTo>
                                  <a:pt x="16" y="27"/>
                                </a:lnTo>
                                <a:lnTo>
                                  <a:pt x="13" y="24"/>
                                </a:lnTo>
                                <a:lnTo>
                                  <a:pt x="13" y="11"/>
                                </a:lnTo>
                                <a:lnTo>
                                  <a:pt x="19" y="4"/>
                                </a:lnTo>
                                <a:lnTo>
                                  <a:pt x="42" y="4"/>
                                </a:lnTo>
                                <a:lnTo>
                                  <a:pt x="40" y="2"/>
                                </a:lnTo>
                                <a:lnTo>
                                  <a:pt x="35" y="0"/>
                                </a:lnTo>
                                <a:close/>
                                <a:moveTo>
                                  <a:pt x="42" y="4"/>
                                </a:moveTo>
                                <a:lnTo>
                                  <a:pt x="34" y="4"/>
                                </a:lnTo>
                                <a:lnTo>
                                  <a:pt x="38" y="6"/>
                                </a:lnTo>
                                <a:lnTo>
                                  <a:pt x="40" y="7"/>
                                </a:lnTo>
                                <a:lnTo>
                                  <a:pt x="42"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86"/>
                        <wps:cNvSpPr>
                          <a:spLocks/>
                        </wps:cNvSpPr>
                        <wps:spPr bwMode="auto">
                          <a:xfrm>
                            <a:off x="105" y="483"/>
                            <a:ext cx="43" cy="72"/>
                          </a:xfrm>
                          <a:custGeom>
                            <a:avLst/>
                            <a:gdLst>
                              <a:gd name="T0" fmla="+- 0 123 105"/>
                              <a:gd name="T1" fmla="*/ T0 w 43"/>
                              <a:gd name="T2" fmla="+- 0 483 483"/>
                              <a:gd name="T3" fmla="*/ 483 h 72"/>
                              <a:gd name="T4" fmla="+- 0 118 105"/>
                              <a:gd name="T5" fmla="*/ T4 w 43"/>
                              <a:gd name="T6" fmla="+- 0 483 483"/>
                              <a:gd name="T7" fmla="*/ 483 h 72"/>
                              <a:gd name="T8" fmla="+- 0 105 105"/>
                              <a:gd name="T9" fmla="*/ T8 w 43"/>
                              <a:gd name="T10" fmla="+- 0 555 483"/>
                              <a:gd name="T11" fmla="*/ 555 h 72"/>
                              <a:gd name="T12" fmla="+- 0 109 105"/>
                              <a:gd name="T13" fmla="*/ T12 w 43"/>
                              <a:gd name="T14" fmla="+- 0 555 483"/>
                              <a:gd name="T15" fmla="*/ 555 h 72"/>
                              <a:gd name="T16" fmla="+- 0 116 105"/>
                              <a:gd name="T17" fmla="*/ T16 w 43"/>
                              <a:gd name="T18" fmla="+- 0 518 483"/>
                              <a:gd name="T19" fmla="*/ 518 h 72"/>
                              <a:gd name="T20" fmla="+- 0 118 105"/>
                              <a:gd name="T21" fmla="*/ T20 w 43"/>
                              <a:gd name="T22" fmla="+- 0 516 483"/>
                              <a:gd name="T23" fmla="*/ 516 h 72"/>
                              <a:gd name="T24" fmla="+- 0 116 105"/>
                              <a:gd name="T25" fmla="*/ T24 w 43"/>
                              <a:gd name="T26" fmla="+- 0 516 483"/>
                              <a:gd name="T27" fmla="*/ 516 h 72"/>
                              <a:gd name="T28" fmla="+- 0 123 105"/>
                              <a:gd name="T29" fmla="*/ T28 w 43"/>
                              <a:gd name="T30" fmla="+- 0 483 483"/>
                              <a:gd name="T31" fmla="*/ 483 h 72"/>
                              <a:gd name="T32" fmla="+- 0 147 105"/>
                              <a:gd name="T33" fmla="*/ T32 w 43"/>
                              <a:gd name="T34" fmla="+- 0 509 483"/>
                              <a:gd name="T35" fmla="*/ 509 h 72"/>
                              <a:gd name="T36" fmla="+- 0 140 105"/>
                              <a:gd name="T37" fmla="*/ T36 w 43"/>
                              <a:gd name="T38" fmla="+- 0 509 483"/>
                              <a:gd name="T39" fmla="*/ 509 h 72"/>
                              <a:gd name="T40" fmla="+- 0 142 105"/>
                              <a:gd name="T41" fmla="*/ T40 w 43"/>
                              <a:gd name="T42" fmla="+- 0 514 483"/>
                              <a:gd name="T43" fmla="*/ 514 h 72"/>
                              <a:gd name="T44" fmla="+- 0 142 105"/>
                              <a:gd name="T45" fmla="*/ T44 w 43"/>
                              <a:gd name="T46" fmla="+- 0 522 483"/>
                              <a:gd name="T47" fmla="*/ 522 h 72"/>
                              <a:gd name="T48" fmla="+- 0 142 105"/>
                              <a:gd name="T49" fmla="*/ T48 w 43"/>
                              <a:gd name="T50" fmla="+- 0 524 483"/>
                              <a:gd name="T51" fmla="*/ 524 h 72"/>
                              <a:gd name="T52" fmla="+- 0 142 105"/>
                              <a:gd name="T53" fmla="*/ T52 w 43"/>
                              <a:gd name="T54" fmla="+- 0 526 483"/>
                              <a:gd name="T55" fmla="*/ 526 h 72"/>
                              <a:gd name="T56" fmla="+- 0 136 105"/>
                              <a:gd name="T57" fmla="*/ T56 w 43"/>
                              <a:gd name="T58" fmla="+- 0 555 483"/>
                              <a:gd name="T59" fmla="*/ 555 h 72"/>
                              <a:gd name="T60" fmla="+- 0 141 105"/>
                              <a:gd name="T61" fmla="*/ T60 w 43"/>
                              <a:gd name="T62" fmla="+- 0 555 483"/>
                              <a:gd name="T63" fmla="*/ 555 h 72"/>
                              <a:gd name="T64" fmla="+- 0 146 105"/>
                              <a:gd name="T65" fmla="*/ T64 w 43"/>
                              <a:gd name="T66" fmla="+- 0 526 483"/>
                              <a:gd name="T67" fmla="*/ 526 h 72"/>
                              <a:gd name="T68" fmla="+- 0 147 105"/>
                              <a:gd name="T69" fmla="*/ T68 w 43"/>
                              <a:gd name="T70" fmla="+- 0 524 483"/>
                              <a:gd name="T71" fmla="*/ 524 h 72"/>
                              <a:gd name="T72" fmla="+- 0 147 105"/>
                              <a:gd name="T73" fmla="*/ T72 w 43"/>
                              <a:gd name="T74" fmla="+- 0 516 483"/>
                              <a:gd name="T75" fmla="*/ 516 h 72"/>
                              <a:gd name="T76" fmla="+- 0 147 105"/>
                              <a:gd name="T77" fmla="*/ T76 w 43"/>
                              <a:gd name="T78" fmla="+- 0 509 483"/>
                              <a:gd name="T79" fmla="*/ 509 h 72"/>
                              <a:gd name="T80" fmla="+- 0 139 105"/>
                              <a:gd name="T81" fmla="*/ T80 w 43"/>
                              <a:gd name="T82" fmla="+- 0 505 483"/>
                              <a:gd name="T83" fmla="*/ 505 h 72"/>
                              <a:gd name="T84" fmla="+- 0 127 105"/>
                              <a:gd name="T85" fmla="*/ T84 w 43"/>
                              <a:gd name="T86" fmla="+- 0 505 483"/>
                              <a:gd name="T87" fmla="*/ 505 h 72"/>
                              <a:gd name="T88" fmla="+- 0 121 105"/>
                              <a:gd name="T89" fmla="*/ T88 w 43"/>
                              <a:gd name="T90" fmla="+- 0 510 483"/>
                              <a:gd name="T91" fmla="*/ 510 h 72"/>
                              <a:gd name="T92" fmla="+- 0 116 105"/>
                              <a:gd name="T93" fmla="*/ T92 w 43"/>
                              <a:gd name="T94" fmla="+- 0 516 483"/>
                              <a:gd name="T95" fmla="*/ 516 h 72"/>
                              <a:gd name="T96" fmla="+- 0 118 105"/>
                              <a:gd name="T97" fmla="*/ T96 w 43"/>
                              <a:gd name="T98" fmla="+- 0 516 483"/>
                              <a:gd name="T99" fmla="*/ 516 h 72"/>
                              <a:gd name="T100" fmla="+- 0 126 105"/>
                              <a:gd name="T101" fmla="*/ T100 w 43"/>
                              <a:gd name="T102" fmla="+- 0 509 483"/>
                              <a:gd name="T103" fmla="*/ 509 h 72"/>
                              <a:gd name="T104" fmla="+- 0 147 105"/>
                              <a:gd name="T105" fmla="*/ T104 w 43"/>
                              <a:gd name="T106" fmla="+- 0 509 483"/>
                              <a:gd name="T107" fmla="*/ 509 h 72"/>
                              <a:gd name="T108" fmla="+- 0 147 105"/>
                              <a:gd name="T109" fmla="*/ T108 w 43"/>
                              <a:gd name="T110" fmla="+- 0 508 483"/>
                              <a:gd name="T111" fmla="*/ 508 h 72"/>
                              <a:gd name="T112" fmla="+- 0 139 105"/>
                              <a:gd name="T113" fmla="*/ T112 w 43"/>
                              <a:gd name="T114" fmla="+- 0 505 483"/>
                              <a:gd name="T115" fmla="*/ 5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72">
                                <a:moveTo>
                                  <a:pt x="18" y="0"/>
                                </a:moveTo>
                                <a:lnTo>
                                  <a:pt x="13" y="0"/>
                                </a:lnTo>
                                <a:lnTo>
                                  <a:pt x="0" y="72"/>
                                </a:lnTo>
                                <a:lnTo>
                                  <a:pt x="4" y="72"/>
                                </a:lnTo>
                                <a:lnTo>
                                  <a:pt x="11" y="35"/>
                                </a:lnTo>
                                <a:lnTo>
                                  <a:pt x="13" y="33"/>
                                </a:lnTo>
                                <a:lnTo>
                                  <a:pt x="11" y="33"/>
                                </a:lnTo>
                                <a:lnTo>
                                  <a:pt x="18" y="0"/>
                                </a:lnTo>
                                <a:close/>
                                <a:moveTo>
                                  <a:pt x="42" y="26"/>
                                </a:moveTo>
                                <a:lnTo>
                                  <a:pt x="35" y="26"/>
                                </a:lnTo>
                                <a:lnTo>
                                  <a:pt x="37" y="31"/>
                                </a:lnTo>
                                <a:lnTo>
                                  <a:pt x="37" y="39"/>
                                </a:lnTo>
                                <a:lnTo>
                                  <a:pt x="37" y="41"/>
                                </a:lnTo>
                                <a:lnTo>
                                  <a:pt x="37" y="43"/>
                                </a:lnTo>
                                <a:lnTo>
                                  <a:pt x="31" y="72"/>
                                </a:lnTo>
                                <a:lnTo>
                                  <a:pt x="36" y="72"/>
                                </a:lnTo>
                                <a:lnTo>
                                  <a:pt x="41" y="43"/>
                                </a:lnTo>
                                <a:lnTo>
                                  <a:pt x="42" y="41"/>
                                </a:lnTo>
                                <a:lnTo>
                                  <a:pt x="42" y="33"/>
                                </a:lnTo>
                                <a:lnTo>
                                  <a:pt x="42" y="26"/>
                                </a:lnTo>
                                <a:close/>
                                <a:moveTo>
                                  <a:pt x="34" y="22"/>
                                </a:moveTo>
                                <a:lnTo>
                                  <a:pt x="22" y="22"/>
                                </a:lnTo>
                                <a:lnTo>
                                  <a:pt x="16" y="27"/>
                                </a:lnTo>
                                <a:lnTo>
                                  <a:pt x="11" y="33"/>
                                </a:lnTo>
                                <a:lnTo>
                                  <a:pt x="13" y="33"/>
                                </a:lnTo>
                                <a:lnTo>
                                  <a:pt x="21" y="26"/>
                                </a:lnTo>
                                <a:lnTo>
                                  <a:pt x="42" y="26"/>
                                </a:lnTo>
                                <a:lnTo>
                                  <a:pt x="42" y="25"/>
                                </a:lnTo>
                                <a:lnTo>
                                  <a:pt x="34" y="22"/>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85"/>
                        <wps:cNvSpPr>
                          <a:spLocks/>
                        </wps:cNvSpPr>
                        <wps:spPr bwMode="auto">
                          <a:xfrm>
                            <a:off x="157" y="505"/>
                            <a:ext cx="44" cy="51"/>
                          </a:xfrm>
                          <a:custGeom>
                            <a:avLst/>
                            <a:gdLst>
                              <a:gd name="T0" fmla="+- 0 194 157"/>
                              <a:gd name="T1" fmla="*/ T0 w 44"/>
                              <a:gd name="T2" fmla="+- 0 505 505"/>
                              <a:gd name="T3" fmla="*/ 505 h 51"/>
                              <a:gd name="T4" fmla="+- 0 190 157"/>
                              <a:gd name="T5" fmla="*/ T4 w 44"/>
                              <a:gd name="T6" fmla="+- 0 505 505"/>
                              <a:gd name="T7" fmla="*/ 505 h 51"/>
                              <a:gd name="T8" fmla="+- 0 177 157"/>
                              <a:gd name="T9" fmla="*/ T8 w 44"/>
                              <a:gd name="T10" fmla="+- 0 508 505"/>
                              <a:gd name="T11" fmla="*/ 508 h 51"/>
                              <a:gd name="T12" fmla="+- 0 166 157"/>
                              <a:gd name="T13" fmla="*/ T12 w 44"/>
                              <a:gd name="T14" fmla="+- 0 516 505"/>
                              <a:gd name="T15" fmla="*/ 516 h 51"/>
                              <a:gd name="T16" fmla="+- 0 160 157"/>
                              <a:gd name="T17" fmla="*/ T16 w 44"/>
                              <a:gd name="T18" fmla="+- 0 528 505"/>
                              <a:gd name="T19" fmla="*/ 528 h 51"/>
                              <a:gd name="T20" fmla="+- 0 157 157"/>
                              <a:gd name="T21" fmla="*/ T20 w 44"/>
                              <a:gd name="T22" fmla="+- 0 540 505"/>
                              <a:gd name="T23" fmla="*/ 540 h 51"/>
                              <a:gd name="T24" fmla="+- 0 157 157"/>
                              <a:gd name="T25" fmla="*/ T24 w 44"/>
                              <a:gd name="T26" fmla="+- 0 549 505"/>
                              <a:gd name="T27" fmla="*/ 549 h 51"/>
                              <a:gd name="T28" fmla="+- 0 162 157"/>
                              <a:gd name="T29" fmla="*/ T28 w 44"/>
                              <a:gd name="T30" fmla="+- 0 556 505"/>
                              <a:gd name="T31" fmla="*/ 556 h 51"/>
                              <a:gd name="T32" fmla="+- 0 178 157"/>
                              <a:gd name="T33" fmla="*/ T32 w 44"/>
                              <a:gd name="T34" fmla="+- 0 556 505"/>
                              <a:gd name="T35" fmla="*/ 556 h 51"/>
                              <a:gd name="T36" fmla="+- 0 185 157"/>
                              <a:gd name="T37" fmla="*/ T36 w 44"/>
                              <a:gd name="T38" fmla="+- 0 552 505"/>
                              <a:gd name="T39" fmla="*/ 552 h 51"/>
                              <a:gd name="T40" fmla="+- 0 164 157"/>
                              <a:gd name="T41" fmla="*/ T40 w 44"/>
                              <a:gd name="T42" fmla="+- 0 552 505"/>
                              <a:gd name="T43" fmla="*/ 552 h 51"/>
                              <a:gd name="T44" fmla="+- 0 162 157"/>
                              <a:gd name="T45" fmla="*/ T44 w 44"/>
                              <a:gd name="T46" fmla="+- 0 545 505"/>
                              <a:gd name="T47" fmla="*/ 545 h 51"/>
                              <a:gd name="T48" fmla="+- 0 162 157"/>
                              <a:gd name="T49" fmla="*/ T48 w 44"/>
                              <a:gd name="T50" fmla="+- 0 540 505"/>
                              <a:gd name="T51" fmla="*/ 540 h 51"/>
                              <a:gd name="T52" fmla="+- 0 164 157"/>
                              <a:gd name="T53" fmla="*/ T52 w 44"/>
                              <a:gd name="T54" fmla="+- 0 528 505"/>
                              <a:gd name="T55" fmla="*/ 528 h 51"/>
                              <a:gd name="T56" fmla="+- 0 170 157"/>
                              <a:gd name="T57" fmla="*/ T56 w 44"/>
                              <a:gd name="T58" fmla="+- 0 518 505"/>
                              <a:gd name="T59" fmla="*/ 518 h 51"/>
                              <a:gd name="T60" fmla="+- 0 179 157"/>
                              <a:gd name="T61" fmla="*/ T60 w 44"/>
                              <a:gd name="T62" fmla="+- 0 512 505"/>
                              <a:gd name="T63" fmla="*/ 512 h 51"/>
                              <a:gd name="T64" fmla="+- 0 189 157"/>
                              <a:gd name="T65" fmla="*/ T64 w 44"/>
                              <a:gd name="T66" fmla="+- 0 509 505"/>
                              <a:gd name="T67" fmla="*/ 509 h 51"/>
                              <a:gd name="T68" fmla="+- 0 200 157"/>
                              <a:gd name="T69" fmla="*/ T68 w 44"/>
                              <a:gd name="T70" fmla="+- 0 509 505"/>
                              <a:gd name="T71" fmla="*/ 509 h 51"/>
                              <a:gd name="T72" fmla="+- 0 201 157"/>
                              <a:gd name="T73" fmla="*/ T72 w 44"/>
                              <a:gd name="T74" fmla="+- 0 507 505"/>
                              <a:gd name="T75" fmla="*/ 507 h 51"/>
                              <a:gd name="T76" fmla="+- 0 198 157"/>
                              <a:gd name="T77" fmla="*/ T76 w 44"/>
                              <a:gd name="T78" fmla="+- 0 506 505"/>
                              <a:gd name="T79" fmla="*/ 506 h 51"/>
                              <a:gd name="T80" fmla="+- 0 194 157"/>
                              <a:gd name="T81" fmla="*/ T80 w 44"/>
                              <a:gd name="T82" fmla="+- 0 505 505"/>
                              <a:gd name="T83" fmla="*/ 505 h 51"/>
                              <a:gd name="T84" fmla="+- 0 194 157"/>
                              <a:gd name="T85" fmla="*/ T84 w 44"/>
                              <a:gd name="T86" fmla="+- 0 540 505"/>
                              <a:gd name="T87" fmla="*/ 540 h 51"/>
                              <a:gd name="T88" fmla="+- 0 191 157"/>
                              <a:gd name="T89" fmla="*/ T88 w 44"/>
                              <a:gd name="T90" fmla="+- 0 540 505"/>
                              <a:gd name="T91" fmla="*/ 540 h 51"/>
                              <a:gd name="T92" fmla="+- 0 190 157"/>
                              <a:gd name="T93" fmla="*/ T92 w 44"/>
                              <a:gd name="T94" fmla="+- 0 546 505"/>
                              <a:gd name="T95" fmla="*/ 546 h 51"/>
                              <a:gd name="T96" fmla="+- 0 190 157"/>
                              <a:gd name="T97" fmla="*/ T96 w 44"/>
                              <a:gd name="T98" fmla="+- 0 550 505"/>
                              <a:gd name="T99" fmla="*/ 550 h 51"/>
                              <a:gd name="T100" fmla="+- 0 190 157"/>
                              <a:gd name="T101" fmla="*/ T100 w 44"/>
                              <a:gd name="T102" fmla="+- 0 555 505"/>
                              <a:gd name="T103" fmla="*/ 555 h 51"/>
                              <a:gd name="T104" fmla="+- 0 194 157"/>
                              <a:gd name="T105" fmla="*/ T104 w 44"/>
                              <a:gd name="T106" fmla="+- 0 555 505"/>
                              <a:gd name="T107" fmla="*/ 555 h 51"/>
                              <a:gd name="T108" fmla="+- 0 194 157"/>
                              <a:gd name="T109" fmla="*/ T108 w 44"/>
                              <a:gd name="T110" fmla="+- 0 552 505"/>
                              <a:gd name="T111" fmla="*/ 552 h 51"/>
                              <a:gd name="T112" fmla="+- 0 194 157"/>
                              <a:gd name="T113" fmla="*/ T112 w 44"/>
                              <a:gd name="T114" fmla="+- 0 545 505"/>
                              <a:gd name="T115" fmla="*/ 545 h 51"/>
                              <a:gd name="T116" fmla="+- 0 194 157"/>
                              <a:gd name="T117" fmla="*/ T116 w 44"/>
                              <a:gd name="T118" fmla="+- 0 542 505"/>
                              <a:gd name="T119" fmla="*/ 542 h 51"/>
                              <a:gd name="T120" fmla="+- 0 194 157"/>
                              <a:gd name="T121" fmla="*/ T120 w 44"/>
                              <a:gd name="T122" fmla="+- 0 540 505"/>
                              <a:gd name="T123" fmla="*/ 540 h 51"/>
                              <a:gd name="T124" fmla="+- 0 200 157"/>
                              <a:gd name="T125" fmla="*/ T124 w 44"/>
                              <a:gd name="T126" fmla="+- 0 509 505"/>
                              <a:gd name="T127" fmla="*/ 509 h 51"/>
                              <a:gd name="T128" fmla="+- 0 193 157"/>
                              <a:gd name="T129" fmla="*/ T128 w 44"/>
                              <a:gd name="T130" fmla="+- 0 509 505"/>
                              <a:gd name="T131" fmla="*/ 509 h 51"/>
                              <a:gd name="T132" fmla="+- 0 195 157"/>
                              <a:gd name="T133" fmla="*/ T132 w 44"/>
                              <a:gd name="T134" fmla="+- 0 510 505"/>
                              <a:gd name="T135" fmla="*/ 510 h 51"/>
                              <a:gd name="T136" fmla="+- 0 196 157"/>
                              <a:gd name="T137" fmla="*/ T136 w 44"/>
                              <a:gd name="T138" fmla="+- 0 510 505"/>
                              <a:gd name="T139" fmla="*/ 510 h 51"/>
                              <a:gd name="T140" fmla="+- 0 192 157"/>
                              <a:gd name="T141" fmla="*/ T140 w 44"/>
                              <a:gd name="T142" fmla="+- 0 528 505"/>
                              <a:gd name="T143" fmla="*/ 528 h 51"/>
                              <a:gd name="T144" fmla="+- 0 190 157"/>
                              <a:gd name="T145" fmla="*/ T144 w 44"/>
                              <a:gd name="T146" fmla="+- 0 540 505"/>
                              <a:gd name="T147" fmla="*/ 540 h 51"/>
                              <a:gd name="T148" fmla="+- 0 180 157"/>
                              <a:gd name="T149" fmla="*/ T148 w 44"/>
                              <a:gd name="T150" fmla="+- 0 552 505"/>
                              <a:gd name="T151" fmla="*/ 552 h 51"/>
                              <a:gd name="T152" fmla="+- 0 185 157"/>
                              <a:gd name="T153" fmla="*/ T152 w 44"/>
                              <a:gd name="T154" fmla="+- 0 552 505"/>
                              <a:gd name="T155" fmla="*/ 552 h 51"/>
                              <a:gd name="T156" fmla="+- 0 185 157"/>
                              <a:gd name="T157" fmla="*/ T156 w 44"/>
                              <a:gd name="T158" fmla="+- 0 552 505"/>
                              <a:gd name="T159" fmla="*/ 552 h 51"/>
                              <a:gd name="T160" fmla="+- 0 191 157"/>
                              <a:gd name="T161" fmla="*/ T160 w 44"/>
                              <a:gd name="T162" fmla="+- 0 540 505"/>
                              <a:gd name="T163" fmla="*/ 540 h 51"/>
                              <a:gd name="T164" fmla="+- 0 194 157"/>
                              <a:gd name="T165" fmla="*/ T164 w 44"/>
                              <a:gd name="T166" fmla="+- 0 540 505"/>
                              <a:gd name="T167" fmla="*/ 540 h 51"/>
                              <a:gd name="T168" fmla="+- 0 197 157"/>
                              <a:gd name="T169" fmla="*/ T168 w 44"/>
                              <a:gd name="T170" fmla="+- 0 527 505"/>
                              <a:gd name="T171" fmla="*/ 527 h 51"/>
                              <a:gd name="T172" fmla="+- 0 200 157"/>
                              <a:gd name="T173" fmla="*/ T172 w 44"/>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 h="51">
                                <a:moveTo>
                                  <a:pt x="37" y="0"/>
                                </a:moveTo>
                                <a:lnTo>
                                  <a:pt x="33" y="0"/>
                                </a:lnTo>
                                <a:lnTo>
                                  <a:pt x="20" y="3"/>
                                </a:lnTo>
                                <a:lnTo>
                                  <a:pt x="9" y="11"/>
                                </a:lnTo>
                                <a:lnTo>
                                  <a:pt x="3" y="23"/>
                                </a:lnTo>
                                <a:lnTo>
                                  <a:pt x="0" y="35"/>
                                </a:lnTo>
                                <a:lnTo>
                                  <a:pt x="0" y="44"/>
                                </a:lnTo>
                                <a:lnTo>
                                  <a:pt x="5" y="51"/>
                                </a:lnTo>
                                <a:lnTo>
                                  <a:pt x="21" y="51"/>
                                </a:lnTo>
                                <a:lnTo>
                                  <a:pt x="28" y="47"/>
                                </a:lnTo>
                                <a:lnTo>
                                  <a:pt x="7" y="47"/>
                                </a:lnTo>
                                <a:lnTo>
                                  <a:pt x="5" y="40"/>
                                </a:lnTo>
                                <a:lnTo>
                                  <a:pt x="5" y="35"/>
                                </a:lnTo>
                                <a:lnTo>
                                  <a:pt x="7" y="23"/>
                                </a:lnTo>
                                <a:lnTo>
                                  <a:pt x="13" y="13"/>
                                </a:lnTo>
                                <a:lnTo>
                                  <a:pt x="22" y="7"/>
                                </a:lnTo>
                                <a:lnTo>
                                  <a:pt x="32" y="4"/>
                                </a:lnTo>
                                <a:lnTo>
                                  <a:pt x="43" y="4"/>
                                </a:lnTo>
                                <a:lnTo>
                                  <a:pt x="44" y="2"/>
                                </a:lnTo>
                                <a:lnTo>
                                  <a:pt x="41" y="1"/>
                                </a:lnTo>
                                <a:lnTo>
                                  <a:pt x="37" y="0"/>
                                </a:lnTo>
                                <a:close/>
                                <a:moveTo>
                                  <a:pt x="37" y="35"/>
                                </a:moveTo>
                                <a:lnTo>
                                  <a:pt x="34" y="35"/>
                                </a:lnTo>
                                <a:lnTo>
                                  <a:pt x="33" y="41"/>
                                </a:lnTo>
                                <a:lnTo>
                                  <a:pt x="33" y="45"/>
                                </a:lnTo>
                                <a:lnTo>
                                  <a:pt x="33" y="50"/>
                                </a:lnTo>
                                <a:lnTo>
                                  <a:pt x="37" y="50"/>
                                </a:lnTo>
                                <a:lnTo>
                                  <a:pt x="37" y="47"/>
                                </a:lnTo>
                                <a:lnTo>
                                  <a:pt x="37" y="40"/>
                                </a:lnTo>
                                <a:lnTo>
                                  <a:pt x="37" y="37"/>
                                </a:lnTo>
                                <a:lnTo>
                                  <a:pt x="37" y="35"/>
                                </a:lnTo>
                                <a:close/>
                                <a:moveTo>
                                  <a:pt x="43" y="4"/>
                                </a:moveTo>
                                <a:lnTo>
                                  <a:pt x="36" y="4"/>
                                </a:lnTo>
                                <a:lnTo>
                                  <a:pt x="38" y="5"/>
                                </a:lnTo>
                                <a:lnTo>
                                  <a:pt x="39" y="5"/>
                                </a:lnTo>
                                <a:lnTo>
                                  <a:pt x="35" y="23"/>
                                </a:lnTo>
                                <a:lnTo>
                                  <a:pt x="33" y="35"/>
                                </a:lnTo>
                                <a:lnTo>
                                  <a:pt x="23" y="47"/>
                                </a:lnTo>
                                <a:lnTo>
                                  <a:pt x="28" y="47"/>
                                </a:lnTo>
                                <a:lnTo>
                                  <a:pt x="34" y="35"/>
                                </a:lnTo>
                                <a:lnTo>
                                  <a:pt x="37" y="35"/>
                                </a:lnTo>
                                <a:lnTo>
                                  <a:pt x="40" y="22"/>
                                </a:lnTo>
                                <a:lnTo>
                                  <a:pt x="43"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84"/>
                        <wps:cNvSpPr>
                          <a:spLocks/>
                        </wps:cNvSpPr>
                        <wps:spPr bwMode="auto">
                          <a:xfrm>
                            <a:off x="204" y="505"/>
                            <a:ext cx="49" cy="70"/>
                          </a:xfrm>
                          <a:custGeom>
                            <a:avLst/>
                            <a:gdLst>
                              <a:gd name="T0" fmla="+- 0 221 204"/>
                              <a:gd name="T1" fmla="*/ T0 w 49"/>
                              <a:gd name="T2" fmla="+- 0 506 505"/>
                              <a:gd name="T3" fmla="*/ 506 h 70"/>
                              <a:gd name="T4" fmla="+- 0 217 204"/>
                              <a:gd name="T5" fmla="*/ T4 w 49"/>
                              <a:gd name="T6" fmla="+- 0 506 505"/>
                              <a:gd name="T7" fmla="*/ 506 h 70"/>
                              <a:gd name="T8" fmla="+- 0 216 204"/>
                              <a:gd name="T9" fmla="*/ T8 w 49"/>
                              <a:gd name="T10" fmla="+- 0 511 505"/>
                              <a:gd name="T11" fmla="*/ 511 h 70"/>
                              <a:gd name="T12" fmla="+- 0 215 204"/>
                              <a:gd name="T13" fmla="*/ T12 w 49"/>
                              <a:gd name="T14" fmla="+- 0 518 505"/>
                              <a:gd name="T15" fmla="*/ 518 h 70"/>
                              <a:gd name="T16" fmla="+- 0 204 204"/>
                              <a:gd name="T17" fmla="*/ T16 w 49"/>
                              <a:gd name="T18" fmla="+- 0 575 505"/>
                              <a:gd name="T19" fmla="*/ 575 h 70"/>
                              <a:gd name="T20" fmla="+- 0 209 204"/>
                              <a:gd name="T21" fmla="*/ T20 w 49"/>
                              <a:gd name="T22" fmla="+- 0 575 505"/>
                              <a:gd name="T23" fmla="*/ 575 h 70"/>
                              <a:gd name="T24" fmla="+- 0 213 204"/>
                              <a:gd name="T25" fmla="*/ T24 w 49"/>
                              <a:gd name="T26" fmla="+- 0 553 505"/>
                              <a:gd name="T27" fmla="*/ 553 h 70"/>
                              <a:gd name="T28" fmla="+- 0 233 204"/>
                              <a:gd name="T29" fmla="*/ T28 w 49"/>
                              <a:gd name="T30" fmla="+- 0 553 505"/>
                              <a:gd name="T31" fmla="*/ 553 h 70"/>
                              <a:gd name="T32" fmla="+- 0 235 204"/>
                              <a:gd name="T33" fmla="*/ T32 w 49"/>
                              <a:gd name="T34" fmla="+- 0 553 505"/>
                              <a:gd name="T35" fmla="*/ 553 h 70"/>
                              <a:gd name="T36" fmla="+- 0 236 204"/>
                              <a:gd name="T37" fmla="*/ T36 w 49"/>
                              <a:gd name="T38" fmla="+- 0 552 505"/>
                              <a:gd name="T39" fmla="*/ 552 h 70"/>
                              <a:gd name="T40" fmla="+- 0 220 204"/>
                              <a:gd name="T41" fmla="*/ T40 w 49"/>
                              <a:gd name="T42" fmla="+- 0 552 505"/>
                              <a:gd name="T43" fmla="*/ 552 h 70"/>
                              <a:gd name="T44" fmla="+- 0 216 204"/>
                              <a:gd name="T45" fmla="*/ T44 w 49"/>
                              <a:gd name="T46" fmla="+- 0 551 505"/>
                              <a:gd name="T47" fmla="*/ 551 h 70"/>
                              <a:gd name="T48" fmla="+- 0 214 204"/>
                              <a:gd name="T49" fmla="*/ T48 w 49"/>
                              <a:gd name="T50" fmla="+- 0 549 505"/>
                              <a:gd name="T51" fmla="*/ 549 h 70"/>
                              <a:gd name="T52" fmla="+- 0 216 204"/>
                              <a:gd name="T53" fmla="*/ T52 w 49"/>
                              <a:gd name="T54" fmla="+- 0 534 505"/>
                              <a:gd name="T55" fmla="*/ 534 h 70"/>
                              <a:gd name="T56" fmla="+- 0 219 204"/>
                              <a:gd name="T57" fmla="*/ T56 w 49"/>
                              <a:gd name="T58" fmla="+- 0 518 505"/>
                              <a:gd name="T59" fmla="*/ 518 h 70"/>
                              <a:gd name="T60" fmla="+- 0 220 204"/>
                              <a:gd name="T61" fmla="*/ T60 w 49"/>
                              <a:gd name="T62" fmla="+- 0 517 505"/>
                              <a:gd name="T63" fmla="*/ 517 h 70"/>
                              <a:gd name="T64" fmla="+- 0 219 204"/>
                              <a:gd name="T65" fmla="*/ T64 w 49"/>
                              <a:gd name="T66" fmla="+- 0 517 505"/>
                              <a:gd name="T67" fmla="*/ 517 h 70"/>
                              <a:gd name="T68" fmla="+- 0 221 204"/>
                              <a:gd name="T69" fmla="*/ T68 w 49"/>
                              <a:gd name="T70" fmla="+- 0 506 505"/>
                              <a:gd name="T71" fmla="*/ 506 h 70"/>
                              <a:gd name="T72" fmla="+- 0 233 204"/>
                              <a:gd name="T73" fmla="*/ T72 w 49"/>
                              <a:gd name="T74" fmla="+- 0 553 505"/>
                              <a:gd name="T75" fmla="*/ 553 h 70"/>
                              <a:gd name="T76" fmla="+- 0 213 204"/>
                              <a:gd name="T77" fmla="*/ T76 w 49"/>
                              <a:gd name="T78" fmla="+- 0 553 505"/>
                              <a:gd name="T79" fmla="*/ 553 h 70"/>
                              <a:gd name="T80" fmla="+- 0 215 204"/>
                              <a:gd name="T81" fmla="*/ T80 w 49"/>
                              <a:gd name="T82" fmla="+- 0 555 505"/>
                              <a:gd name="T83" fmla="*/ 555 h 70"/>
                              <a:gd name="T84" fmla="+- 0 218 204"/>
                              <a:gd name="T85" fmla="*/ T84 w 49"/>
                              <a:gd name="T86" fmla="+- 0 556 505"/>
                              <a:gd name="T87" fmla="*/ 556 h 70"/>
                              <a:gd name="T88" fmla="+- 0 224 204"/>
                              <a:gd name="T89" fmla="*/ T88 w 49"/>
                              <a:gd name="T90" fmla="+- 0 556 505"/>
                              <a:gd name="T91" fmla="*/ 556 h 70"/>
                              <a:gd name="T92" fmla="+- 0 233 204"/>
                              <a:gd name="T93" fmla="*/ T92 w 49"/>
                              <a:gd name="T94" fmla="+- 0 553 505"/>
                              <a:gd name="T95" fmla="*/ 553 h 70"/>
                              <a:gd name="T96" fmla="+- 0 238 204"/>
                              <a:gd name="T97" fmla="*/ T96 w 49"/>
                              <a:gd name="T98" fmla="+- 0 550 505"/>
                              <a:gd name="T99" fmla="*/ 550 h 70"/>
                              <a:gd name="T100" fmla="+- 0 236 204"/>
                              <a:gd name="T101" fmla="*/ T100 w 49"/>
                              <a:gd name="T102" fmla="+- 0 552 505"/>
                              <a:gd name="T103" fmla="*/ 552 h 70"/>
                              <a:gd name="T104" fmla="+- 0 237 204"/>
                              <a:gd name="T105" fmla="*/ T104 w 49"/>
                              <a:gd name="T106" fmla="+- 0 552 505"/>
                              <a:gd name="T107" fmla="*/ 552 h 70"/>
                              <a:gd name="T108" fmla="+- 0 238 204"/>
                              <a:gd name="T109" fmla="*/ T108 w 49"/>
                              <a:gd name="T110" fmla="+- 0 550 505"/>
                              <a:gd name="T111" fmla="*/ 550 h 70"/>
                              <a:gd name="T112" fmla="+- 0 250 204"/>
                              <a:gd name="T113" fmla="*/ T112 w 49"/>
                              <a:gd name="T114" fmla="+- 0 509 505"/>
                              <a:gd name="T115" fmla="*/ 509 h 70"/>
                              <a:gd name="T116" fmla="+- 0 245 204"/>
                              <a:gd name="T117" fmla="*/ T116 w 49"/>
                              <a:gd name="T118" fmla="+- 0 509 505"/>
                              <a:gd name="T119" fmla="*/ 509 h 70"/>
                              <a:gd name="T120" fmla="+- 0 248 204"/>
                              <a:gd name="T121" fmla="*/ T120 w 49"/>
                              <a:gd name="T122" fmla="+- 0 517 505"/>
                              <a:gd name="T123" fmla="*/ 517 h 70"/>
                              <a:gd name="T124" fmla="+- 0 248 204"/>
                              <a:gd name="T125" fmla="*/ T124 w 49"/>
                              <a:gd name="T126" fmla="+- 0 537 505"/>
                              <a:gd name="T127" fmla="*/ 537 h 70"/>
                              <a:gd name="T128" fmla="+- 0 238 204"/>
                              <a:gd name="T129" fmla="*/ T128 w 49"/>
                              <a:gd name="T130" fmla="+- 0 550 505"/>
                              <a:gd name="T131" fmla="*/ 550 h 70"/>
                              <a:gd name="T132" fmla="+- 0 244 204"/>
                              <a:gd name="T133" fmla="*/ T132 w 49"/>
                              <a:gd name="T134" fmla="+- 0 545 505"/>
                              <a:gd name="T135" fmla="*/ 545 h 70"/>
                              <a:gd name="T136" fmla="+- 0 250 204"/>
                              <a:gd name="T137" fmla="*/ T136 w 49"/>
                              <a:gd name="T138" fmla="+- 0 535 505"/>
                              <a:gd name="T139" fmla="*/ 535 h 70"/>
                              <a:gd name="T140" fmla="+- 0 253 204"/>
                              <a:gd name="T141" fmla="*/ T140 w 49"/>
                              <a:gd name="T142" fmla="+- 0 522 505"/>
                              <a:gd name="T143" fmla="*/ 522 h 70"/>
                              <a:gd name="T144" fmla="+- 0 253 204"/>
                              <a:gd name="T145" fmla="*/ T144 w 49"/>
                              <a:gd name="T146" fmla="+- 0 514 505"/>
                              <a:gd name="T147" fmla="*/ 514 h 70"/>
                              <a:gd name="T148" fmla="+- 0 250 204"/>
                              <a:gd name="T149" fmla="*/ T148 w 49"/>
                              <a:gd name="T150" fmla="+- 0 509 505"/>
                              <a:gd name="T151" fmla="*/ 509 h 70"/>
                              <a:gd name="T152" fmla="+- 0 249 204"/>
                              <a:gd name="T153" fmla="*/ T152 w 49"/>
                              <a:gd name="T154" fmla="+- 0 505 505"/>
                              <a:gd name="T155" fmla="*/ 505 h 70"/>
                              <a:gd name="T156" fmla="+- 0 231 204"/>
                              <a:gd name="T157" fmla="*/ T156 w 49"/>
                              <a:gd name="T158" fmla="+- 0 505 505"/>
                              <a:gd name="T159" fmla="*/ 505 h 70"/>
                              <a:gd name="T160" fmla="+- 0 224 204"/>
                              <a:gd name="T161" fmla="*/ T160 w 49"/>
                              <a:gd name="T162" fmla="+- 0 510 505"/>
                              <a:gd name="T163" fmla="*/ 510 h 70"/>
                              <a:gd name="T164" fmla="+- 0 220 204"/>
                              <a:gd name="T165" fmla="*/ T164 w 49"/>
                              <a:gd name="T166" fmla="+- 0 517 505"/>
                              <a:gd name="T167" fmla="*/ 517 h 70"/>
                              <a:gd name="T168" fmla="+- 0 220 204"/>
                              <a:gd name="T169" fmla="*/ T168 w 49"/>
                              <a:gd name="T170" fmla="+- 0 517 505"/>
                              <a:gd name="T171" fmla="*/ 517 h 70"/>
                              <a:gd name="T172" fmla="+- 0 229 204"/>
                              <a:gd name="T173" fmla="*/ T172 w 49"/>
                              <a:gd name="T174" fmla="+- 0 509 505"/>
                              <a:gd name="T175" fmla="*/ 509 h 70"/>
                              <a:gd name="T176" fmla="+- 0 250 204"/>
                              <a:gd name="T177" fmla="*/ T176 w 49"/>
                              <a:gd name="T178" fmla="+- 0 509 505"/>
                              <a:gd name="T179" fmla="*/ 509 h 70"/>
                              <a:gd name="T180" fmla="+- 0 249 204"/>
                              <a:gd name="T181" fmla="*/ T180 w 49"/>
                              <a:gd name="T182" fmla="+- 0 505 505"/>
                              <a:gd name="T183" fmla="*/ 50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 h="70">
                                <a:moveTo>
                                  <a:pt x="17" y="1"/>
                                </a:moveTo>
                                <a:lnTo>
                                  <a:pt x="13" y="1"/>
                                </a:lnTo>
                                <a:lnTo>
                                  <a:pt x="12" y="6"/>
                                </a:lnTo>
                                <a:lnTo>
                                  <a:pt x="11" y="13"/>
                                </a:lnTo>
                                <a:lnTo>
                                  <a:pt x="0" y="70"/>
                                </a:lnTo>
                                <a:lnTo>
                                  <a:pt x="5" y="70"/>
                                </a:lnTo>
                                <a:lnTo>
                                  <a:pt x="9" y="48"/>
                                </a:lnTo>
                                <a:lnTo>
                                  <a:pt x="29" y="48"/>
                                </a:lnTo>
                                <a:lnTo>
                                  <a:pt x="31" y="48"/>
                                </a:lnTo>
                                <a:lnTo>
                                  <a:pt x="32" y="47"/>
                                </a:lnTo>
                                <a:lnTo>
                                  <a:pt x="16" y="47"/>
                                </a:lnTo>
                                <a:lnTo>
                                  <a:pt x="12" y="46"/>
                                </a:lnTo>
                                <a:lnTo>
                                  <a:pt x="10" y="44"/>
                                </a:lnTo>
                                <a:lnTo>
                                  <a:pt x="12" y="29"/>
                                </a:lnTo>
                                <a:lnTo>
                                  <a:pt x="15" y="13"/>
                                </a:lnTo>
                                <a:lnTo>
                                  <a:pt x="16" y="12"/>
                                </a:lnTo>
                                <a:lnTo>
                                  <a:pt x="15" y="12"/>
                                </a:lnTo>
                                <a:lnTo>
                                  <a:pt x="17" y="1"/>
                                </a:lnTo>
                                <a:close/>
                                <a:moveTo>
                                  <a:pt x="29" y="48"/>
                                </a:moveTo>
                                <a:lnTo>
                                  <a:pt x="9" y="48"/>
                                </a:lnTo>
                                <a:lnTo>
                                  <a:pt x="11" y="50"/>
                                </a:lnTo>
                                <a:lnTo>
                                  <a:pt x="14" y="51"/>
                                </a:lnTo>
                                <a:lnTo>
                                  <a:pt x="20" y="51"/>
                                </a:lnTo>
                                <a:lnTo>
                                  <a:pt x="29" y="48"/>
                                </a:lnTo>
                                <a:close/>
                                <a:moveTo>
                                  <a:pt x="34" y="45"/>
                                </a:moveTo>
                                <a:lnTo>
                                  <a:pt x="32" y="47"/>
                                </a:lnTo>
                                <a:lnTo>
                                  <a:pt x="33" y="47"/>
                                </a:lnTo>
                                <a:lnTo>
                                  <a:pt x="34" y="45"/>
                                </a:lnTo>
                                <a:close/>
                                <a:moveTo>
                                  <a:pt x="46" y="4"/>
                                </a:moveTo>
                                <a:lnTo>
                                  <a:pt x="41" y="4"/>
                                </a:lnTo>
                                <a:lnTo>
                                  <a:pt x="44" y="12"/>
                                </a:lnTo>
                                <a:lnTo>
                                  <a:pt x="44" y="32"/>
                                </a:lnTo>
                                <a:lnTo>
                                  <a:pt x="34" y="45"/>
                                </a:lnTo>
                                <a:lnTo>
                                  <a:pt x="40" y="40"/>
                                </a:lnTo>
                                <a:lnTo>
                                  <a:pt x="46" y="30"/>
                                </a:lnTo>
                                <a:lnTo>
                                  <a:pt x="49" y="17"/>
                                </a:lnTo>
                                <a:lnTo>
                                  <a:pt x="49" y="9"/>
                                </a:lnTo>
                                <a:lnTo>
                                  <a:pt x="46" y="4"/>
                                </a:lnTo>
                                <a:close/>
                                <a:moveTo>
                                  <a:pt x="45" y="0"/>
                                </a:moveTo>
                                <a:lnTo>
                                  <a:pt x="27" y="0"/>
                                </a:lnTo>
                                <a:lnTo>
                                  <a:pt x="20" y="5"/>
                                </a:lnTo>
                                <a:lnTo>
                                  <a:pt x="16" y="12"/>
                                </a:lnTo>
                                <a:lnTo>
                                  <a:pt x="25" y="4"/>
                                </a:lnTo>
                                <a:lnTo>
                                  <a:pt x="46" y="4"/>
                                </a:lnTo>
                                <a:lnTo>
                                  <a:pt x="4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83"/>
                        <wps:cNvSpPr>
                          <a:spLocks/>
                        </wps:cNvSpPr>
                        <wps:spPr bwMode="auto">
                          <a:xfrm>
                            <a:off x="260" y="505"/>
                            <a:ext cx="38" cy="51"/>
                          </a:xfrm>
                          <a:custGeom>
                            <a:avLst/>
                            <a:gdLst>
                              <a:gd name="T0" fmla="+- 0 294 260"/>
                              <a:gd name="T1" fmla="*/ T0 w 38"/>
                              <a:gd name="T2" fmla="+- 0 505 505"/>
                              <a:gd name="T3" fmla="*/ 505 h 51"/>
                              <a:gd name="T4" fmla="+- 0 285 260"/>
                              <a:gd name="T5" fmla="*/ T4 w 38"/>
                              <a:gd name="T6" fmla="+- 0 505 505"/>
                              <a:gd name="T7" fmla="*/ 505 h 51"/>
                              <a:gd name="T8" fmla="+- 0 275 260"/>
                              <a:gd name="T9" fmla="*/ T8 w 38"/>
                              <a:gd name="T10" fmla="+- 0 508 505"/>
                              <a:gd name="T11" fmla="*/ 508 h 51"/>
                              <a:gd name="T12" fmla="+- 0 267 260"/>
                              <a:gd name="T13" fmla="*/ T12 w 38"/>
                              <a:gd name="T14" fmla="+- 0 516 505"/>
                              <a:gd name="T15" fmla="*/ 516 h 51"/>
                              <a:gd name="T16" fmla="+- 0 262 260"/>
                              <a:gd name="T17" fmla="*/ T16 w 38"/>
                              <a:gd name="T18" fmla="+- 0 526 505"/>
                              <a:gd name="T19" fmla="*/ 526 h 51"/>
                              <a:gd name="T20" fmla="+- 0 260 260"/>
                              <a:gd name="T21" fmla="*/ T20 w 38"/>
                              <a:gd name="T22" fmla="+- 0 537 505"/>
                              <a:gd name="T23" fmla="*/ 537 h 51"/>
                              <a:gd name="T24" fmla="+- 0 260 260"/>
                              <a:gd name="T25" fmla="*/ T24 w 38"/>
                              <a:gd name="T26" fmla="+- 0 546 505"/>
                              <a:gd name="T27" fmla="*/ 546 h 51"/>
                              <a:gd name="T28" fmla="+- 0 265 260"/>
                              <a:gd name="T29" fmla="*/ T28 w 38"/>
                              <a:gd name="T30" fmla="+- 0 556 505"/>
                              <a:gd name="T31" fmla="*/ 556 h 51"/>
                              <a:gd name="T32" fmla="+- 0 284 260"/>
                              <a:gd name="T33" fmla="*/ T32 w 38"/>
                              <a:gd name="T34" fmla="+- 0 556 505"/>
                              <a:gd name="T35" fmla="*/ 556 h 51"/>
                              <a:gd name="T36" fmla="+- 0 289 260"/>
                              <a:gd name="T37" fmla="*/ T36 w 38"/>
                              <a:gd name="T38" fmla="+- 0 553 505"/>
                              <a:gd name="T39" fmla="*/ 553 h 51"/>
                              <a:gd name="T40" fmla="+- 0 292 260"/>
                              <a:gd name="T41" fmla="*/ T40 w 38"/>
                              <a:gd name="T42" fmla="+- 0 552 505"/>
                              <a:gd name="T43" fmla="*/ 552 h 51"/>
                              <a:gd name="T44" fmla="+- 0 292 260"/>
                              <a:gd name="T45" fmla="*/ T44 w 38"/>
                              <a:gd name="T46" fmla="+- 0 552 505"/>
                              <a:gd name="T47" fmla="*/ 552 h 51"/>
                              <a:gd name="T48" fmla="+- 0 272 260"/>
                              <a:gd name="T49" fmla="*/ T48 w 38"/>
                              <a:gd name="T50" fmla="+- 0 552 505"/>
                              <a:gd name="T51" fmla="*/ 552 h 51"/>
                              <a:gd name="T52" fmla="+- 0 268 260"/>
                              <a:gd name="T53" fmla="*/ T52 w 38"/>
                              <a:gd name="T54" fmla="+- 0 549 505"/>
                              <a:gd name="T55" fmla="*/ 549 h 51"/>
                              <a:gd name="T56" fmla="+- 0 266 260"/>
                              <a:gd name="T57" fmla="*/ T56 w 38"/>
                              <a:gd name="T58" fmla="+- 0 544 505"/>
                              <a:gd name="T59" fmla="*/ 544 h 51"/>
                              <a:gd name="T60" fmla="+- 0 265 260"/>
                              <a:gd name="T61" fmla="*/ T60 w 38"/>
                              <a:gd name="T62" fmla="+- 0 540 505"/>
                              <a:gd name="T63" fmla="*/ 540 h 51"/>
                              <a:gd name="T64" fmla="+- 0 265 260"/>
                              <a:gd name="T65" fmla="*/ T64 w 38"/>
                              <a:gd name="T66" fmla="+- 0 534 505"/>
                              <a:gd name="T67" fmla="*/ 534 h 51"/>
                              <a:gd name="T68" fmla="+- 0 265 260"/>
                              <a:gd name="T69" fmla="*/ T68 w 38"/>
                              <a:gd name="T70" fmla="+- 0 532 505"/>
                              <a:gd name="T71" fmla="*/ 532 h 51"/>
                              <a:gd name="T72" fmla="+- 0 284 260"/>
                              <a:gd name="T73" fmla="*/ T72 w 38"/>
                              <a:gd name="T74" fmla="+- 0 532 505"/>
                              <a:gd name="T75" fmla="*/ 532 h 51"/>
                              <a:gd name="T76" fmla="+- 0 298 260"/>
                              <a:gd name="T77" fmla="*/ T76 w 38"/>
                              <a:gd name="T78" fmla="+- 0 529 505"/>
                              <a:gd name="T79" fmla="*/ 529 h 51"/>
                              <a:gd name="T80" fmla="+- 0 298 260"/>
                              <a:gd name="T81" fmla="*/ T80 w 38"/>
                              <a:gd name="T82" fmla="+- 0 528 505"/>
                              <a:gd name="T83" fmla="*/ 528 h 51"/>
                              <a:gd name="T84" fmla="+- 0 280 260"/>
                              <a:gd name="T85" fmla="*/ T84 w 38"/>
                              <a:gd name="T86" fmla="+- 0 528 505"/>
                              <a:gd name="T87" fmla="*/ 528 h 51"/>
                              <a:gd name="T88" fmla="+- 0 266 260"/>
                              <a:gd name="T89" fmla="*/ T88 w 38"/>
                              <a:gd name="T90" fmla="+- 0 528 505"/>
                              <a:gd name="T91" fmla="*/ 528 h 51"/>
                              <a:gd name="T92" fmla="+- 0 269 260"/>
                              <a:gd name="T93" fmla="*/ T92 w 38"/>
                              <a:gd name="T94" fmla="+- 0 518 505"/>
                              <a:gd name="T95" fmla="*/ 518 h 51"/>
                              <a:gd name="T96" fmla="+- 0 276 260"/>
                              <a:gd name="T97" fmla="*/ T96 w 38"/>
                              <a:gd name="T98" fmla="+- 0 509 505"/>
                              <a:gd name="T99" fmla="*/ 509 h 51"/>
                              <a:gd name="T100" fmla="+- 0 297 260"/>
                              <a:gd name="T101" fmla="*/ T100 w 38"/>
                              <a:gd name="T102" fmla="+- 0 509 505"/>
                              <a:gd name="T103" fmla="*/ 509 h 51"/>
                              <a:gd name="T104" fmla="+- 0 294 260"/>
                              <a:gd name="T105" fmla="*/ T104 w 38"/>
                              <a:gd name="T106" fmla="+- 0 505 505"/>
                              <a:gd name="T107" fmla="*/ 505 h 51"/>
                              <a:gd name="T108" fmla="+- 0 290 260"/>
                              <a:gd name="T109" fmla="*/ T108 w 38"/>
                              <a:gd name="T110" fmla="+- 0 548 505"/>
                              <a:gd name="T111" fmla="*/ 548 h 51"/>
                              <a:gd name="T112" fmla="+- 0 288 260"/>
                              <a:gd name="T113" fmla="*/ T112 w 38"/>
                              <a:gd name="T114" fmla="+- 0 550 505"/>
                              <a:gd name="T115" fmla="*/ 550 h 51"/>
                              <a:gd name="T116" fmla="+- 0 284 260"/>
                              <a:gd name="T117" fmla="*/ T116 w 38"/>
                              <a:gd name="T118" fmla="+- 0 552 505"/>
                              <a:gd name="T119" fmla="*/ 552 h 51"/>
                              <a:gd name="T120" fmla="+- 0 292 260"/>
                              <a:gd name="T121" fmla="*/ T120 w 38"/>
                              <a:gd name="T122" fmla="+- 0 552 505"/>
                              <a:gd name="T123" fmla="*/ 552 h 51"/>
                              <a:gd name="T124" fmla="+- 0 290 260"/>
                              <a:gd name="T125" fmla="*/ T124 w 38"/>
                              <a:gd name="T126" fmla="+- 0 548 505"/>
                              <a:gd name="T127" fmla="*/ 548 h 51"/>
                              <a:gd name="T128" fmla="+- 0 284 260"/>
                              <a:gd name="T129" fmla="*/ T128 w 38"/>
                              <a:gd name="T130" fmla="+- 0 532 505"/>
                              <a:gd name="T131" fmla="*/ 532 h 51"/>
                              <a:gd name="T132" fmla="+- 0 265 260"/>
                              <a:gd name="T133" fmla="*/ T132 w 38"/>
                              <a:gd name="T134" fmla="+- 0 532 505"/>
                              <a:gd name="T135" fmla="*/ 532 h 51"/>
                              <a:gd name="T136" fmla="+- 0 282 260"/>
                              <a:gd name="T137" fmla="*/ T136 w 38"/>
                              <a:gd name="T138" fmla="+- 0 532 505"/>
                              <a:gd name="T139" fmla="*/ 532 h 51"/>
                              <a:gd name="T140" fmla="+- 0 284 260"/>
                              <a:gd name="T141" fmla="*/ T140 w 38"/>
                              <a:gd name="T142" fmla="+- 0 532 505"/>
                              <a:gd name="T143" fmla="*/ 532 h 51"/>
                              <a:gd name="T144" fmla="+- 0 297 260"/>
                              <a:gd name="T145" fmla="*/ T144 w 38"/>
                              <a:gd name="T146" fmla="+- 0 509 505"/>
                              <a:gd name="T147" fmla="*/ 509 h 51"/>
                              <a:gd name="T148" fmla="+- 0 290 260"/>
                              <a:gd name="T149" fmla="*/ T148 w 38"/>
                              <a:gd name="T150" fmla="+- 0 509 505"/>
                              <a:gd name="T151" fmla="*/ 509 h 51"/>
                              <a:gd name="T152" fmla="+- 0 293 260"/>
                              <a:gd name="T153" fmla="*/ T152 w 38"/>
                              <a:gd name="T154" fmla="+- 0 512 505"/>
                              <a:gd name="T155" fmla="*/ 512 h 51"/>
                              <a:gd name="T156" fmla="+- 0 293 260"/>
                              <a:gd name="T157" fmla="*/ T156 w 38"/>
                              <a:gd name="T158" fmla="+- 0 526 505"/>
                              <a:gd name="T159" fmla="*/ 526 h 51"/>
                              <a:gd name="T160" fmla="+- 0 280 260"/>
                              <a:gd name="T161" fmla="*/ T160 w 38"/>
                              <a:gd name="T162" fmla="+- 0 528 505"/>
                              <a:gd name="T163" fmla="*/ 528 h 51"/>
                              <a:gd name="T164" fmla="+- 0 298 260"/>
                              <a:gd name="T165" fmla="*/ T164 w 38"/>
                              <a:gd name="T166" fmla="+- 0 528 505"/>
                              <a:gd name="T167" fmla="*/ 528 h 51"/>
                              <a:gd name="T168" fmla="+- 0 298 260"/>
                              <a:gd name="T169" fmla="*/ T168 w 38"/>
                              <a:gd name="T170" fmla="+- 0 511 505"/>
                              <a:gd name="T171" fmla="*/ 511 h 51"/>
                              <a:gd name="T172" fmla="+- 0 297 260"/>
                              <a:gd name="T173" fmla="*/ T172 w 38"/>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 h="51">
                                <a:moveTo>
                                  <a:pt x="34" y="0"/>
                                </a:moveTo>
                                <a:lnTo>
                                  <a:pt x="25" y="0"/>
                                </a:lnTo>
                                <a:lnTo>
                                  <a:pt x="15" y="3"/>
                                </a:lnTo>
                                <a:lnTo>
                                  <a:pt x="7" y="11"/>
                                </a:lnTo>
                                <a:lnTo>
                                  <a:pt x="2" y="21"/>
                                </a:lnTo>
                                <a:lnTo>
                                  <a:pt x="0" y="32"/>
                                </a:lnTo>
                                <a:lnTo>
                                  <a:pt x="0" y="41"/>
                                </a:lnTo>
                                <a:lnTo>
                                  <a:pt x="5" y="51"/>
                                </a:lnTo>
                                <a:lnTo>
                                  <a:pt x="24" y="51"/>
                                </a:lnTo>
                                <a:lnTo>
                                  <a:pt x="29" y="48"/>
                                </a:lnTo>
                                <a:lnTo>
                                  <a:pt x="32" y="47"/>
                                </a:lnTo>
                                <a:lnTo>
                                  <a:pt x="12" y="47"/>
                                </a:lnTo>
                                <a:lnTo>
                                  <a:pt x="8" y="44"/>
                                </a:lnTo>
                                <a:lnTo>
                                  <a:pt x="6" y="39"/>
                                </a:lnTo>
                                <a:lnTo>
                                  <a:pt x="5" y="35"/>
                                </a:lnTo>
                                <a:lnTo>
                                  <a:pt x="5" y="29"/>
                                </a:lnTo>
                                <a:lnTo>
                                  <a:pt x="5" y="27"/>
                                </a:lnTo>
                                <a:lnTo>
                                  <a:pt x="24" y="27"/>
                                </a:lnTo>
                                <a:lnTo>
                                  <a:pt x="38" y="24"/>
                                </a:lnTo>
                                <a:lnTo>
                                  <a:pt x="38" y="23"/>
                                </a:lnTo>
                                <a:lnTo>
                                  <a:pt x="20" y="23"/>
                                </a:lnTo>
                                <a:lnTo>
                                  <a:pt x="6" y="23"/>
                                </a:lnTo>
                                <a:lnTo>
                                  <a:pt x="9" y="13"/>
                                </a:lnTo>
                                <a:lnTo>
                                  <a:pt x="16" y="4"/>
                                </a:lnTo>
                                <a:lnTo>
                                  <a:pt x="37" y="4"/>
                                </a:lnTo>
                                <a:lnTo>
                                  <a:pt x="34" y="0"/>
                                </a:lnTo>
                                <a:close/>
                                <a:moveTo>
                                  <a:pt x="30" y="43"/>
                                </a:moveTo>
                                <a:lnTo>
                                  <a:pt x="28" y="45"/>
                                </a:lnTo>
                                <a:lnTo>
                                  <a:pt x="24" y="47"/>
                                </a:lnTo>
                                <a:lnTo>
                                  <a:pt x="32" y="47"/>
                                </a:lnTo>
                                <a:lnTo>
                                  <a:pt x="30" y="43"/>
                                </a:lnTo>
                                <a:close/>
                                <a:moveTo>
                                  <a:pt x="24" y="27"/>
                                </a:moveTo>
                                <a:lnTo>
                                  <a:pt x="5" y="27"/>
                                </a:lnTo>
                                <a:lnTo>
                                  <a:pt x="22" y="27"/>
                                </a:lnTo>
                                <a:lnTo>
                                  <a:pt x="24" y="27"/>
                                </a:lnTo>
                                <a:close/>
                                <a:moveTo>
                                  <a:pt x="37" y="4"/>
                                </a:moveTo>
                                <a:lnTo>
                                  <a:pt x="30" y="4"/>
                                </a:lnTo>
                                <a:lnTo>
                                  <a:pt x="33" y="7"/>
                                </a:lnTo>
                                <a:lnTo>
                                  <a:pt x="33" y="21"/>
                                </a:lnTo>
                                <a:lnTo>
                                  <a:pt x="20" y="23"/>
                                </a:lnTo>
                                <a:lnTo>
                                  <a:pt x="38" y="23"/>
                                </a:lnTo>
                                <a:lnTo>
                                  <a:pt x="38" y="6"/>
                                </a:lnTo>
                                <a:lnTo>
                                  <a:pt x="37"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82"/>
                        <wps:cNvSpPr>
                          <a:spLocks/>
                        </wps:cNvSpPr>
                        <wps:spPr bwMode="auto">
                          <a:xfrm>
                            <a:off x="314" y="506"/>
                            <a:ext cx="49" cy="71"/>
                          </a:xfrm>
                          <a:custGeom>
                            <a:avLst/>
                            <a:gdLst>
                              <a:gd name="T0" fmla="+- 0 329 314"/>
                              <a:gd name="T1" fmla="*/ T0 w 49"/>
                              <a:gd name="T2" fmla="+- 0 506 506"/>
                              <a:gd name="T3" fmla="*/ 506 h 71"/>
                              <a:gd name="T4" fmla="+- 0 324 314"/>
                              <a:gd name="T5" fmla="*/ T4 w 49"/>
                              <a:gd name="T6" fmla="+- 0 506 506"/>
                              <a:gd name="T7" fmla="*/ 506 h 71"/>
                              <a:gd name="T8" fmla="+- 0 334 314"/>
                              <a:gd name="T9" fmla="*/ T8 w 49"/>
                              <a:gd name="T10" fmla="+- 0 553 506"/>
                              <a:gd name="T11" fmla="*/ 553 h 71"/>
                              <a:gd name="T12" fmla="+- 0 334 314"/>
                              <a:gd name="T13" fmla="*/ T12 w 49"/>
                              <a:gd name="T14" fmla="+- 0 554 506"/>
                              <a:gd name="T15" fmla="*/ 554 h 71"/>
                              <a:gd name="T16" fmla="+- 0 331 314"/>
                              <a:gd name="T17" fmla="*/ T16 w 49"/>
                              <a:gd name="T18" fmla="+- 0 560 506"/>
                              <a:gd name="T19" fmla="*/ 560 h 71"/>
                              <a:gd name="T20" fmla="+- 0 327 314"/>
                              <a:gd name="T21" fmla="*/ T20 w 49"/>
                              <a:gd name="T22" fmla="+- 0 565 506"/>
                              <a:gd name="T23" fmla="*/ 565 h 71"/>
                              <a:gd name="T24" fmla="+- 0 320 314"/>
                              <a:gd name="T25" fmla="*/ T24 w 49"/>
                              <a:gd name="T26" fmla="+- 0 571 506"/>
                              <a:gd name="T27" fmla="*/ 571 h 71"/>
                              <a:gd name="T28" fmla="+- 0 316 314"/>
                              <a:gd name="T29" fmla="*/ T28 w 49"/>
                              <a:gd name="T30" fmla="+- 0 572 506"/>
                              <a:gd name="T31" fmla="*/ 572 h 71"/>
                              <a:gd name="T32" fmla="+- 0 314 314"/>
                              <a:gd name="T33" fmla="*/ T32 w 49"/>
                              <a:gd name="T34" fmla="+- 0 573 506"/>
                              <a:gd name="T35" fmla="*/ 573 h 71"/>
                              <a:gd name="T36" fmla="+- 0 315 314"/>
                              <a:gd name="T37" fmla="*/ T36 w 49"/>
                              <a:gd name="T38" fmla="+- 0 577 506"/>
                              <a:gd name="T39" fmla="*/ 577 h 71"/>
                              <a:gd name="T40" fmla="+- 0 318 314"/>
                              <a:gd name="T41" fmla="*/ T40 w 49"/>
                              <a:gd name="T42" fmla="+- 0 576 506"/>
                              <a:gd name="T43" fmla="*/ 576 h 71"/>
                              <a:gd name="T44" fmla="+- 0 323 314"/>
                              <a:gd name="T45" fmla="*/ T44 w 49"/>
                              <a:gd name="T46" fmla="+- 0 574 506"/>
                              <a:gd name="T47" fmla="*/ 574 h 71"/>
                              <a:gd name="T48" fmla="+- 0 329 314"/>
                              <a:gd name="T49" fmla="*/ T48 w 49"/>
                              <a:gd name="T50" fmla="+- 0 568 506"/>
                              <a:gd name="T51" fmla="*/ 568 h 71"/>
                              <a:gd name="T52" fmla="+- 0 335 314"/>
                              <a:gd name="T53" fmla="*/ T52 w 49"/>
                              <a:gd name="T54" fmla="+- 0 562 506"/>
                              <a:gd name="T55" fmla="*/ 562 h 71"/>
                              <a:gd name="T56" fmla="+- 0 340 314"/>
                              <a:gd name="T57" fmla="*/ T56 w 49"/>
                              <a:gd name="T58" fmla="+- 0 553 506"/>
                              <a:gd name="T59" fmla="*/ 553 h 71"/>
                              <a:gd name="T60" fmla="+- 0 342 314"/>
                              <a:gd name="T61" fmla="*/ T60 w 49"/>
                              <a:gd name="T62" fmla="+- 0 549 506"/>
                              <a:gd name="T63" fmla="*/ 549 h 71"/>
                              <a:gd name="T64" fmla="+- 0 337 314"/>
                              <a:gd name="T65" fmla="*/ T64 w 49"/>
                              <a:gd name="T66" fmla="+- 0 549 506"/>
                              <a:gd name="T67" fmla="*/ 549 h 71"/>
                              <a:gd name="T68" fmla="+- 0 337 314"/>
                              <a:gd name="T69" fmla="*/ T68 w 49"/>
                              <a:gd name="T70" fmla="+- 0 545 506"/>
                              <a:gd name="T71" fmla="*/ 545 h 71"/>
                              <a:gd name="T72" fmla="+- 0 336 314"/>
                              <a:gd name="T73" fmla="*/ T72 w 49"/>
                              <a:gd name="T74" fmla="+- 0 541 506"/>
                              <a:gd name="T75" fmla="*/ 541 h 71"/>
                              <a:gd name="T76" fmla="+- 0 329 314"/>
                              <a:gd name="T77" fmla="*/ T76 w 49"/>
                              <a:gd name="T78" fmla="+- 0 506 506"/>
                              <a:gd name="T79" fmla="*/ 506 h 71"/>
                              <a:gd name="T80" fmla="+- 0 363 314"/>
                              <a:gd name="T81" fmla="*/ T80 w 49"/>
                              <a:gd name="T82" fmla="+- 0 506 506"/>
                              <a:gd name="T83" fmla="*/ 506 h 71"/>
                              <a:gd name="T84" fmla="+- 0 358 314"/>
                              <a:gd name="T85" fmla="*/ T84 w 49"/>
                              <a:gd name="T86" fmla="+- 0 506 506"/>
                              <a:gd name="T87" fmla="*/ 506 h 71"/>
                              <a:gd name="T88" fmla="+- 0 341 314"/>
                              <a:gd name="T89" fmla="*/ T88 w 49"/>
                              <a:gd name="T90" fmla="+- 0 542 506"/>
                              <a:gd name="T91" fmla="*/ 542 h 71"/>
                              <a:gd name="T92" fmla="+- 0 339 314"/>
                              <a:gd name="T93" fmla="*/ T92 w 49"/>
                              <a:gd name="T94" fmla="+- 0 546 506"/>
                              <a:gd name="T95" fmla="*/ 546 h 71"/>
                              <a:gd name="T96" fmla="+- 0 338 314"/>
                              <a:gd name="T97" fmla="*/ T96 w 49"/>
                              <a:gd name="T98" fmla="+- 0 549 506"/>
                              <a:gd name="T99" fmla="*/ 549 h 71"/>
                              <a:gd name="T100" fmla="+- 0 342 314"/>
                              <a:gd name="T101" fmla="*/ T100 w 49"/>
                              <a:gd name="T102" fmla="+- 0 549 506"/>
                              <a:gd name="T103" fmla="*/ 549 h 71"/>
                              <a:gd name="T104" fmla="+- 0 363 314"/>
                              <a:gd name="T105" fmla="*/ T104 w 49"/>
                              <a:gd name="T106" fmla="+- 0 506 506"/>
                              <a:gd name="T107" fmla="*/ 50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 h="71">
                                <a:moveTo>
                                  <a:pt x="15" y="0"/>
                                </a:moveTo>
                                <a:lnTo>
                                  <a:pt x="10" y="0"/>
                                </a:lnTo>
                                <a:lnTo>
                                  <a:pt x="20" y="47"/>
                                </a:lnTo>
                                <a:lnTo>
                                  <a:pt x="20" y="48"/>
                                </a:lnTo>
                                <a:lnTo>
                                  <a:pt x="17" y="54"/>
                                </a:lnTo>
                                <a:lnTo>
                                  <a:pt x="13" y="59"/>
                                </a:lnTo>
                                <a:lnTo>
                                  <a:pt x="6" y="65"/>
                                </a:lnTo>
                                <a:lnTo>
                                  <a:pt x="2" y="66"/>
                                </a:lnTo>
                                <a:lnTo>
                                  <a:pt x="0" y="67"/>
                                </a:lnTo>
                                <a:lnTo>
                                  <a:pt x="1" y="71"/>
                                </a:lnTo>
                                <a:lnTo>
                                  <a:pt x="4" y="70"/>
                                </a:lnTo>
                                <a:lnTo>
                                  <a:pt x="9" y="68"/>
                                </a:lnTo>
                                <a:lnTo>
                                  <a:pt x="15" y="62"/>
                                </a:lnTo>
                                <a:lnTo>
                                  <a:pt x="21" y="56"/>
                                </a:lnTo>
                                <a:lnTo>
                                  <a:pt x="26" y="47"/>
                                </a:lnTo>
                                <a:lnTo>
                                  <a:pt x="28" y="43"/>
                                </a:lnTo>
                                <a:lnTo>
                                  <a:pt x="23" y="43"/>
                                </a:lnTo>
                                <a:lnTo>
                                  <a:pt x="23" y="39"/>
                                </a:lnTo>
                                <a:lnTo>
                                  <a:pt x="22" y="35"/>
                                </a:lnTo>
                                <a:lnTo>
                                  <a:pt x="15" y="0"/>
                                </a:lnTo>
                                <a:close/>
                                <a:moveTo>
                                  <a:pt x="49" y="0"/>
                                </a:moveTo>
                                <a:lnTo>
                                  <a:pt x="44" y="0"/>
                                </a:lnTo>
                                <a:lnTo>
                                  <a:pt x="27" y="36"/>
                                </a:lnTo>
                                <a:lnTo>
                                  <a:pt x="25" y="40"/>
                                </a:lnTo>
                                <a:lnTo>
                                  <a:pt x="24" y="43"/>
                                </a:lnTo>
                                <a:lnTo>
                                  <a:pt x="28" y="43"/>
                                </a:lnTo>
                                <a:lnTo>
                                  <a:pt x="49"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1"/>
                        <wps:cNvSpPr>
                          <a:spLocks/>
                        </wps:cNvSpPr>
                        <wps:spPr bwMode="auto">
                          <a:xfrm>
                            <a:off x="364" y="505"/>
                            <a:ext cx="44" cy="51"/>
                          </a:xfrm>
                          <a:custGeom>
                            <a:avLst/>
                            <a:gdLst>
                              <a:gd name="T0" fmla="+- 0 402 364"/>
                              <a:gd name="T1" fmla="*/ T0 w 44"/>
                              <a:gd name="T2" fmla="+- 0 505 505"/>
                              <a:gd name="T3" fmla="*/ 505 h 51"/>
                              <a:gd name="T4" fmla="+- 0 375 364"/>
                              <a:gd name="T5" fmla="*/ T4 w 44"/>
                              <a:gd name="T6" fmla="+- 0 505 505"/>
                              <a:gd name="T7" fmla="*/ 505 h 51"/>
                              <a:gd name="T8" fmla="+- 0 364 364"/>
                              <a:gd name="T9" fmla="*/ T8 w 44"/>
                              <a:gd name="T10" fmla="+- 0 521 505"/>
                              <a:gd name="T11" fmla="*/ 521 h 51"/>
                              <a:gd name="T12" fmla="+- 0 364 364"/>
                              <a:gd name="T13" fmla="*/ T12 w 44"/>
                              <a:gd name="T14" fmla="+- 0 546 505"/>
                              <a:gd name="T15" fmla="*/ 546 h 51"/>
                              <a:gd name="T16" fmla="+- 0 370 364"/>
                              <a:gd name="T17" fmla="*/ T16 w 44"/>
                              <a:gd name="T18" fmla="+- 0 556 505"/>
                              <a:gd name="T19" fmla="*/ 556 h 51"/>
                              <a:gd name="T20" fmla="+- 0 398 364"/>
                              <a:gd name="T21" fmla="*/ T20 w 44"/>
                              <a:gd name="T22" fmla="+- 0 556 505"/>
                              <a:gd name="T23" fmla="*/ 556 h 51"/>
                              <a:gd name="T24" fmla="+- 0 400 364"/>
                              <a:gd name="T25" fmla="*/ T24 w 44"/>
                              <a:gd name="T26" fmla="+- 0 552 505"/>
                              <a:gd name="T27" fmla="*/ 552 h 51"/>
                              <a:gd name="T28" fmla="+- 0 374 364"/>
                              <a:gd name="T29" fmla="*/ T28 w 44"/>
                              <a:gd name="T30" fmla="+- 0 552 505"/>
                              <a:gd name="T31" fmla="*/ 552 h 51"/>
                              <a:gd name="T32" fmla="+- 0 369 364"/>
                              <a:gd name="T33" fmla="*/ T32 w 44"/>
                              <a:gd name="T34" fmla="+- 0 545 505"/>
                              <a:gd name="T35" fmla="*/ 545 h 51"/>
                              <a:gd name="T36" fmla="+- 0 369 364"/>
                              <a:gd name="T37" fmla="*/ T36 w 44"/>
                              <a:gd name="T38" fmla="+- 0 522 505"/>
                              <a:gd name="T39" fmla="*/ 522 h 51"/>
                              <a:gd name="T40" fmla="+- 0 377 364"/>
                              <a:gd name="T41" fmla="*/ T40 w 44"/>
                              <a:gd name="T42" fmla="+- 0 509 505"/>
                              <a:gd name="T43" fmla="*/ 509 h 51"/>
                              <a:gd name="T44" fmla="+- 0 404 364"/>
                              <a:gd name="T45" fmla="*/ T44 w 44"/>
                              <a:gd name="T46" fmla="+- 0 509 505"/>
                              <a:gd name="T47" fmla="*/ 509 h 51"/>
                              <a:gd name="T48" fmla="+- 0 402 364"/>
                              <a:gd name="T49" fmla="*/ T48 w 44"/>
                              <a:gd name="T50" fmla="+- 0 505 505"/>
                              <a:gd name="T51" fmla="*/ 505 h 51"/>
                              <a:gd name="T52" fmla="+- 0 404 364"/>
                              <a:gd name="T53" fmla="*/ T52 w 44"/>
                              <a:gd name="T54" fmla="+- 0 509 505"/>
                              <a:gd name="T55" fmla="*/ 509 h 51"/>
                              <a:gd name="T56" fmla="+- 0 400 364"/>
                              <a:gd name="T57" fmla="*/ T56 w 44"/>
                              <a:gd name="T58" fmla="+- 0 509 505"/>
                              <a:gd name="T59" fmla="*/ 509 h 51"/>
                              <a:gd name="T60" fmla="+- 0 403 364"/>
                              <a:gd name="T61" fmla="*/ T60 w 44"/>
                              <a:gd name="T62" fmla="+- 0 519 505"/>
                              <a:gd name="T63" fmla="*/ 519 h 51"/>
                              <a:gd name="T64" fmla="+- 0 402 364"/>
                              <a:gd name="T65" fmla="*/ T64 w 44"/>
                              <a:gd name="T66" fmla="+- 0 539 505"/>
                              <a:gd name="T67" fmla="*/ 539 h 51"/>
                              <a:gd name="T68" fmla="+- 0 393 364"/>
                              <a:gd name="T69" fmla="*/ T68 w 44"/>
                              <a:gd name="T70" fmla="+- 0 552 505"/>
                              <a:gd name="T71" fmla="*/ 552 h 51"/>
                              <a:gd name="T72" fmla="+- 0 400 364"/>
                              <a:gd name="T73" fmla="*/ T72 w 44"/>
                              <a:gd name="T74" fmla="+- 0 552 505"/>
                              <a:gd name="T75" fmla="*/ 552 h 51"/>
                              <a:gd name="T76" fmla="+- 0 407 364"/>
                              <a:gd name="T77" fmla="*/ T76 w 44"/>
                              <a:gd name="T78" fmla="+- 0 539 505"/>
                              <a:gd name="T79" fmla="*/ 539 h 51"/>
                              <a:gd name="T80" fmla="+- 0 407 364"/>
                              <a:gd name="T81" fmla="*/ T80 w 44"/>
                              <a:gd name="T82" fmla="+- 0 516 505"/>
                              <a:gd name="T83" fmla="*/ 516 h 51"/>
                              <a:gd name="T84" fmla="+- 0 404 364"/>
                              <a:gd name="T85" fmla="*/ T84 w 44"/>
                              <a:gd name="T86" fmla="+- 0 509 505"/>
                              <a:gd name="T87"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51">
                                <a:moveTo>
                                  <a:pt x="38" y="0"/>
                                </a:moveTo>
                                <a:lnTo>
                                  <a:pt x="11" y="0"/>
                                </a:lnTo>
                                <a:lnTo>
                                  <a:pt x="0" y="16"/>
                                </a:lnTo>
                                <a:lnTo>
                                  <a:pt x="0" y="41"/>
                                </a:lnTo>
                                <a:lnTo>
                                  <a:pt x="6" y="51"/>
                                </a:lnTo>
                                <a:lnTo>
                                  <a:pt x="34" y="51"/>
                                </a:lnTo>
                                <a:lnTo>
                                  <a:pt x="36" y="47"/>
                                </a:lnTo>
                                <a:lnTo>
                                  <a:pt x="10" y="47"/>
                                </a:lnTo>
                                <a:lnTo>
                                  <a:pt x="5" y="40"/>
                                </a:lnTo>
                                <a:lnTo>
                                  <a:pt x="5" y="17"/>
                                </a:lnTo>
                                <a:lnTo>
                                  <a:pt x="13" y="4"/>
                                </a:lnTo>
                                <a:lnTo>
                                  <a:pt x="40" y="4"/>
                                </a:lnTo>
                                <a:lnTo>
                                  <a:pt x="38" y="0"/>
                                </a:lnTo>
                                <a:close/>
                                <a:moveTo>
                                  <a:pt x="40" y="4"/>
                                </a:moveTo>
                                <a:lnTo>
                                  <a:pt x="36" y="4"/>
                                </a:lnTo>
                                <a:lnTo>
                                  <a:pt x="39" y="14"/>
                                </a:lnTo>
                                <a:lnTo>
                                  <a:pt x="38" y="34"/>
                                </a:lnTo>
                                <a:lnTo>
                                  <a:pt x="29" y="47"/>
                                </a:lnTo>
                                <a:lnTo>
                                  <a:pt x="36" y="47"/>
                                </a:lnTo>
                                <a:lnTo>
                                  <a:pt x="43" y="34"/>
                                </a:lnTo>
                                <a:lnTo>
                                  <a:pt x="43" y="11"/>
                                </a:lnTo>
                                <a:lnTo>
                                  <a:pt x="4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80"/>
                        <wps:cNvSpPr>
                          <a:spLocks/>
                        </wps:cNvSpPr>
                        <wps:spPr bwMode="auto">
                          <a:xfrm>
                            <a:off x="417" y="506"/>
                            <a:ext cx="42" cy="50"/>
                          </a:xfrm>
                          <a:custGeom>
                            <a:avLst/>
                            <a:gdLst>
                              <a:gd name="T0" fmla="+- 0 428 417"/>
                              <a:gd name="T1" fmla="*/ T0 w 42"/>
                              <a:gd name="T2" fmla="+- 0 506 506"/>
                              <a:gd name="T3" fmla="*/ 506 h 50"/>
                              <a:gd name="T4" fmla="+- 0 423 417"/>
                              <a:gd name="T5" fmla="*/ T4 w 42"/>
                              <a:gd name="T6" fmla="+- 0 506 506"/>
                              <a:gd name="T7" fmla="*/ 506 h 50"/>
                              <a:gd name="T8" fmla="+- 0 417 417"/>
                              <a:gd name="T9" fmla="*/ T8 w 42"/>
                              <a:gd name="T10" fmla="+- 0 537 506"/>
                              <a:gd name="T11" fmla="*/ 537 h 50"/>
                              <a:gd name="T12" fmla="+- 0 417 417"/>
                              <a:gd name="T13" fmla="*/ T12 w 42"/>
                              <a:gd name="T14" fmla="+- 0 539 506"/>
                              <a:gd name="T15" fmla="*/ 539 h 50"/>
                              <a:gd name="T16" fmla="+- 0 417 417"/>
                              <a:gd name="T17" fmla="*/ T16 w 42"/>
                              <a:gd name="T18" fmla="+- 0 554 506"/>
                              <a:gd name="T19" fmla="*/ 554 h 50"/>
                              <a:gd name="T20" fmla="+- 0 425 417"/>
                              <a:gd name="T21" fmla="*/ T20 w 42"/>
                              <a:gd name="T22" fmla="+- 0 556 506"/>
                              <a:gd name="T23" fmla="*/ 556 h 50"/>
                              <a:gd name="T24" fmla="+- 0 437 417"/>
                              <a:gd name="T25" fmla="*/ T24 w 42"/>
                              <a:gd name="T26" fmla="+- 0 556 506"/>
                              <a:gd name="T27" fmla="*/ 556 h 50"/>
                              <a:gd name="T28" fmla="+- 0 442 417"/>
                              <a:gd name="T29" fmla="*/ T28 w 42"/>
                              <a:gd name="T30" fmla="+- 0 552 506"/>
                              <a:gd name="T31" fmla="*/ 552 h 50"/>
                              <a:gd name="T32" fmla="+- 0 424 417"/>
                              <a:gd name="T33" fmla="*/ T32 w 42"/>
                              <a:gd name="T34" fmla="+- 0 552 506"/>
                              <a:gd name="T35" fmla="*/ 552 h 50"/>
                              <a:gd name="T36" fmla="+- 0 422 417"/>
                              <a:gd name="T37" fmla="*/ T36 w 42"/>
                              <a:gd name="T38" fmla="+- 0 548 506"/>
                              <a:gd name="T39" fmla="*/ 548 h 50"/>
                              <a:gd name="T40" fmla="+- 0 422 417"/>
                              <a:gd name="T41" fmla="*/ T40 w 42"/>
                              <a:gd name="T42" fmla="+- 0 539 506"/>
                              <a:gd name="T43" fmla="*/ 539 h 50"/>
                              <a:gd name="T44" fmla="+- 0 422 417"/>
                              <a:gd name="T45" fmla="*/ T44 w 42"/>
                              <a:gd name="T46" fmla="+- 0 537 506"/>
                              <a:gd name="T47" fmla="*/ 537 h 50"/>
                              <a:gd name="T48" fmla="+- 0 422 417"/>
                              <a:gd name="T49" fmla="*/ T48 w 42"/>
                              <a:gd name="T50" fmla="+- 0 534 506"/>
                              <a:gd name="T51" fmla="*/ 534 h 50"/>
                              <a:gd name="T52" fmla="+- 0 428 417"/>
                              <a:gd name="T53" fmla="*/ T52 w 42"/>
                              <a:gd name="T54" fmla="+- 0 506 506"/>
                              <a:gd name="T55" fmla="*/ 506 h 50"/>
                              <a:gd name="T56" fmla="+- 0 451 417"/>
                              <a:gd name="T57" fmla="*/ T56 w 42"/>
                              <a:gd name="T58" fmla="+- 0 545 506"/>
                              <a:gd name="T59" fmla="*/ 545 h 50"/>
                              <a:gd name="T60" fmla="+- 0 447 417"/>
                              <a:gd name="T61" fmla="*/ T60 w 42"/>
                              <a:gd name="T62" fmla="+- 0 545 506"/>
                              <a:gd name="T63" fmla="*/ 545 h 50"/>
                              <a:gd name="T64" fmla="+- 0 446 417"/>
                              <a:gd name="T65" fmla="*/ T64 w 42"/>
                              <a:gd name="T66" fmla="+- 0 555 506"/>
                              <a:gd name="T67" fmla="*/ 555 h 50"/>
                              <a:gd name="T68" fmla="+- 0 450 417"/>
                              <a:gd name="T69" fmla="*/ T68 w 42"/>
                              <a:gd name="T70" fmla="+- 0 555 506"/>
                              <a:gd name="T71" fmla="*/ 555 h 50"/>
                              <a:gd name="T72" fmla="+- 0 451 417"/>
                              <a:gd name="T73" fmla="*/ T72 w 42"/>
                              <a:gd name="T74" fmla="+- 0 551 506"/>
                              <a:gd name="T75" fmla="*/ 551 h 50"/>
                              <a:gd name="T76" fmla="+- 0 451 417"/>
                              <a:gd name="T77" fmla="*/ T76 w 42"/>
                              <a:gd name="T78" fmla="+- 0 547 506"/>
                              <a:gd name="T79" fmla="*/ 547 h 50"/>
                              <a:gd name="T80" fmla="+- 0 451 417"/>
                              <a:gd name="T81" fmla="*/ T80 w 42"/>
                              <a:gd name="T82" fmla="+- 0 545 506"/>
                              <a:gd name="T83" fmla="*/ 545 h 50"/>
                              <a:gd name="T84" fmla="+- 0 459 417"/>
                              <a:gd name="T85" fmla="*/ T84 w 42"/>
                              <a:gd name="T86" fmla="+- 0 506 506"/>
                              <a:gd name="T87" fmla="*/ 506 h 50"/>
                              <a:gd name="T88" fmla="+- 0 454 417"/>
                              <a:gd name="T89" fmla="*/ T88 w 42"/>
                              <a:gd name="T90" fmla="+- 0 506 506"/>
                              <a:gd name="T91" fmla="*/ 506 h 50"/>
                              <a:gd name="T92" fmla="+- 0 447 417"/>
                              <a:gd name="T93" fmla="*/ T92 w 42"/>
                              <a:gd name="T94" fmla="+- 0 544 506"/>
                              <a:gd name="T95" fmla="*/ 544 h 50"/>
                              <a:gd name="T96" fmla="+- 0 438 417"/>
                              <a:gd name="T97" fmla="*/ T96 w 42"/>
                              <a:gd name="T98" fmla="+- 0 552 506"/>
                              <a:gd name="T99" fmla="*/ 552 h 50"/>
                              <a:gd name="T100" fmla="+- 0 442 417"/>
                              <a:gd name="T101" fmla="*/ T100 w 42"/>
                              <a:gd name="T102" fmla="+- 0 552 506"/>
                              <a:gd name="T103" fmla="*/ 552 h 50"/>
                              <a:gd name="T104" fmla="+- 0 443 417"/>
                              <a:gd name="T105" fmla="*/ T104 w 42"/>
                              <a:gd name="T106" fmla="+- 0 551 506"/>
                              <a:gd name="T107" fmla="*/ 551 h 50"/>
                              <a:gd name="T108" fmla="+- 0 447 417"/>
                              <a:gd name="T109" fmla="*/ T108 w 42"/>
                              <a:gd name="T110" fmla="+- 0 545 506"/>
                              <a:gd name="T111" fmla="*/ 545 h 50"/>
                              <a:gd name="T112" fmla="+- 0 451 417"/>
                              <a:gd name="T113" fmla="*/ T112 w 42"/>
                              <a:gd name="T114" fmla="+- 0 545 506"/>
                              <a:gd name="T115" fmla="*/ 545 h 50"/>
                              <a:gd name="T116" fmla="+- 0 459 417"/>
                              <a:gd name="T117" fmla="*/ T116 w 42"/>
                              <a:gd name="T118" fmla="+- 0 506 506"/>
                              <a:gd name="T119"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50">
                                <a:moveTo>
                                  <a:pt x="11" y="0"/>
                                </a:moveTo>
                                <a:lnTo>
                                  <a:pt x="6" y="0"/>
                                </a:lnTo>
                                <a:lnTo>
                                  <a:pt x="0" y="31"/>
                                </a:lnTo>
                                <a:lnTo>
                                  <a:pt x="0" y="33"/>
                                </a:lnTo>
                                <a:lnTo>
                                  <a:pt x="0" y="48"/>
                                </a:lnTo>
                                <a:lnTo>
                                  <a:pt x="8" y="50"/>
                                </a:lnTo>
                                <a:lnTo>
                                  <a:pt x="20" y="50"/>
                                </a:lnTo>
                                <a:lnTo>
                                  <a:pt x="25" y="46"/>
                                </a:lnTo>
                                <a:lnTo>
                                  <a:pt x="7" y="46"/>
                                </a:lnTo>
                                <a:lnTo>
                                  <a:pt x="5" y="42"/>
                                </a:lnTo>
                                <a:lnTo>
                                  <a:pt x="5" y="33"/>
                                </a:lnTo>
                                <a:lnTo>
                                  <a:pt x="5" y="31"/>
                                </a:lnTo>
                                <a:lnTo>
                                  <a:pt x="5" y="28"/>
                                </a:lnTo>
                                <a:lnTo>
                                  <a:pt x="11" y="0"/>
                                </a:lnTo>
                                <a:close/>
                                <a:moveTo>
                                  <a:pt x="34" y="39"/>
                                </a:moveTo>
                                <a:lnTo>
                                  <a:pt x="30" y="39"/>
                                </a:lnTo>
                                <a:lnTo>
                                  <a:pt x="29" y="49"/>
                                </a:lnTo>
                                <a:lnTo>
                                  <a:pt x="33" y="49"/>
                                </a:lnTo>
                                <a:lnTo>
                                  <a:pt x="34" y="45"/>
                                </a:lnTo>
                                <a:lnTo>
                                  <a:pt x="34" y="41"/>
                                </a:lnTo>
                                <a:lnTo>
                                  <a:pt x="34" y="39"/>
                                </a:lnTo>
                                <a:close/>
                                <a:moveTo>
                                  <a:pt x="42" y="0"/>
                                </a:moveTo>
                                <a:lnTo>
                                  <a:pt x="37" y="0"/>
                                </a:lnTo>
                                <a:lnTo>
                                  <a:pt x="30" y="38"/>
                                </a:lnTo>
                                <a:lnTo>
                                  <a:pt x="21" y="46"/>
                                </a:lnTo>
                                <a:lnTo>
                                  <a:pt x="25" y="46"/>
                                </a:lnTo>
                                <a:lnTo>
                                  <a:pt x="26" y="45"/>
                                </a:lnTo>
                                <a:lnTo>
                                  <a:pt x="30" y="39"/>
                                </a:lnTo>
                                <a:lnTo>
                                  <a:pt x="34" y="39"/>
                                </a:lnTo>
                                <a:lnTo>
                                  <a:pt x="42"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79"/>
                        <wps:cNvSpPr>
                          <a:spLocks/>
                        </wps:cNvSpPr>
                        <wps:spPr bwMode="auto">
                          <a:xfrm>
                            <a:off x="467" y="505"/>
                            <a:ext cx="28" cy="50"/>
                          </a:xfrm>
                          <a:custGeom>
                            <a:avLst/>
                            <a:gdLst>
                              <a:gd name="T0" fmla="+- 0 480 467"/>
                              <a:gd name="T1" fmla="*/ T0 w 28"/>
                              <a:gd name="T2" fmla="+- 0 506 505"/>
                              <a:gd name="T3" fmla="*/ 506 h 50"/>
                              <a:gd name="T4" fmla="+- 0 475 467"/>
                              <a:gd name="T5" fmla="*/ T4 w 28"/>
                              <a:gd name="T6" fmla="+- 0 506 505"/>
                              <a:gd name="T7" fmla="*/ 506 h 50"/>
                              <a:gd name="T8" fmla="+- 0 475 467"/>
                              <a:gd name="T9" fmla="*/ T8 w 28"/>
                              <a:gd name="T10" fmla="+- 0 511 505"/>
                              <a:gd name="T11" fmla="*/ 511 h 50"/>
                              <a:gd name="T12" fmla="+- 0 474 467"/>
                              <a:gd name="T13" fmla="*/ T12 w 28"/>
                              <a:gd name="T14" fmla="+- 0 517 505"/>
                              <a:gd name="T15" fmla="*/ 517 h 50"/>
                              <a:gd name="T16" fmla="+- 0 473 467"/>
                              <a:gd name="T17" fmla="*/ T16 w 28"/>
                              <a:gd name="T18" fmla="+- 0 522 505"/>
                              <a:gd name="T19" fmla="*/ 522 h 50"/>
                              <a:gd name="T20" fmla="+- 0 467 467"/>
                              <a:gd name="T21" fmla="*/ T20 w 28"/>
                              <a:gd name="T22" fmla="+- 0 555 505"/>
                              <a:gd name="T23" fmla="*/ 555 h 50"/>
                              <a:gd name="T24" fmla="+- 0 471 467"/>
                              <a:gd name="T25" fmla="*/ T24 w 28"/>
                              <a:gd name="T26" fmla="+- 0 555 505"/>
                              <a:gd name="T27" fmla="*/ 555 h 50"/>
                              <a:gd name="T28" fmla="+- 0 476 467"/>
                              <a:gd name="T29" fmla="*/ T28 w 28"/>
                              <a:gd name="T30" fmla="+- 0 531 505"/>
                              <a:gd name="T31" fmla="*/ 531 h 50"/>
                              <a:gd name="T32" fmla="+- 0 478 467"/>
                              <a:gd name="T33" fmla="*/ T32 w 28"/>
                              <a:gd name="T34" fmla="+- 0 519 505"/>
                              <a:gd name="T35" fmla="*/ 519 h 50"/>
                              <a:gd name="T36" fmla="+- 0 479 467"/>
                              <a:gd name="T37" fmla="*/ T36 w 28"/>
                              <a:gd name="T38" fmla="+- 0 517 505"/>
                              <a:gd name="T39" fmla="*/ 517 h 50"/>
                              <a:gd name="T40" fmla="+- 0 478 467"/>
                              <a:gd name="T41" fmla="*/ T40 w 28"/>
                              <a:gd name="T42" fmla="+- 0 517 505"/>
                              <a:gd name="T43" fmla="*/ 517 h 50"/>
                              <a:gd name="T44" fmla="+- 0 479 467"/>
                              <a:gd name="T45" fmla="*/ T44 w 28"/>
                              <a:gd name="T46" fmla="+- 0 513 505"/>
                              <a:gd name="T47" fmla="*/ 513 h 50"/>
                              <a:gd name="T48" fmla="+- 0 479 467"/>
                              <a:gd name="T49" fmla="*/ T48 w 28"/>
                              <a:gd name="T50" fmla="+- 0 510 505"/>
                              <a:gd name="T51" fmla="*/ 510 h 50"/>
                              <a:gd name="T52" fmla="+- 0 480 467"/>
                              <a:gd name="T53" fmla="*/ T52 w 28"/>
                              <a:gd name="T54" fmla="+- 0 506 505"/>
                              <a:gd name="T55" fmla="*/ 506 h 50"/>
                              <a:gd name="T56" fmla="+- 0 486 467"/>
                              <a:gd name="T57" fmla="*/ T56 w 28"/>
                              <a:gd name="T58" fmla="+- 0 505 505"/>
                              <a:gd name="T59" fmla="*/ 505 h 50"/>
                              <a:gd name="T60" fmla="+- 0 481 467"/>
                              <a:gd name="T61" fmla="*/ T60 w 28"/>
                              <a:gd name="T62" fmla="+- 0 511 505"/>
                              <a:gd name="T63" fmla="*/ 511 h 50"/>
                              <a:gd name="T64" fmla="+- 0 478 467"/>
                              <a:gd name="T65" fmla="*/ T64 w 28"/>
                              <a:gd name="T66" fmla="+- 0 517 505"/>
                              <a:gd name="T67" fmla="*/ 517 h 50"/>
                              <a:gd name="T68" fmla="+- 0 479 467"/>
                              <a:gd name="T69" fmla="*/ T68 w 28"/>
                              <a:gd name="T70" fmla="+- 0 517 505"/>
                              <a:gd name="T71" fmla="*/ 517 h 50"/>
                              <a:gd name="T72" fmla="+- 0 486 467"/>
                              <a:gd name="T73" fmla="*/ T72 w 28"/>
                              <a:gd name="T74" fmla="+- 0 510 505"/>
                              <a:gd name="T75" fmla="*/ 510 h 50"/>
                              <a:gd name="T76" fmla="+- 0 494 467"/>
                              <a:gd name="T77" fmla="*/ T76 w 28"/>
                              <a:gd name="T78" fmla="+- 0 510 505"/>
                              <a:gd name="T79" fmla="*/ 510 h 50"/>
                              <a:gd name="T80" fmla="+- 0 495 467"/>
                              <a:gd name="T81" fmla="*/ T80 w 28"/>
                              <a:gd name="T82" fmla="+- 0 506 505"/>
                              <a:gd name="T83" fmla="*/ 506 h 50"/>
                              <a:gd name="T84" fmla="+- 0 486 467"/>
                              <a:gd name="T85" fmla="*/ T84 w 28"/>
                              <a:gd name="T86" fmla="+- 0 505 505"/>
                              <a:gd name="T87" fmla="*/ 505 h 50"/>
                              <a:gd name="T88" fmla="+- 0 494 467"/>
                              <a:gd name="T89" fmla="*/ T88 w 28"/>
                              <a:gd name="T90" fmla="+- 0 510 505"/>
                              <a:gd name="T91" fmla="*/ 510 h 50"/>
                              <a:gd name="T92" fmla="+- 0 493 467"/>
                              <a:gd name="T93" fmla="*/ T92 w 28"/>
                              <a:gd name="T94" fmla="+- 0 510 505"/>
                              <a:gd name="T95" fmla="*/ 510 h 50"/>
                              <a:gd name="T96" fmla="+- 0 494 467"/>
                              <a:gd name="T97" fmla="*/ T96 w 28"/>
                              <a:gd name="T98" fmla="+- 0 510 505"/>
                              <a:gd name="T99" fmla="*/ 510 h 50"/>
                              <a:gd name="T100" fmla="+- 0 494 467"/>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8"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78"/>
                        <wps:cNvSpPr>
                          <a:spLocks/>
                        </wps:cNvSpPr>
                        <wps:spPr bwMode="auto">
                          <a:xfrm>
                            <a:off x="516" y="483"/>
                            <a:ext cx="49" cy="73"/>
                          </a:xfrm>
                          <a:custGeom>
                            <a:avLst/>
                            <a:gdLst>
                              <a:gd name="T0" fmla="+- 0 530 516"/>
                              <a:gd name="T1" fmla="*/ T0 w 49"/>
                              <a:gd name="T2" fmla="+- 0 511 483"/>
                              <a:gd name="T3" fmla="*/ 511 h 73"/>
                              <a:gd name="T4" fmla="+- 0 524 516"/>
                              <a:gd name="T5" fmla="*/ T4 w 49"/>
                              <a:gd name="T6" fmla="+- 0 515 483"/>
                              <a:gd name="T7" fmla="*/ 515 h 73"/>
                              <a:gd name="T8" fmla="+- 0 518 516"/>
                              <a:gd name="T9" fmla="*/ T8 w 49"/>
                              <a:gd name="T10" fmla="+- 0 526 483"/>
                              <a:gd name="T11" fmla="*/ 526 h 73"/>
                              <a:gd name="T12" fmla="+- 0 516 516"/>
                              <a:gd name="T13" fmla="*/ T12 w 49"/>
                              <a:gd name="T14" fmla="+- 0 539 483"/>
                              <a:gd name="T15" fmla="*/ 539 h 73"/>
                              <a:gd name="T16" fmla="+- 0 516 516"/>
                              <a:gd name="T17" fmla="*/ T16 w 49"/>
                              <a:gd name="T18" fmla="+- 0 547 483"/>
                              <a:gd name="T19" fmla="*/ 547 h 73"/>
                              <a:gd name="T20" fmla="+- 0 520 516"/>
                              <a:gd name="T21" fmla="*/ T20 w 49"/>
                              <a:gd name="T22" fmla="+- 0 556 483"/>
                              <a:gd name="T23" fmla="*/ 556 h 73"/>
                              <a:gd name="T24" fmla="+- 0 537 516"/>
                              <a:gd name="T25" fmla="*/ T24 w 49"/>
                              <a:gd name="T26" fmla="+- 0 556 483"/>
                              <a:gd name="T27" fmla="*/ 556 h 73"/>
                              <a:gd name="T28" fmla="+- 0 542 516"/>
                              <a:gd name="T29" fmla="*/ T28 w 49"/>
                              <a:gd name="T30" fmla="+- 0 552 483"/>
                              <a:gd name="T31" fmla="*/ 552 h 73"/>
                              <a:gd name="T32" fmla="+- 0 522 516"/>
                              <a:gd name="T33" fmla="*/ T32 w 49"/>
                              <a:gd name="T34" fmla="+- 0 552 483"/>
                              <a:gd name="T35" fmla="*/ 552 h 73"/>
                              <a:gd name="T36" fmla="+- 0 520 516"/>
                              <a:gd name="T37" fmla="*/ T36 w 49"/>
                              <a:gd name="T38" fmla="+- 0 544 483"/>
                              <a:gd name="T39" fmla="*/ 544 h 73"/>
                              <a:gd name="T40" fmla="+- 0 520 516"/>
                              <a:gd name="T41" fmla="*/ T40 w 49"/>
                              <a:gd name="T42" fmla="+- 0 523 483"/>
                              <a:gd name="T43" fmla="*/ 523 h 73"/>
                              <a:gd name="T44" fmla="+- 0 530 516"/>
                              <a:gd name="T45" fmla="*/ T44 w 49"/>
                              <a:gd name="T46" fmla="+- 0 511 483"/>
                              <a:gd name="T47" fmla="*/ 511 h 73"/>
                              <a:gd name="T48" fmla="+- 0 552 516"/>
                              <a:gd name="T49" fmla="*/ T48 w 49"/>
                              <a:gd name="T50" fmla="+- 0 544 483"/>
                              <a:gd name="T51" fmla="*/ 544 h 73"/>
                              <a:gd name="T52" fmla="+- 0 548 516"/>
                              <a:gd name="T53" fmla="*/ T52 w 49"/>
                              <a:gd name="T54" fmla="+- 0 544 483"/>
                              <a:gd name="T55" fmla="*/ 544 h 73"/>
                              <a:gd name="T56" fmla="+- 0 547 516"/>
                              <a:gd name="T57" fmla="*/ T56 w 49"/>
                              <a:gd name="T58" fmla="+- 0 555 483"/>
                              <a:gd name="T59" fmla="*/ 555 h 73"/>
                              <a:gd name="T60" fmla="+- 0 551 516"/>
                              <a:gd name="T61" fmla="*/ T60 w 49"/>
                              <a:gd name="T62" fmla="+- 0 555 483"/>
                              <a:gd name="T63" fmla="*/ 555 h 73"/>
                              <a:gd name="T64" fmla="+- 0 551 516"/>
                              <a:gd name="T65" fmla="*/ T64 w 49"/>
                              <a:gd name="T66" fmla="+- 0 551 483"/>
                              <a:gd name="T67" fmla="*/ 551 h 73"/>
                              <a:gd name="T68" fmla="+- 0 552 516"/>
                              <a:gd name="T69" fmla="*/ T68 w 49"/>
                              <a:gd name="T70" fmla="+- 0 544 483"/>
                              <a:gd name="T71" fmla="*/ 544 h 73"/>
                              <a:gd name="T72" fmla="+- 0 549 516"/>
                              <a:gd name="T73" fmla="*/ T72 w 49"/>
                              <a:gd name="T74" fmla="+- 0 505 483"/>
                              <a:gd name="T75" fmla="*/ 505 h 73"/>
                              <a:gd name="T76" fmla="+- 0 545 516"/>
                              <a:gd name="T77" fmla="*/ T76 w 49"/>
                              <a:gd name="T78" fmla="+- 0 505 483"/>
                              <a:gd name="T79" fmla="*/ 505 h 73"/>
                              <a:gd name="T80" fmla="+- 0 533 516"/>
                              <a:gd name="T81" fmla="*/ T80 w 49"/>
                              <a:gd name="T82" fmla="+- 0 508 483"/>
                              <a:gd name="T83" fmla="*/ 508 h 73"/>
                              <a:gd name="T84" fmla="+- 0 532 516"/>
                              <a:gd name="T85" fmla="*/ T84 w 49"/>
                              <a:gd name="T86" fmla="+- 0 509 483"/>
                              <a:gd name="T87" fmla="*/ 509 h 73"/>
                              <a:gd name="T88" fmla="+- 0 549 516"/>
                              <a:gd name="T89" fmla="*/ T88 w 49"/>
                              <a:gd name="T90" fmla="+- 0 509 483"/>
                              <a:gd name="T91" fmla="*/ 509 h 73"/>
                              <a:gd name="T92" fmla="+- 0 552 516"/>
                              <a:gd name="T93" fmla="*/ T92 w 49"/>
                              <a:gd name="T94" fmla="+- 0 510 483"/>
                              <a:gd name="T95" fmla="*/ 510 h 73"/>
                              <a:gd name="T96" fmla="+- 0 554 516"/>
                              <a:gd name="T97" fmla="*/ T96 w 49"/>
                              <a:gd name="T98" fmla="+- 0 512 483"/>
                              <a:gd name="T99" fmla="*/ 512 h 73"/>
                              <a:gd name="T100" fmla="+- 0 550 516"/>
                              <a:gd name="T101" fmla="*/ T100 w 49"/>
                              <a:gd name="T102" fmla="+- 0 531 483"/>
                              <a:gd name="T103" fmla="*/ 531 h 73"/>
                              <a:gd name="T104" fmla="+- 0 548 516"/>
                              <a:gd name="T105" fmla="*/ T104 w 49"/>
                              <a:gd name="T106" fmla="+- 0 543 483"/>
                              <a:gd name="T107" fmla="*/ 543 h 73"/>
                              <a:gd name="T108" fmla="+- 0 539 516"/>
                              <a:gd name="T109" fmla="*/ T108 w 49"/>
                              <a:gd name="T110" fmla="+- 0 552 483"/>
                              <a:gd name="T111" fmla="*/ 552 h 73"/>
                              <a:gd name="T112" fmla="+- 0 542 516"/>
                              <a:gd name="T113" fmla="*/ T112 w 49"/>
                              <a:gd name="T114" fmla="+- 0 552 483"/>
                              <a:gd name="T115" fmla="*/ 552 h 73"/>
                              <a:gd name="T116" fmla="+- 0 543 516"/>
                              <a:gd name="T117" fmla="*/ T116 w 49"/>
                              <a:gd name="T118" fmla="+- 0 551 483"/>
                              <a:gd name="T119" fmla="*/ 551 h 73"/>
                              <a:gd name="T120" fmla="+- 0 548 516"/>
                              <a:gd name="T121" fmla="*/ T120 w 49"/>
                              <a:gd name="T122" fmla="+- 0 544 483"/>
                              <a:gd name="T123" fmla="*/ 544 h 73"/>
                              <a:gd name="T124" fmla="+- 0 552 516"/>
                              <a:gd name="T125" fmla="*/ T124 w 49"/>
                              <a:gd name="T126" fmla="+- 0 544 483"/>
                              <a:gd name="T127" fmla="*/ 544 h 73"/>
                              <a:gd name="T128" fmla="+- 0 559 516"/>
                              <a:gd name="T129" fmla="*/ T128 w 49"/>
                              <a:gd name="T130" fmla="+- 0 507 483"/>
                              <a:gd name="T131" fmla="*/ 507 h 73"/>
                              <a:gd name="T132" fmla="+- 0 555 516"/>
                              <a:gd name="T133" fmla="*/ T132 w 49"/>
                              <a:gd name="T134" fmla="+- 0 507 483"/>
                              <a:gd name="T135" fmla="*/ 507 h 73"/>
                              <a:gd name="T136" fmla="+- 0 553 516"/>
                              <a:gd name="T137" fmla="*/ T136 w 49"/>
                              <a:gd name="T138" fmla="+- 0 506 483"/>
                              <a:gd name="T139" fmla="*/ 506 h 73"/>
                              <a:gd name="T140" fmla="+- 0 549 516"/>
                              <a:gd name="T141" fmla="*/ T140 w 49"/>
                              <a:gd name="T142" fmla="+- 0 505 483"/>
                              <a:gd name="T143" fmla="*/ 505 h 73"/>
                              <a:gd name="T144" fmla="+- 0 532 516"/>
                              <a:gd name="T145" fmla="*/ T144 w 49"/>
                              <a:gd name="T146" fmla="+- 0 509 483"/>
                              <a:gd name="T147" fmla="*/ 509 h 73"/>
                              <a:gd name="T148" fmla="+- 0 531 516"/>
                              <a:gd name="T149" fmla="*/ T148 w 49"/>
                              <a:gd name="T150" fmla="+- 0 509 483"/>
                              <a:gd name="T151" fmla="*/ 509 h 73"/>
                              <a:gd name="T152" fmla="+- 0 530 516"/>
                              <a:gd name="T153" fmla="*/ T152 w 49"/>
                              <a:gd name="T154" fmla="+- 0 511 483"/>
                              <a:gd name="T155" fmla="*/ 511 h 73"/>
                              <a:gd name="T156" fmla="+- 0 532 516"/>
                              <a:gd name="T157" fmla="*/ T156 w 49"/>
                              <a:gd name="T158" fmla="+- 0 509 483"/>
                              <a:gd name="T159" fmla="*/ 509 h 73"/>
                              <a:gd name="T160" fmla="+- 0 564 516"/>
                              <a:gd name="T161" fmla="*/ T160 w 49"/>
                              <a:gd name="T162" fmla="+- 0 483 483"/>
                              <a:gd name="T163" fmla="*/ 483 h 73"/>
                              <a:gd name="T164" fmla="+- 0 559 516"/>
                              <a:gd name="T165" fmla="*/ T164 w 49"/>
                              <a:gd name="T166" fmla="+- 0 483 483"/>
                              <a:gd name="T167" fmla="*/ 483 h 73"/>
                              <a:gd name="T168" fmla="+- 0 555 516"/>
                              <a:gd name="T169" fmla="*/ T168 w 49"/>
                              <a:gd name="T170" fmla="+- 0 507 483"/>
                              <a:gd name="T171" fmla="*/ 507 h 73"/>
                              <a:gd name="T172" fmla="+- 0 559 516"/>
                              <a:gd name="T173" fmla="*/ T172 w 49"/>
                              <a:gd name="T174" fmla="+- 0 507 483"/>
                              <a:gd name="T175" fmla="*/ 507 h 73"/>
                              <a:gd name="T176" fmla="+- 0 564 516"/>
                              <a:gd name="T177" fmla="*/ T176 w 49"/>
                              <a:gd name="T178" fmla="+- 0 483 483"/>
                              <a:gd name="T179" fmla="*/ 4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 h="73">
                                <a:moveTo>
                                  <a:pt x="14" y="28"/>
                                </a:moveTo>
                                <a:lnTo>
                                  <a:pt x="8" y="32"/>
                                </a:lnTo>
                                <a:lnTo>
                                  <a:pt x="2" y="43"/>
                                </a:lnTo>
                                <a:lnTo>
                                  <a:pt x="0" y="56"/>
                                </a:lnTo>
                                <a:lnTo>
                                  <a:pt x="0" y="64"/>
                                </a:lnTo>
                                <a:lnTo>
                                  <a:pt x="4" y="73"/>
                                </a:lnTo>
                                <a:lnTo>
                                  <a:pt x="21" y="73"/>
                                </a:lnTo>
                                <a:lnTo>
                                  <a:pt x="26" y="69"/>
                                </a:lnTo>
                                <a:lnTo>
                                  <a:pt x="6" y="69"/>
                                </a:lnTo>
                                <a:lnTo>
                                  <a:pt x="4" y="61"/>
                                </a:lnTo>
                                <a:lnTo>
                                  <a:pt x="4" y="40"/>
                                </a:lnTo>
                                <a:lnTo>
                                  <a:pt x="14" y="28"/>
                                </a:lnTo>
                                <a:close/>
                                <a:moveTo>
                                  <a:pt x="36" y="61"/>
                                </a:moveTo>
                                <a:lnTo>
                                  <a:pt x="32" y="61"/>
                                </a:lnTo>
                                <a:lnTo>
                                  <a:pt x="31" y="72"/>
                                </a:lnTo>
                                <a:lnTo>
                                  <a:pt x="35" y="72"/>
                                </a:lnTo>
                                <a:lnTo>
                                  <a:pt x="35" y="68"/>
                                </a:lnTo>
                                <a:lnTo>
                                  <a:pt x="36" y="61"/>
                                </a:lnTo>
                                <a:close/>
                                <a:moveTo>
                                  <a:pt x="33" y="22"/>
                                </a:moveTo>
                                <a:lnTo>
                                  <a:pt x="29" y="22"/>
                                </a:lnTo>
                                <a:lnTo>
                                  <a:pt x="17" y="25"/>
                                </a:lnTo>
                                <a:lnTo>
                                  <a:pt x="16" y="26"/>
                                </a:lnTo>
                                <a:lnTo>
                                  <a:pt x="33" y="26"/>
                                </a:lnTo>
                                <a:lnTo>
                                  <a:pt x="36" y="27"/>
                                </a:lnTo>
                                <a:lnTo>
                                  <a:pt x="38" y="29"/>
                                </a:lnTo>
                                <a:lnTo>
                                  <a:pt x="34" y="48"/>
                                </a:lnTo>
                                <a:lnTo>
                                  <a:pt x="32" y="60"/>
                                </a:lnTo>
                                <a:lnTo>
                                  <a:pt x="23" y="69"/>
                                </a:lnTo>
                                <a:lnTo>
                                  <a:pt x="26" y="69"/>
                                </a:lnTo>
                                <a:lnTo>
                                  <a:pt x="27" y="68"/>
                                </a:lnTo>
                                <a:lnTo>
                                  <a:pt x="32" y="61"/>
                                </a:lnTo>
                                <a:lnTo>
                                  <a:pt x="36" y="61"/>
                                </a:lnTo>
                                <a:lnTo>
                                  <a:pt x="43" y="24"/>
                                </a:lnTo>
                                <a:lnTo>
                                  <a:pt x="39" y="24"/>
                                </a:lnTo>
                                <a:lnTo>
                                  <a:pt x="37" y="23"/>
                                </a:lnTo>
                                <a:lnTo>
                                  <a:pt x="33" y="22"/>
                                </a:lnTo>
                                <a:close/>
                                <a:moveTo>
                                  <a:pt x="16" y="26"/>
                                </a:moveTo>
                                <a:lnTo>
                                  <a:pt x="15" y="26"/>
                                </a:lnTo>
                                <a:lnTo>
                                  <a:pt x="14" y="28"/>
                                </a:lnTo>
                                <a:lnTo>
                                  <a:pt x="16" y="26"/>
                                </a:lnTo>
                                <a:close/>
                                <a:moveTo>
                                  <a:pt x="48" y="0"/>
                                </a:moveTo>
                                <a:lnTo>
                                  <a:pt x="43" y="0"/>
                                </a:lnTo>
                                <a:lnTo>
                                  <a:pt x="39" y="24"/>
                                </a:lnTo>
                                <a:lnTo>
                                  <a:pt x="43" y="24"/>
                                </a:lnTo>
                                <a:lnTo>
                                  <a:pt x="48"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77"/>
                        <wps:cNvSpPr>
                          <a:spLocks/>
                        </wps:cNvSpPr>
                        <wps:spPr bwMode="auto">
                          <a:xfrm>
                            <a:off x="567" y="489"/>
                            <a:ext cx="18" cy="67"/>
                          </a:xfrm>
                          <a:custGeom>
                            <a:avLst/>
                            <a:gdLst>
                              <a:gd name="T0" fmla="+- 0 584 567"/>
                              <a:gd name="T1" fmla="*/ T0 w 18"/>
                              <a:gd name="T2" fmla="+- 0 489 489"/>
                              <a:gd name="T3" fmla="*/ 489 h 67"/>
                              <a:gd name="T4" fmla="+- 0 579 567"/>
                              <a:gd name="T5" fmla="*/ T4 w 18"/>
                              <a:gd name="T6" fmla="+- 0 489 489"/>
                              <a:gd name="T7" fmla="*/ 489 h 67"/>
                              <a:gd name="T8" fmla="+- 0 578 567"/>
                              <a:gd name="T9" fmla="*/ T8 w 18"/>
                              <a:gd name="T10" fmla="+- 0 490 489"/>
                              <a:gd name="T11" fmla="*/ 490 h 67"/>
                              <a:gd name="T12" fmla="+- 0 578 567"/>
                              <a:gd name="T13" fmla="*/ T12 w 18"/>
                              <a:gd name="T14" fmla="+- 0 495 489"/>
                              <a:gd name="T15" fmla="*/ 495 h 67"/>
                              <a:gd name="T16" fmla="+- 0 579 567"/>
                              <a:gd name="T17" fmla="*/ T16 w 18"/>
                              <a:gd name="T18" fmla="+- 0 497 489"/>
                              <a:gd name="T19" fmla="*/ 497 h 67"/>
                              <a:gd name="T20" fmla="+- 0 583 567"/>
                              <a:gd name="T21" fmla="*/ T20 w 18"/>
                              <a:gd name="T22" fmla="+- 0 497 489"/>
                              <a:gd name="T23" fmla="*/ 497 h 67"/>
                              <a:gd name="T24" fmla="+- 0 585 567"/>
                              <a:gd name="T25" fmla="*/ T24 w 18"/>
                              <a:gd name="T26" fmla="+- 0 495 489"/>
                              <a:gd name="T27" fmla="*/ 495 h 67"/>
                              <a:gd name="T28" fmla="+- 0 585 567"/>
                              <a:gd name="T29" fmla="*/ T28 w 18"/>
                              <a:gd name="T30" fmla="+- 0 493 489"/>
                              <a:gd name="T31" fmla="*/ 493 h 67"/>
                              <a:gd name="T32" fmla="+- 0 585 567"/>
                              <a:gd name="T33" fmla="*/ T32 w 18"/>
                              <a:gd name="T34" fmla="+- 0 490 489"/>
                              <a:gd name="T35" fmla="*/ 490 h 67"/>
                              <a:gd name="T36" fmla="+- 0 584 567"/>
                              <a:gd name="T37" fmla="*/ T36 w 18"/>
                              <a:gd name="T38" fmla="+- 0 489 489"/>
                              <a:gd name="T39" fmla="*/ 489 h 67"/>
                              <a:gd name="T40" fmla="+- 0 581 567"/>
                              <a:gd name="T41" fmla="*/ T40 w 18"/>
                              <a:gd name="T42" fmla="+- 0 506 489"/>
                              <a:gd name="T43" fmla="*/ 506 h 67"/>
                              <a:gd name="T44" fmla="+- 0 576 567"/>
                              <a:gd name="T45" fmla="*/ T44 w 18"/>
                              <a:gd name="T46" fmla="+- 0 506 489"/>
                              <a:gd name="T47" fmla="*/ 506 h 67"/>
                              <a:gd name="T48" fmla="+- 0 567 567"/>
                              <a:gd name="T49" fmla="*/ T48 w 18"/>
                              <a:gd name="T50" fmla="+- 0 555 489"/>
                              <a:gd name="T51" fmla="*/ 555 h 67"/>
                              <a:gd name="T52" fmla="+- 0 572 567"/>
                              <a:gd name="T53" fmla="*/ T52 w 18"/>
                              <a:gd name="T54" fmla="+- 0 555 489"/>
                              <a:gd name="T55" fmla="*/ 555 h 67"/>
                              <a:gd name="T56" fmla="+- 0 581 567"/>
                              <a:gd name="T57" fmla="*/ T56 w 18"/>
                              <a:gd name="T58" fmla="+- 0 506 489"/>
                              <a:gd name="T59" fmla="*/ 5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7">
                                <a:moveTo>
                                  <a:pt x="17" y="0"/>
                                </a:moveTo>
                                <a:lnTo>
                                  <a:pt x="12" y="0"/>
                                </a:lnTo>
                                <a:lnTo>
                                  <a:pt x="11" y="1"/>
                                </a:lnTo>
                                <a:lnTo>
                                  <a:pt x="11" y="6"/>
                                </a:lnTo>
                                <a:lnTo>
                                  <a:pt x="12" y="8"/>
                                </a:lnTo>
                                <a:lnTo>
                                  <a:pt x="16" y="8"/>
                                </a:lnTo>
                                <a:lnTo>
                                  <a:pt x="18" y="6"/>
                                </a:lnTo>
                                <a:lnTo>
                                  <a:pt x="18" y="4"/>
                                </a:lnTo>
                                <a:lnTo>
                                  <a:pt x="18" y="1"/>
                                </a:lnTo>
                                <a:lnTo>
                                  <a:pt x="17" y="0"/>
                                </a:lnTo>
                                <a:close/>
                                <a:moveTo>
                                  <a:pt x="14" y="17"/>
                                </a:moveTo>
                                <a:lnTo>
                                  <a:pt x="9" y="17"/>
                                </a:lnTo>
                                <a:lnTo>
                                  <a:pt x="0" y="66"/>
                                </a:lnTo>
                                <a:lnTo>
                                  <a:pt x="5" y="66"/>
                                </a:lnTo>
                                <a:lnTo>
                                  <a:pt x="14"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76"/>
                        <wps:cNvSpPr>
                          <a:spLocks/>
                        </wps:cNvSpPr>
                        <wps:spPr bwMode="auto">
                          <a:xfrm>
                            <a:off x="587" y="505"/>
                            <a:ext cx="31" cy="51"/>
                          </a:xfrm>
                          <a:custGeom>
                            <a:avLst/>
                            <a:gdLst>
                              <a:gd name="T0" fmla="+- 0 588 587"/>
                              <a:gd name="T1" fmla="*/ T0 w 31"/>
                              <a:gd name="T2" fmla="+- 0 549 505"/>
                              <a:gd name="T3" fmla="*/ 549 h 51"/>
                              <a:gd name="T4" fmla="+- 0 587 587"/>
                              <a:gd name="T5" fmla="*/ T4 w 31"/>
                              <a:gd name="T6" fmla="+- 0 553 505"/>
                              <a:gd name="T7" fmla="*/ 553 h 51"/>
                              <a:gd name="T8" fmla="+- 0 588 587"/>
                              <a:gd name="T9" fmla="*/ T8 w 31"/>
                              <a:gd name="T10" fmla="+- 0 554 505"/>
                              <a:gd name="T11" fmla="*/ 554 h 51"/>
                              <a:gd name="T12" fmla="+- 0 592 587"/>
                              <a:gd name="T13" fmla="*/ T12 w 31"/>
                              <a:gd name="T14" fmla="+- 0 556 505"/>
                              <a:gd name="T15" fmla="*/ 556 h 51"/>
                              <a:gd name="T16" fmla="+- 0 606 587"/>
                              <a:gd name="T17" fmla="*/ T16 w 31"/>
                              <a:gd name="T18" fmla="+- 0 556 505"/>
                              <a:gd name="T19" fmla="*/ 556 h 51"/>
                              <a:gd name="T20" fmla="+- 0 611 587"/>
                              <a:gd name="T21" fmla="*/ T20 w 31"/>
                              <a:gd name="T22" fmla="+- 0 552 505"/>
                              <a:gd name="T23" fmla="*/ 552 h 51"/>
                              <a:gd name="T24" fmla="+- 0 594 587"/>
                              <a:gd name="T25" fmla="*/ T24 w 31"/>
                              <a:gd name="T26" fmla="+- 0 552 505"/>
                              <a:gd name="T27" fmla="*/ 552 h 51"/>
                              <a:gd name="T28" fmla="+- 0 590 587"/>
                              <a:gd name="T29" fmla="*/ T28 w 31"/>
                              <a:gd name="T30" fmla="+- 0 550 505"/>
                              <a:gd name="T31" fmla="*/ 550 h 51"/>
                              <a:gd name="T32" fmla="+- 0 588 587"/>
                              <a:gd name="T33" fmla="*/ T32 w 31"/>
                              <a:gd name="T34" fmla="+- 0 549 505"/>
                              <a:gd name="T35" fmla="*/ 549 h 51"/>
                              <a:gd name="T36" fmla="+- 0 612 587"/>
                              <a:gd name="T37" fmla="*/ T36 w 31"/>
                              <a:gd name="T38" fmla="+- 0 505 505"/>
                              <a:gd name="T39" fmla="*/ 505 h 51"/>
                              <a:gd name="T40" fmla="+- 0 600 587"/>
                              <a:gd name="T41" fmla="*/ T40 w 31"/>
                              <a:gd name="T42" fmla="+- 0 505 505"/>
                              <a:gd name="T43" fmla="*/ 505 h 51"/>
                              <a:gd name="T44" fmla="+- 0 594 587"/>
                              <a:gd name="T45" fmla="*/ T44 w 31"/>
                              <a:gd name="T46" fmla="+- 0 512 505"/>
                              <a:gd name="T47" fmla="*/ 512 h 51"/>
                              <a:gd name="T48" fmla="+- 0 594 587"/>
                              <a:gd name="T49" fmla="*/ T48 w 31"/>
                              <a:gd name="T50" fmla="+- 0 523 505"/>
                              <a:gd name="T51" fmla="*/ 523 h 51"/>
                              <a:gd name="T52" fmla="+- 0 596 587"/>
                              <a:gd name="T53" fmla="*/ T52 w 31"/>
                              <a:gd name="T54" fmla="+- 0 528 505"/>
                              <a:gd name="T55" fmla="*/ 528 h 51"/>
                              <a:gd name="T56" fmla="+- 0 607 587"/>
                              <a:gd name="T57" fmla="*/ T56 w 31"/>
                              <a:gd name="T58" fmla="+- 0 534 505"/>
                              <a:gd name="T59" fmla="*/ 534 h 51"/>
                              <a:gd name="T60" fmla="+- 0 608 587"/>
                              <a:gd name="T61" fmla="*/ T60 w 31"/>
                              <a:gd name="T62" fmla="+- 0 537 505"/>
                              <a:gd name="T63" fmla="*/ 537 h 51"/>
                              <a:gd name="T64" fmla="+- 0 608 587"/>
                              <a:gd name="T65" fmla="*/ T64 w 31"/>
                              <a:gd name="T66" fmla="+- 0 547 505"/>
                              <a:gd name="T67" fmla="*/ 547 h 51"/>
                              <a:gd name="T68" fmla="+- 0 604 587"/>
                              <a:gd name="T69" fmla="*/ T68 w 31"/>
                              <a:gd name="T70" fmla="+- 0 552 505"/>
                              <a:gd name="T71" fmla="*/ 552 h 51"/>
                              <a:gd name="T72" fmla="+- 0 611 587"/>
                              <a:gd name="T73" fmla="*/ T72 w 31"/>
                              <a:gd name="T74" fmla="+- 0 552 505"/>
                              <a:gd name="T75" fmla="*/ 552 h 51"/>
                              <a:gd name="T76" fmla="+- 0 613 587"/>
                              <a:gd name="T77" fmla="*/ T76 w 31"/>
                              <a:gd name="T78" fmla="+- 0 550 505"/>
                              <a:gd name="T79" fmla="*/ 550 h 51"/>
                              <a:gd name="T80" fmla="+- 0 613 587"/>
                              <a:gd name="T81" fmla="*/ T80 w 31"/>
                              <a:gd name="T82" fmla="+- 0 536 505"/>
                              <a:gd name="T83" fmla="*/ 536 h 51"/>
                              <a:gd name="T84" fmla="+- 0 611 587"/>
                              <a:gd name="T85" fmla="*/ T84 w 31"/>
                              <a:gd name="T86" fmla="+- 0 531 505"/>
                              <a:gd name="T87" fmla="*/ 531 h 51"/>
                              <a:gd name="T88" fmla="+- 0 601 587"/>
                              <a:gd name="T89" fmla="*/ T88 w 31"/>
                              <a:gd name="T90" fmla="+- 0 525 505"/>
                              <a:gd name="T91" fmla="*/ 525 h 51"/>
                              <a:gd name="T92" fmla="+- 0 598 587"/>
                              <a:gd name="T93" fmla="*/ T92 w 31"/>
                              <a:gd name="T94" fmla="+- 0 523 505"/>
                              <a:gd name="T95" fmla="*/ 523 h 51"/>
                              <a:gd name="T96" fmla="+- 0 598 587"/>
                              <a:gd name="T97" fmla="*/ T96 w 31"/>
                              <a:gd name="T98" fmla="+- 0 513 505"/>
                              <a:gd name="T99" fmla="*/ 513 h 51"/>
                              <a:gd name="T100" fmla="+- 0 602 587"/>
                              <a:gd name="T101" fmla="*/ T100 w 31"/>
                              <a:gd name="T102" fmla="+- 0 509 505"/>
                              <a:gd name="T103" fmla="*/ 509 h 51"/>
                              <a:gd name="T104" fmla="+- 0 617 587"/>
                              <a:gd name="T105" fmla="*/ T104 w 31"/>
                              <a:gd name="T106" fmla="+- 0 509 505"/>
                              <a:gd name="T107" fmla="*/ 509 h 51"/>
                              <a:gd name="T108" fmla="+- 0 617 587"/>
                              <a:gd name="T109" fmla="*/ T108 w 31"/>
                              <a:gd name="T110" fmla="+- 0 508 505"/>
                              <a:gd name="T111" fmla="*/ 508 h 51"/>
                              <a:gd name="T112" fmla="+- 0 616 587"/>
                              <a:gd name="T113" fmla="*/ T112 w 31"/>
                              <a:gd name="T114" fmla="+- 0 507 505"/>
                              <a:gd name="T115" fmla="*/ 507 h 51"/>
                              <a:gd name="T116" fmla="+- 0 612 587"/>
                              <a:gd name="T117" fmla="*/ T116 w 31"/>
                              <a:gd name="T118" fmla="+- 0 505 505"/>
                              <a:gd name="T119" fmla="*/ 505 h 51"/>
                              <a:gd name="T120" fmla="+- 0 617 587"/>
                              <a:gd name="T121" fmla="*/ T120 w 31"/>
                              <a:gd name="T122" fmla="+- 0 509 505"/>
                              <a:gd name="T123" fmla="*/ 509 h 51"/>
                              <a:gd name="T124" fmla="+- 0 611 587"/>
                              <a:gd name="T125" fmla="*/ T124 w 31"/>
                              <a:gd name="T126" fmla="+- 0 509 505"/>
                              <a:gd name="T127" fmla="*/ 509 h 51"/>
                              <a:gd name="T128" fmla="+- 0 614 587"/>
                              <a:gd name="T129" fmla="*/ T128 w 31"/>
                              <a:gd name="T130" fmla="+- 0 511 505"/>
                              <a:gd name="T131" fmla="*/ 511 h 51"/>
                              <a:gd name="T132" fmla="+- 0 616 587"/>
                              <a:gd name="T133" fmla="*/ T132 w 31"/>
                              <a:gd name="T134" fmla="+- 0 512 505"/>
                              <a:gd name="T135" fmla="*/ 512 h 51"/>
                              <a:gd name="T136" fmla="+- 0 617 587"/>
                              <a:gd name="T137" fmla="*/ T136 w 31"/>
                              <a:gd name="T138" fmla="+- 0 509 505"/>
                              <a:gd name="T139"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 h="51">
                                <a:moveTo>
                                  <a:pt x="1" y="44"/>
                                </a:moveTo>
                                <a:lnTo>
                                  <a:pt x="0" y="48"/>
                                </a:lnTo>
                                <a:lnTo>
                                  <a:pt x="1" y="49"/>
                                </a:lnTo>
                                <a:lnTo>
                                  <a:pt x="5" y="51"/>
                                </a:lnTo>
                                <a:lnTo>
                                  <a:pt x="19" y="51"/>
                                </a:lnTo>
                                <a:lnTo>
                                  <a:pt x="24" y="47"/>
                                </a:lnTo>
                                <a:lnTo>
                                  <a:pt x="7" y="47"/>
                                </a:lnTo>
                                <a:lnTo>
                                  <a:pt x="3" y="45"/>
                                </a:lnTo>
                                <a:lnTo>
                                  <a:pt x="1" y="44"/>
                                </a:lnTo>
                                <a:close/>
                                <a:moveTo>
                                  <a:pt x="25" y="0"/>
                                </a:moveTo>
                                <a:lnTo>
                                  <a:pt x="13" y="0"/>
                                </a:lnTo>
                                <a:lnTo>
                                  <a:pt x="7" y="7"/>
                                </a:lnTo>
                                <a:lnTo>
                                  <a:pt x="7" y="18"/>
                                </a:lnTo>
                                <a:lnTo>
                                  <a:pt x="9" y="23"/>
                                </a:lnTo>
                                <a:lnTo>
                                  <a:pt x="20" y="29"/>
                                </a:lnTo>
                                <a:lnTo>
                                  <a:pt x="21" y="32"/>
                                </a:lnTo>
                                <a:lnTo>
                                  <a:pt x="21" y="42"/>
                                </a:lnTo>
                                <a:lnTo>
                                  <a:pt x="17" y="47"/>
                                </a:lnTo>
                                <a:lnTo>
                                  <a:pt x="24" y="47"/>
                                </a:lnTo>
                                <a:lnTo>
                                  <a:pt x="26" y="45"/>
                                </a:lnTo>
                                <a:lnTo>
                                  <a:pt x="26" y="31"/>
                                </a:lnTo>
                                <a:lnTo>
                                  <a:pt x="24" y="26"/>
                                </a:lnTo>
                                <a:lnTo>
                                  <a:pt x="14" y="20"/>
                                </a:lnTo>
                                <a:lnTo>
                                  <a:pt x="11" y="18"/>
                                </a:lnTo>
                                <a:lnTo>
                                  <a:pt x="11" y="8"/>
                                </a:lnTo>
                                <a:lnTo>
                                  <a:pt x="15" y="4"/>
                                </a:lnTo>
                                <a:lnTo>
                                  <a:pt x="30" y="4"/>
                                </a:lnTo>
                                <a:lnTo>
                                  <a:pt x="30" y="3"/>
                                </a:lnTo>
                                <a:lnTo>
                                  <a:pt x="29" y="2"/>
                                </a:lnTo>
                                <a:lnTo>
                                  <a:pt x="25" y="0"/>
                                </a:lnTo>
                                <a:close/>
                                <a:moveTo>
                                  <a:pt x="30" y="4"/>
                                </a:moveTo>
                                <a:lnTo>
                                  <a:pt x="24" y="4"/>
                                </a:lnTo>
                                <a:lnTo>
                                  <a:pt x="27" y="6"/>
                                </a:lnTo>
                                <a:lnTo>
                                  <a:pt x="29" y="7"/>
                                </a:lnTo>
                                <a:lnTo>
                                  <a:pt x="3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75"/>
                        <wps:cNvSpPr>
                          <a:spLocks/>
                        </wps:cNvSpPr>
                        <wps:spPr bwMode="auto">
                          <a:xfrm>
                            <a:off x="627" y="496"/>
                            <a:ext cx="25" cy="60"/>
                          </a:xfrm>
                          <a:custGeom>
                            <a:avLst/>
                            <a:gdLst>
                              <a:gd name="T0" fmla="+- 0 639 627"/>
                              <a:gd name="T1" fmla="*/ T0 w 25"/>
                              <a:gd name="T2" fmla="+- 0 510 496"/>
                              <a:gd name="T3" fmla="*/ 510 h 60"/>
                              <a:gd name="T4" fmla="+- 0 635 627"/>
                              <a:gd name="T5" fmla="*/ T4 w 25"/>
                              <a:gd name="T6" fmla="+- 0 510 496"/>
                              <a:gd name="T7" fmla="*/ 510 h 60"/>
                              <a:gd name="T8" fmla="+- 0 629 627"/>
                              <a:gd name="T9" fmla="*/ T8 w 25"/>
                              <a:gd name="T10" fmla="+- 0 538 496"/>
                              <a:gd name="T11" fmla="*/ 538 h 60"/>
                              <a:gd name="T12" fmla="+- 0 629 627"/>
                              <a:gd name="T13" fmla="*/ T12 w 25"/>
                              <a:gd name="T14" fmla="+- 0 541 496"/>
                              <a:gd name="T15" fmla="*/ 541 h 60"/>
                              <a:gd name="T16" fmla="+- 0 629 627"/>
                              <a:gd name="T17" fmla="*/ T16 w 25"/>
                              <a:gd name="T18" fmla="+- 0 552 496"/>
                              <a:gd name="T19" fmla="*/ 552 h 60"/>
                              <a:gd name="T20" fmla="+- 0 631 627"/>
                              <a:gd name="T21" fmla="*/ T20 w 25"/>
                              <a:gd name="T22" fmla="+- 0 556 496"/>
                              <a:gd name="T23" fmla="*/ 556 h 60"/>
                              <a:gd name="T24" fmla="+- 0 639 627"/>
                              <a:gd name="T25" fmla="*/ T24 w 25"/>
                              <a:gd name="T26" fmla="+- 0 556 496"/>
                              <a:gd name="T27" fmla="*/ 556 h 60"/>
                              <a:gd name="T28" fmla="+- 0 641 627"/>
                              <a:gd name="T29" fmla="*/ T28 w 25"/>
                              <a:gd name="T30" fmla="+- 0 555 496"/>
                              <a:gd name="T31" fmla="*/ 555 h 60"/>
                              <a:gd name="T32" fmla="+- 0 642 627"/>
                              <a:gd name="T33" fmla="*/ T32 w 25"/>
                              <a:gd name="T34" fmla="+- 0 555 496"/>
                              <a:gd name="T35" fmla="*/ 555 h 60"/>
                              <a:gd name="T36" fmla="+- 0 642 627"/>
                              <a:gd name="T37" fmla="*/ T36 w 25"/>
                              <a:gd name="T38" fmla="+- 0 552 496"/>
                              <a:gd name="T39" fmla="*/ 552 h 60"/>
                              <a:gd name="T40" fmla="+- 0 635 627"/>
                              <a:gd name="T41" fmla="*/ T40 w 25"/>
                              <a:gd name="T42" fmla="+- 0 552 496"/>
                              <a:gd name="T43" fmla="*/ 552 h 60"/>
                              <a:gd name="T44" fmla="+- 0 633 627"/>
                              <a:gd name="T45" fmla="*/ T44 w 25"/>
                              <a:gd name="T46" fmla="+- 0 550 496"/>
                              <a:gd name="T47" fmla="*/ 550 h 60"/>
                              <a:gd name="T48" fmla="+- 0 633 627"/>
                              <a:gd name="T49" fmla="*/ T48 w 25"/>
                              <a:gd name="T50" fmla="+- 0 544 496"/>
                              <a:gd name="T51" fmla="*/ 544 h 60"/>
                              <a:gd name="T52" fmla="+- 0 634 627"/>
                              <a:gd name="T53" fmla="*/ T52 w 25"/>
                              <a:gd name="T54" fmla="+- 0 541 496"/>
                              <a:gd name="T55" fmla="*/ 541 h 60"/>
                              <a:gd name="T56" fmla="+- 0 639 627"/>
                              <a:gd name="T57" fmla="*/ T56 w 25"/>
                              <a:gd name="T58" fmla="+- 0 510 496"/>
                              <a:gd name="T59" fmla="*/ 510 h 60"/>
                              <a:gd name="T60" fmla="+- 0 642 627"/>
                              <a:gd name="T61" fmla="*/ T60 w 25"/>
                              <a:gd name="T62" fmla="+- 0 551 496"/>
                              <a:gd name="T63" fmla="*/ 551 h 60"/>
                              <a:gd name="T64" fmla="+- 0 641 627"/>
                              <a:gd name="T65" fmla="*/ T64 w 25"/>
                              <a:gd name="T66" fmla="+- 0 552 496"/>
                              <a:gd name="T67" fmla="*/ 552 h 60"/>
                              <a:gd name="T68" fmla="+- 0 635 627"/>
                              <a:gd name="T69" fmla="*/ T68 w 25"/>
                              <a:gd name="T70" fmla="+- 0 552 496"/>
                              <a:gd name="T71" fmla="*/ 552 h 60"/>
                              <a:gd name="T72" fmla="+- 0 642 627"/>
                              <a:gd name="T73" fmla="*/ T72 w 25"/>
                              <a:gd name="T74" fmla="+- 0 552 496"/>
                              <a:gd name="T75" fmla="*/ 552 h 60"/>
                              <a:gd name="T76" fmla="+- 0 642 627"/>
                              <a:gd name="T77" fmla="*/ T76 w 25"/>
                              <a:gd name="T78" fmla="+- 0 551 496"/>
                              <a:gd name="T79" fmla="*/ 551 h 60"/>
                              <a:gd name="T80" fmla="+- 0 652 627"/>
                              <a:gd name="T81" fmla="*/ T80 w 25"/>
                              <a:gd name="T82" fmla="+- 0 506 496"/>
                              <a:gd name="T83" fmla="*/ 506 h 60"/>
                              <a:gd name="T84" fmla="+- 0 628 627"/>
                              <a:gd name="T85" fmla="*/ T84 w 25"/>
                              <a:gd name="T86" fmla="+- 0 506 496"/>
                              <a:gd name="T87" fmla="*/ 506 h 60"/>
                              <a:gd name="T88" fmla="+- 0 627 627"/>
                              <a:gd name="T89" fmla="*/ T88 w 25"/>
                              <a:gd name="T90" fmla="+- 0 510 496"/>
                              <a:gd name="T91" fmla="*/ 510 h 60"/>
                              <a:gd name="T92" fmla="+- 0 652 627"/>
                              <a:gd name="T93" fmla="*/ T92 w 25"/>
                              <a:gd name="T94" fmla="+- 0 510 496"/>
                              <a:gd name="T95" fmla="*/ 510 h 60"/>
                              <a:gd name="T96" fmla="+- 0 652 627"/>
                              <a:gd name="T97" fmla="*/ T96 w 25"/>
                              <a:gd name="T98" fmla="+- 0 506 496"/>
                              <a:gd name="T99" fmla="*/ 506 h 60"/>
                              <a:gd name="T100" fmla="+- 0 642 627"/>
                              <a:gd name="T101" fmla="*/ T100 w 25"/>
                              <a:gd name="T102" fmla="+- 0 496 496"/>
                              <a:gd name="T103" fmla="*/ 496 h 60"/>
                              <a:gd name="T104" fmla="+- 0 637 627"/>
                              <a:gd name="T105" fmla="*/ T104 w 25"/>
                              <a:gd name="T106" fmla="+- 0 498 496"/>
                              <a:gd name="T107" fmla="*/ 498 h 60"/>
                              <a:gd name="T108" fmla="+- 0 636 627"/>
                              <a:gd name="T109" fmla="*/ T108 w 25"/>
                              <a:gd name="T110" fmla="+- 0 506 496"/>
                              <a:gd name="T111" fmla="*/ 506 h 60"/>
                              <a:gd name="T112" fmla="+- 0 640 627"/>
                              <a:gd name="T113" fmla="*/ T112 w 25"/>
                              <a:gd name="T114" fmla="+- 0 506 496"/>
                              <a:gd name="T115" fmla="*/ 506 h 60"/>
                              <a:gd name="T116" fmla="+- 0 642 627"/>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8" y="14"/>
                                </a:lnTo>
                                <a:lnTo>
                                  <a:pt x="2" y="42"/>
                                </a:lnTo>
                                <a:lnTo>
                                  <a:pt x="2" y="45"/>
                                </a:lnTo>
                                <a:lnTo>
                                  <a:pt x="2" y="56"/>
                                </a:lnTo>
                                <a:lnTo>
                                  <a:pt x="4" y="60"/>
                                </a:lnTo>
                                <a:lnTo>
                                  <a:pt x="12" y="60"/>
                                </a:lnTo>
                                <a:lnTo>
                                  <a:pt x="14" y="59"/>
                                </a:lnTo>
                                <a:lnTo>
                                  <a:pt x="15" y="59"/>
                                </a:lnTo>
                                <a:lnTo>
                                  <a:pt x="15" y="56"/>
                                </a:lnTo>
                                <a:lnTo>
                                  <a:pt x="8" y="56"/>
                                </a:lnTo>
                                <a:lnTo>
                                  <a:pt x="6" y="54"/>
                                </a:lnTo>
                                <a:lnTo>
                                  <a:pt x="6" y="48"/>
                                </a:lnTo>
                                <a:lnTo>
                                  <a:pt x="7" y="45"/>
                                </a:lnTo>
                                <a:lnTo>
                                  <a:pt x="12" y="14"/>
                                </a:lnTo>
                                <a:close/>
                                <a:moveTo>
                                  <a:pt x="15" y="55"/>
                                </a:moveTo>
                                <a:lnTo>
                                  <a:pt x="14" y="56"/>
                                </a:lnTo>
                                <a:lnTo>
                                  <a:pt x="8" y="56"/>
                                </a:lnTo>
                                <a:lnTo>
                                  <a:pt x="15" y="56"/>
                                </a:lnTo>
                                <a:lnTo>
                                  <a:pt x="15" y="55"/>
                                </a:lnTo>
                                <a:close/>
                                <a:moveTo>
                                  <a:pt x="25" y="10"/>
                                </a:moveTo>
                                <a:lnTo>
                                  <a:pt x="1" y="10"/>
                                </a:lnTo>
                                <a:lnTo>
                                  <a:pt x="0" y="14"/>
                                </a:lnTo>
                                <a:lnTo>
                                  <a:pt x="25" y="14"/>
                                </a:lnTo>
                                <a:lnTo>
                                  <a:pt x="25" y="10"/>
                                </a:lnTo>
                                <a:close/>
                                <a:moveTo>
                                  <a:pt x="15" y="0"/>
                                </a:moveTo>
                                <a:lnTo>
                                  <a:pt x="10" y="2"/>
                                </a:lnTo>
                                <a:lnTo>
                                  <a:pt x="9"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74"/>
                        <wps:cNvSpPr>
                          <a:spLocks/>
                        </wps:cNvSpPr>
                        <wps:spPr bwMode="auto">
                          <a:xfrm>
                            <a:off x="655" y="505"/>
                            <a:ext cx="28" cy="50"/>
                          </a:xfrm>
                          <a:custGeom>
                            <a:avLst/>
                            <a:gdLst>
                              <a:gd name="T0" fmla="+- 0 668 655"/>
                              <a:gd name="T1" fmla="*/ T0 w 28"/>
                              <a:gd name="T2" fmla="+- 0 506 505"/>
                              <a:gd name="T3" fmla="*/ 506 h 50"/>
                              <a:gd name="T4" fmla="+- 0 664 655"/>
                              <a:gd name="T5" fmla="*/ T4 w 28"/>
                              <a:gd name="T6" fmla="+- 0 506 505"/>
                              <a:gd name="T7" fmla="*/ 506 h 50"/>
                              <a:gd name="T8" fmla="+- 0 663 655"/>
                              <a:gd name="T9" fmla="*/ T8 w 28"/>
                              <a:gd name="T10" fmla="+- 0 511 505"/>
                              <a:gd name="T11" fmla="*/ 511 h 50"/>
                              <a:gd name="T12" fmla="+- 0 662 655"/>
                              <a:gd name="T13" fmla="*/ T12 w 28"/>
                              <a:gd name="T14" fmla="+- 0 517 505"/>
                              <a:gd name="T15" fmla="*/ 517 h 50"/>
                              <a:gd name="T16" fmla="+- 0 661 655"/>
                              <a:gd name="T17" fmla="*/ T16 w 28"/>
                              <a:gd name="T18" fmla="+- 0 522 505"/>
                              <a:gd name="T19" fmla="*/ 522 h 50"/>
                              <a:gd name="T20" fmla="+- 0 655 655"/>
                              <a:gd name="T21" fmla="*/ T20 w 28"/>
                              <a:gd name="T22" fmla="+- 0 555 505"/>
                              <a:gd name="T23" fmla="*/ 555 h 50"/>
                              <a:gd name="T24" fmla="+- 0 659 655"/>
                              <a:gd name="T25" fmla="*/ T24 w 28"/>
                              <a:gd name="T26" fmla="+- 0 555 505"/>
                              <a:gd name="T27" fmla="*/ 555 h 50"/>
                              <a:gd name="T28" fmla="+- 0 664 655"/>
                              <a:gd name="T29" fmla="*/ T28 w 28"/>
                              <a:gd name="T30" fmla="+- 0 531 505"/>
                              <a:gd name="T31" fmla="*/ 531 h 50"/>
                              <a:gd name="T32" fmla="+- 0 666 655"/>
                              <a:gd name="T33" fmla="*/ T32 w 28"/>
                              <a:gd name="T34" fmla="+- 0 519 505"/>
                              <a:gd name="T35" fmla="*/ 519 h 50"/>
                              <a:gd name="T36" fmla="+- 0 667 655"/>
                              <a:gd name="T37" fmla="*/ T36 w 28"/>
                              <a:gd name="T38" fmla="+- 0 517 505"/>
                              <a:gd name="T39" fmla="*/ 517 h 50"/>
                              <a:gd name="T40" fmla="+- 0 666 655"/>
                              <a:gd name="T41" fmla="*/ T40 w 28"/>
                              <a:gd name="T42" fmla="+- 0 517 505"/>
                              <a:gd name="T43" fmla="*/ 517 h 50"/>
                              <a:gd name="T44" fmla="+- 0 667 655"/>
                              <a:gd name="T45" fmla="*/ T44 w 28"/>
                              <a:gd name="T46" fmla="+- 0 513 505"/>
                              <a:gd name="T47" fmla="*/ 513 h 50"/>
                              <a:gd name="T48" fmla="+- 0 667 655"/>
                              <a:gd name="T49" fmla="*/ T48 w 28"/>
                              <a:gd name="T50" fmla="+- 0 510 505"/>
                              <a:gd name="T51" fmla="*/ 510 h 50"/>
                              <a:gd name="T52" fmla="+- 0 668 655"/>
                              <a:gd name="T53" fmla="*/ T52 w 28"/>
                              <a:gd name="T54" fmla="+- 0 506 505"/>
                              <a:gd name="T55" fmla="*/ 506 h 50"/>
                              <a:gd name="T56" fmla="+- 0 674 655"/>
                              <a:gd name="T57" fmla="*/ T56 w 28"/>
                              <a:gd name="T58" fmla="+- 0 505 505"/>
                              <a:gd name="T59" fmla="*/ 505 h 50"/>
                              <a:gd name="T60" fmla="+- 0 669 655"/>
                              <a:gd name="T61" fmla="*/ T60 w 28"/>
                              <a:gd name="T62" fmla="+- 0 511 505"/>
                              <a:gd name="T63" fmla="*/ 511 h 50"/>
                              <a:gd name="T64" fmla="+- 0 666 655"/>
                              <a:gd name="T65" fmla="*/ T64 w 28"/>
                              <a:gd name="T66" fmla="+- 0 517 505"/>
                              <a:gd name="T67" fmla="*/ 517 h 50"/>
                              <a:gd name="T68" fmla="+- 0 667 655"/>
                              <a:gd name="T69" fmla="*/ T68 w 28"/>
                              <a:gd name="T70" fmla="+- 0 517 505"/>
                              <a:gd name="T71" fmla="*/ 517 h 50"/>
                              <a:gd name="T72" fmla="+- 0 674 655"/>
                              <a:gd name="T73" fmla="*/ T72 w 28"/>
                              <a:gd name="T74" fmla="+- 0 510 505"/>
                              <a:gd name="T75" fmla="*/ 510 h 50"/>
                              <a:gd name="T76" fmla="+- 0 682 655"/>
                              <a:gd name="T77" fmla="*/ T76 w 28"/>
                              <a:gd name="T78" fmla="+- 0 510 505"/>
                              <a:gd name="T79" fmla="*/ 510 h 50"/>
                              <a:gd name="T80" fmla="+- 0 683 655"/>
                              <a:gd name="T81" fmla="*/ T80 w 28"/>
                              <a:gd name="T82" fmla="+- 0 506 505"/>
                              <a:gd name="T83" fmla="*/ 506 h 50"/>
                              <a:gd name="T84" fmla="+- 0 674 655"/>
                              <a:gd name="T85" fmla="*/ T84 w 28"/>
                              <a:gd name="T86" fmla="+- 0 505 505"/>
                              <a:gd name="T87" fmla="*/ 505 h 50"/>
                              <a:gd name="T88" fmla="+- 0 682 655"/>
                              <a:gd name="T89" fmla="*/ T88 w 28"/>
                              <a:gd name="T90" fmla="+- 0 510 505"/>
                              <a:gd name="T91" fmla="*/ 510 h 50"/>
                              <a:gd name="T92" fmla="+- 0 681 655"/>
                              <a:gd name="T93" fmla="*/ T92 w 28"/>
                              <a:gd name="T94" fmla="+- 0 510 505"/>
                              <a:gd name="T95" fmla="*/ 510 h 50"/>
                              <a:gd name="T96" fmla="+- 0 682 655"/>
                              <a:gd name="T97" fmla="*/ T96 w 28"/>
                              <a:gd name="T98" fmla="+- 0 510 505"/>
                              <a:gd name="T99" fmla="*/ 510 h 50"/>
                              <a:gd name="T100" fmla="+- 0 682 655"/>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9"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73"/>
                        <wps:cNvSpPr>
                          <a:spLocks/>
                        </wps:cNvSpPr>
                        <wps:spPr bwMode="auto">
                          <a:xfrm>
                            <a:off x="685" y="489"/>
                            <a:ext cx="18" cy="67"/>
                          </a:xfrm>
                          <a:custGeom>
                            <a:avLst/>
                            <a:gdLst>
                              <a:gd name="T0" fmla="+- 0 701 685"/>
                              <a:gd name="T1" fmla="*/ T0 w 18"/>
                              <a:gd name="T2" fmla="+- 0 489 489"/>
                              <a:gd name="T3" fmla="*/ 489 h 67"/>
                              <a:gd name="T4" fmla="+- 0 697 685"/>
                              <a:gd name="T5" fmla="*/ T4 w 18"/>
                              <a:gd name="T6" fmla="+- 0 489 489"/>
                              <a:gd name="T7" fmla="*/ 489 h 67"/>
                              <a:gd name="T8" fmla="+- 0 695 685"/>
                              <a:gd name="T9" fmla="*/ T8 w 18"/>
                              <a:gd name="T10" fmla="+- 0 490 489"/>
                              <a:gd name="T11" fmla="*/ 490 h 67"/>
                              <a:gd name="T12" fmla="+- 0 695 685"/>
                              <a:gd name="T13" fmla="*/ T12 w 18"/>
                              <a:gd name="T14" fmla="+- 0 495 489"/>
                              <a:gd name="T15" fmla="*/ 495 h 67"/>
                              <a:gd name="T16" fmla="+- 0 696 685"/>
                              <a:gd name="T17" fmla="*/ T16 w 18"/>
                              <a:gd name="T18" fmla="+- 0 497 489"/>
                              <a:gd name="T19" fmla="*/ 497 h 67"/>
                              <a:gd name="T20" fmla="+- 0 701 685"/>
                              <a:gd name="T21" fmla="*/ T20 w 18"/>
                              <a:gd name="T22" fmla="+- 0 497 489"/>
                              <a:gd name="T23" fmla="*/ 497 h 67"/>
                              <a:gd name="T24" fmla="+- 0 702 685"/>
                              <a:gd name="T25" fmla="*/ T24 w 18"/>
                              <a:gd name="T26" fmla="+- 0 495 489"/>
                              <a:gd name="T27" fmla="*/ 495 h 67"/>
                              <a:gd name="T28" fmla="+- 0 702 685"/>
                              <a:gd name="T29" fmla="*/ T28 w 18"/>
                              <a:gd name="T30" fmla="+- 0 493 489"/>
                              <a:gd name="T31" fmla="*/ 493 h 67"/>
                              <a:gd name="T32" fmla="+- 0 702 685"/>
                              <a:gd name="T33" fmla="*/ T32 w 18"/>
                              <a:gd name="T34" fmla="+- 0 490 489"/>
                              <a:gd name="T35" fmla="*/ 490 h 67"/>
                              <a:gd name="T36" fmla="+- 0 701 685"/>
                              <a:gd name="T37" fmla="*/ T36 w 18"/>
                              <a:gd name="T38" fmla="+- 0 489 489"/>
                              <a:gd name="T39" fmla="*/ 489 h 67"/>
                              <a:gd name="T40" fmla="+- 0 698 685"/>
                              <a:gd name="T41" fmla="*/ T40 w 18"/>
                              <a:gd name="T42" fmla="+- 0 506 489"/>
                              <a:gd name="T43" fmla="*/ 506 h 67"/>
                              <a:gd name="T44" fmla="+- 0 694 685"/>
                              <a:gd name="T45" fmla="*/ T44 w 18"/>
                              <a:gd name="T46" fmla="+- 0 506 489"/>
                              <a:gd name="T47" fmla="*/ 506 h 67"/>
                              <a:gd name="T48" fmla="+- 0 685 685"/>
                              <a:gd name="T49" fmla="*/ T48 w 18"/>
                              <a:gd name="T50" fmla="+- 0 555 489"/>
                              <a:gd name="T51" fmla="*/ 555 h 67"/>
                              <a:gd name="T52" fmla="+- 0 689 685"/>
                              <a:gd name="T53" fmla="*/ T52 w 18"/>
                              <a:gd name="T54" fmla="+- 0 555 489"/>
                              <a:gd name="T55" fmla="*/ 555 h 67"/>
                              <a:gd name="T56" fmla="+- 0 698 685"/>
                              <a:gd name="T57" fmla="*/ T56 w 18"/>
                              <a:gd name="T58" fmla="+- 0 506 489"/>
                              <a:gd name="T59" fmla="*/ 5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7">
                                <a:moveTo>
                                  <a:pt x="16" y="0"/>
                                </a:moveTo>
                                <a:lnTo>
                                  <a:pt x="12" y="0"/>
                                </a:lnTo>
                                <a:lnTo>
                                  <a:pt x="10" y="1"/>
                                </a:lnTo>
                                <a:lnTo>
                                  <a:pt x="10" y="6"/>
                                </a:lnTo>
                                <a:lnTo>
                                  <a:pt x="11" y="8"/>
                                </a:lnTo>
                                <a:lnTo>
                                  <a:pt x="16" y="8"/>
                                </a:lnTo>
                                <a:lnTo>
                                  <a:pt x="17" y="6"/>
                                </a:lnTo>
                                <a:lnTo>
                                  <a:pt x="17" y="4"/>
                                </a:lnTo>
                                <a:lnTo>
                                  <a:pt x="17" y="1"/>
                                </a:lnTo>
                                <a:lnTo>
                                  <a:pt x="16" y="0"/>
                                </a:lnTo>
                                <a:close/>
                                <a:moveTo>
                                  <a:pt x="13" y="17"/>
                                </a:moveTo>
                                <a:lnTo>
                                  <a:pt x="9" y="17"/>
                                </a:lnTo>
                                <a:lnTo>
                                  <a:pt x="0" y="66"/>
                                </a:lnTo>
                                <a:lnTo>
                                  <a:pt x="4" y="66"/>
                                </a:lnTo>
                                <a:lnTo>
                                  <a:pt x="13"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2"/>
                        <wps:cNvSpPr>
                          <a:spLocks/>
                        </wps:cNvSpPr>
                        <wps:spPr bwMode="auto">
                          <a:xfrm>
                            <a:off x="706" y="505"/>
                            <a:ext cx="39" cy="51"/>
                          </a:xfrm>
                          <a:custGeom>
                            <a:avLst/>
                            <a:gdLst>
                              <a:gd name="T0" fmla="+- 0 718 706"/>
                              <a:gd name="T1" fmla="*/ T0 w 39"/>
                              <a:gd name="T2" fmla="+- 0 512 505"/>
                              <a:gd name="T3" fmla="*/ 512 h 51"/>
                              <a:gd name="T4" fmla="+- 0 714 706"/>
                              <a:gd name="T5" fmla="*/ T4 w 39"/>
                              <a:gd name="T6" fmla="+- 0 516 505"/>
                              <a:gd name="T7" fmla="*/ 516 h 51"/>
                              <a:gd name="T8" fmla="+- 0 708 706"/>
                              <a:gd name="T9" fmla="*/ T8 w 39"/>
                              <a:gd name="T10" fmla="+- 0 526 505"/>
                              <a:gd name="T11" fmla="*/ 526 h 51"/>
                              <a:gd name="T12" fmla="+- 0 706 706"/>
                              <a:gd name="T13" fmla="*/ T12 w 39"/>
                              <a:gd name="T14" fmla="+- 0 538 505"/>
                              <a:gd name="T15" fmla="*/ 538 h 51"/>
                              <a:gd name="T16" fmla="+- 0 706 706"/>
                              <a:gd name="T17" fmla="*/ T16 w 39"/>
                              <a:gd name="T18" fmla="+- 0 547 505"/>
                              <a:gd name="T19" fmla="*/ 547 h 51"/>
                              <a:gd name="T20" fmla="+- 0 711 706"/>
                              <a:gd name="T21" fmla="*/ T20 w 39"/>
                              <a:gd name="T22" fmla="+- 0 556 505"/>
                              <a:gd name="T23" fmla="*/ 556 h 51"/>
                              <a:gd name="T24" fmla="+- 0 731 706"/>
                              <a:gd name="T25" fmla="*/ T24 w 39"/>
                              <a:gd name="T26" fmla="+- 0 556 505"/>
                              <a:gd name="T27" fmla="*/ 556 h 51"/>
                              <a:gd name="T28" fmla="+- 0 736 706"/>
                              <a:gd name="T29" fmla="*/ T28 w 39"/>
                              <a:gd name="T30" fmla="+- 0 554 505"/>
                              <a:gd name="T31" fmla="*/ 554 h 51"/>
                              <a:gd name="T32" fmla="+- 0 738 706"/>
                              <a:gd name="T33" fmla="*/ T32 w 39"/>
                              <a:gd name="T34" fmla="+- 0 552 505"/>
                              <a:gd name="T35" fmla="*/ 552 h 51"/>
                              <a:gd name="T36" fmla="+- 0 738 706"/>
                              <a:gd name="T37" fmla="*/ T36 w 39"/>
                              <a:gd name="T38" fmla="+- 0 552 505"/>
                              <a:gd name="T39" fmla="*/ 552 h 51"/>
                              <a:gd name="T40" fmla="+- 0 715 706"/>
                              <a:gd name="T41" fmla="*/ T40 w 39"/>
                              <a:gd name="T42" fmla="+- 0 552 505"/>
                              <a:gd name="T43" fmla="*/ 552 h 51"/>
                              <a:gd name="T44" fmla="+- 0 711 706"/>
                              <a:gd name="T45" fmla="*/ T44 w 39"/>
                              <a:gd name="T46" fmla="+- 0 546 505"/>
                              <a:gd name="T47" fmla="*/ 546 h 51"/>
                              <a:gd name="T48" fmla="+- 0 711 706"/>
                              <a:gd name="T49" fmla="*/ T48 w 39"/>
                              <a:gd name="T50" fmla="+- 0 524 505"/>
                              <a:gd name="T51" fmla="*/ 524 h 51"/>
                              <a:gd name="T52" fmla="+- 0 718 706"/>
                              <a:gd name="T53" fmla="*/ T52 w 39"/>
                              <a:gd name="T54" fmla="+- 0 512 505"/>
                              <a:gd name="T55" fmla="*/ 512 h 51"/>
                              <a:gd name="T56" fmla="+- 0 737 706"/>
                              <a:gd name="T57" fmla="*/ T56 w 39"/>
                              <a:gd name="T58" fmla="+- 0 549 505"/>
                              <a:gd name="T59" fmla="*/ 549 h 51"/>
                              <a:gd name="T60" fmla="+- 0 734 706"/>
                              <a:gd name="T61" fmla="*/ T60 w 39"/>
                              <a:gd name="T62" fmla="+- 0 550 505"/>
                              <a:gd name="T63" fmla="*/ 550 h 51"/>
                              <a:gd name="T64" fmla="+- 0 730 706"/>
                              <a:gd name="T65" fmla="*/ T64 w 39"/>
                              <a:gd name="T66" fmla="+- 0 552 505"/>
                              <a:gd name="T67" fmla="*/ 552 h 51"/>
                              <a:gd name="T68" fmla="+- 0 738 706"/>
                              <a:gd name="T69" fmla="*/ T68 w 39"/>
                              <a:gd name="T70" fmla="+- 0 552 505"/>
                              <a:gd name="T71" fmla="*/ 552 h 51"/>
                              <a:gd name="T72" fmla="+- 0 737 706"/>
                              <a:gd name="T73" fmla="*/ T72 w 39"/>
                              <a:gd name="T74" fmla="+- 0 549 505"/>
                              <a:gd name="T75" fmla="*/ 549 h 51"/>
                              <a:gd name="T76" fmla="+- 0 722 706"/>
                              <a:gd name="T77" fmla="*/ T76 w 39"/>
                              <a:gd name="T78" fmla="+- 0 509 505"/>
                              <a:gd name="T79" fmla="*/ 509 h 51"/>
                              <a:gd name="T80" fmla="+- 0 720 706"/>
                              <a:gd name="T81" fmla="*/ T80 w 39"/>
                              <a:gd name="T82" fmla="+- 0 509 505"/>
                              <a:gd name="T83" fmla="*/ 509 h 51"/>
                              <a:gd name="T84" fmla="+- 0 718 706"/>
                              <a:gd name="T85" fmla="*/ T84 w 39"/>
                              <a:gd name="T86" fmla="+- 0 512 505"/>
                              <a:gd name="T87" fmla="*/ 512 h 51"/>
                              <a:gd name="T88" fmla="+- 0 722 706"/>
                              <a:gd name="T89" fmla="*/ T88 w 39"/>
                              <a:gd name="T90" fmla="+- 0 509 505"/>
                              <a:gd name="T91" fmla="*/ 509 h 51"/>
                              <a:gd name="T92" fmla="+- 0 739 706"/>
                              <a:gd name="T93" fmla="*/ T92 w 39"/>
                              <a:gd name="T94" fmla="+- 0 505 505"/>
                              <a:gd name="T95" fmla="*/ 505 h 51"/>
                              <a:gd name="T96" fmla="+- 0 735 706"/>
                              <a:gd name="T97" fmla="*/ T96 w 39"/>
                              <a:gd name="T98" fmla="+- 0 505 505"/>
                              <a:gd name="T99" fmla="*/ 505 h 51"/>
                              <a:gd name="T100" fmla="+- 0 723 706"/>
                              <a:gd name="T101" fmla="*/ T100 w 39"/>
                              <a:gd name="T102" fmla="+- 0 508 505"/>
                              <a:gd name="T103" fmla="*/ 508 h 51"/>
                              <a:gd name="T104" fmla="+- 0 722 706"/>
                              <a:gd name="T105" fmla="*/ T104 w 39"/>
                              <a:gd name="T106" fmla="+- 0 509 505"/>
                              <a:gd name="T107" fmla="*/ 509 h 51"/>
                              <a:gd name="T108" fmla="+- 0 738 706"/>
                              <a:gd name="T109" fmla="*/ T108 w 39"/>
                              <a:gd name="T110" fmla="+- 0 509 505"/>
                              <a:gd name="T111" fmla="*/ 509 h 51"/>
                              <a:gd name="T112" fmla="+- 0 741 706"/>
                              <a:gd name="T113" fmla="*/ T112 w 39"/>
                              <a:gd name="T114" fmla="+- 0 511 505"/>
                              <a:gd name="T115" fmla="*/ 511 h 51"/>
                              <a:gd name="T116" fmla="+- 0 743 706"/>
                              <a:gd name="T117" fmla="*/ T116 w 39"/>
                              <a:gd name="T118" fmla="+- 0 512 505"/>
                              <a:gd name="T119" fmla="*/ 512 h 51"/>
                              <a:gd name="T120" fmla="+- 0 745 706"/>
                              <a:gd name="T121" fmla="*/ T120 w 39"/>
                              <a:gd name="T122" fmla="+- 0 508 505"/>
                              <a:gd name="T123" fmla="*/ 508 h 51"/>
                              <a:gd name="T124" fmla="+- 0 744 706"/>
                              <a:gd name="T125" fmla="*/ T124 w 39"/>
                              <a:gd name="T126" fmla="+- 0 507 505"/>
                              <a:gd name="T127" fmla="*/ 507 h 51"/>
                              <a:gd name="T128" fmla="+- 0 739 706"/>
                              <a:gd name="T129" fmla="*/ T128 w 39"/>
                              <a:gd name="T130" fmla="+- 0 505 505"/>
                              <a:gd name="T131" fmla="*/ 50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51">
                                <a:moveTo>
                                  <a:pt x="12" y="7"/>
                                </a:moveTo>
                                <a:lnTo>
                                  <a:pt x="8" y="11"/>
                                </a:lnTo>
                                <a:lnTo>
                                  <a:pt x="2" y="21"/>
                                </a:lnTo>
                                <a:lnTo>
                                  <a:pt x="0" y="33"/>
                                </a:lnTo>
                                <a:lnTo>
                                  <a:pt x="0" y="42"/>
                                </a:lnTo>
                                <a:lnTo>
                                  <a:pt x="5" y="51"/>
                                </a:lnTo>
                                <a:lnTo>
                                  <a:pt x="25" y="51"/>
                                </a:lnTo>
                                <a:lnTo>
                                  <a:pt x="30" y="49"/>
                                </a:lnTo>
                                <a:lnTo>
                                  <a:pt x="32" y="47"/>
                                </a:lnTo>
                                <a:lnTo>
                                  <a:pt x="9" y="47"/>
                                </a:lnTo>
                                <a:lnTo>
                                  <a:pt x="5" y="41"/>
                                </a:lnTo>
                                <a:lnTo>
                                  <a:pt x="5" y="19"/>
                                </a:lnTo>
                                <a:lnTo>
                                  <a:pt x="12" y="7"/>
                                </a:lnTo>
                                <a:close/>
                                <a:moveTo>
                                  <a:pt x="31" y="44"/>
                                </a:moveTo>
                                <a:lnTo>
                                  <a:pt x="28" y="45"/>
                                </a:lnTo>
                                <a:lnTo>
                                  <a:pt x="24" y="47"/>
                                </a:lnTo>
                                <a:lnTo>
                                  <a:pt x="32" y="47"/>
                                </a:lnTo>
                                <a:lnTo>
                                  <a:pt x="31" y="44"/>
                                </a:lnTo>
                                <a:close/>
                                <a:moveTo>
                                  <a:pt x="16" y="4"/>
                                </a:moveTo>
                                <a:lnTo>
                                  <a:pt x="14" y="4"/>
                                </a:lnTo>
                                <a:lnTo>
                                  <a:pt x="12" y="7"/>
                                </a:lnTo>
                                <a:lnTo>
                                  <a:pt x="16" y="4"/>
                                </a:lnTo>
                                <a:close/>
                                <a:moveTo>
                                  <a:pt x="33" y="0"/>
                                </a:moveTo>
                                <a:lnTo>
                                  <a:pt x="29" y="0"/>
                                </a:lnTo>
                                <a:lnTo>
                                  <a:pt x="17" y="3"/>
                                </a:lnTo>
                                <a:lnTo>
                                  <a:pt x="16" y="4"/>
                                </a:lnTo>
                                <a:lnTo>
                                  <a:pt x="32" y="4"/>
                                </a:lnTo>
                                <a:lnTo>
                                  <a:pt x="35" y="6"/>
                                </a:lnTo>
                                <a:lnTo>
                                  <a:pt x="37" y="7"/>
                                </a:lnTo>
                                <a:lnTo>
                                  <a:pt x="39" y="3"/>
                                </a:lnTo>
                                <a:lnTo>
                                  <a:pt x="38" y="2"/>
                                </a:lnTo>
                                <a:lnTo>
                                  <a:pt x="33"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71"/>
                        <wps:cNvSpPr>
                          <a:spLocks/>
                        </wps:cNvSpPr>
                        <wps:spPr bwMode="auto">
                          <a:xfrm>
                            <a:off x="752" y="496"/>
                            <a:ext cx="25" cy="60"/>
                          </a:xfrm>
                          <a:custGeom>
                            <a:avLst/>
                            <a:gdLst>
                              <a:gd name="T0" fmla="+- 0 764 752"/>
                              <a:gd name="T1" fmla="*/ T0 w 25"/>
                              <a:gd name="T2" fmla="+- 0 510 496"/>
                              <a:gd name="T3" fmla="*/ 510 h 60"/>
                              <a:gd name="T4" fmla="+- 0 759 752"/>
                              <a:gd name="T5" fmla="*/ T4 w 25"/>
                              <a:gd name="T6" fmla="+- 0 510 496"/>
                              <a:gd name="T7" fmla="*/ 510 h 60"/>
                              <a:gd name="T8" fmla="+- 0 754 752"/>
                              <a:gd name="T9" fmla="*/ T8 w 25"/>
                              <a:gd name="T10" fmla="+- 0 538 496"/>
                              <a:gd name="T11" fmla="*/ 538 h 60"/>
                              <a:gd name="T12" fmla="+- 0 753 752"/>
                              <a:gd name="T13" fmla="*/ T12 w 25"/>
                              <a:gd name="T14" fmla="+- 0 541 496"/>
                              <a:gd name="T15" fmla="*/ 541 h 60"/>
                              <a:gd name="T16" fmla="+- 0 753 752"/>
                              <a:gd name="T17" fmla="*/ T16 w 25"/>
                              <a:gd name="T18" fmla="+- 0 552 496"/>
                              <a:gd name="T19" fmla="*/ 552 h 60"/>
                              <a:gd name="T20" fmla="+- 0 755 752"/>
                              <a:gd name="T21" fmla="*/ T20 w 25"/>
                              <a:gd name="T22" fmla="+- 0 556 496"/>
                              <a:gd name="T23" fmla="*/ 556 h 60"/>
                              <a:gd name="T24" fmla="+- 0 764 752"/>
                              <a:gd name="T25" fmla="*/ T24 w 25"/>
                              <a:gd name="T26" fmla="+- 0 556 496"/>
                              <a:gd name="T27" fmla="*/ 556 h 60"/>
                              <a:gd name="T28" fmla="+- 0 765 752"/>
                              <a:gd name="T29" fmla="*/ T28 w 25"/>
                              <a:gd name="T30" fmla="+- 0 555 496"/>
                              <a:gd name="T31" fmla="*/ 555 h 60"/>
                              <a:gd name="T32" fmla="+- 0 767 752"/>
                              <a:gd name="T33" fmla="*/ T32 w 25"/>
                              <a:gd name="T34" fmla="+- 0 555 496"/>
                              <a:gd name="T35" fmla="*/ 555 h 60"/>
                              <a:gd name="T36" fmla="+- 0 766 752"/>
                              <a:gd name="T37" fmla="*/ T36 w 25"/>
                              <a:gd name="T38" fmla="+- 0 552 496"/>
                              <a:gd name="T39" fmla="*/ 552 h 60"/>
                              <a:gd name="T40" fmla="+- 0 759 752"/>
                              <a:gd name="T41" fmla="*/ T40 w 25"/>
                              <a:gd name="T42" fmla="+- 0 552 496"/>
                              <a:gd name="T43" fmla="*/ 552 h 60"/>
                              <a:gd name="T44" fmla="+- 0 758 752"/>
                              <a:gd name="T45" fmla="*/ T44 w 25"/>
                              <a:gd name="T46" fmla="+- 0 550 496"/>
                              <a:gd name="T47" fmla="*/ 550 h 60"/>
                              <a:gd name="T48" fmla="+- 0 758 752"/>
                              <a:gd name="T49" fmla="*/ T48 w 25"/>
                              <a:gd name="T50" fmla="+- 0 544 496"/>
                              <a:gd name="T51" fmla="*/ 544 h 60"/>
                              <a:gd name="T52" fmla="+- 0 758 752"/>
                              <a:gd name="T53" fmla="*/ T52 w 25"/>
                              <a:gd name="T54" fmla="+- 0 541 496"/>
                              <a:gd name="T55" fmla="*/ 541 h 60"/>
                              <a:gd name="T56" fmla="+- 0 764 752"/>
                              <a:gd name="T57" fmla="*/ T56 w 25"/>
                              <a:gd name="T58" fmla="+- 0 510 496"/>
                              <a:gd name="T59" fmla="*/ 510 h 60"/>
                              <a:gd name="T60" fmla="+- 0 766 752"/>
                              <a:gd name="T61" fmla="*/ T60 w 25"/>
                              <a:gd name="T62" fmla="+- 0 551 496"/>
                              <a:gd name="T63" fmla="*/ 551 h 60"/>
                              <a:gd name="T64" fmla="+- 0 765 752"/>
                              <a:gd name="T65" fmla="*/ T64 w 25"/>
                              <a:gd name="T66" fmla="+- 0 552 496"/>
                              <a:gd name="T67" fmla="*/ 552 h 60"/>
                              <a:gd name="T68" fmla="+- 0 759 752"/>
                              <a:gd name="T69" fmla="*/ T68 w 25"/>
                              <a:gd name="T70" fmla="+- 0 552 496"/>
                              <a:gd name="T71" fmla="*/ 552 h 60"/>
                              <a:gd name="T72" fmla="+- 0 766 752"/>
                              <a:gd name="T73" fmla="*/ T72 w 25"/>
                              <a:gd name="T74" fmla="+- 0 552 496"/>
                              <a:gd name="T75" fmla="*/ 552 h 60"/>
                              <a:gd name="T76" fmla="+- 0 766 752"/>
                              <a:gd name="T77" fmla="*/ T76 w 25"/>
                              <a:gd name="T78" fmla="+- 0 551 496"/>
                              <a:gd name="T79" fmla="*/ 551 h 60"/>
                              <a:gd name="T80" fmla="+- 0 777 752"/>
                              <a:gd name="T81" fmla="*/ T80 w 25"/>
                              <a:gd name="T82" fmla="+- 0 506 496"/>
                              <a:gd name="T83" fmla="*/ 506 h 60"/>
                              <a:gd name="T84" fmla="+- 0 753 752"/>
                              <a:gd name="T85" fmla="*/ T84 w 25"/>
                              <a:gd name="T86" fmla="+- 0 506 496"/>
                              <a:gd name="T87" fmla="*/ 506 h 60"/>
                              <a:gd name="T88" fmla="+- 0 752 752"/>
                              <a:gd name="T89" fmla="*/ T88 w 25"/>
                              <a:gd name="T90" fmla="+- 0 510 496"/>
                              <a:gd name="T91" fmla="*/ 510 h 60"/>
                              <a:gd name="T92" fmla="+- 0 776 752"/>
                              <a:gd name="T93" fmla="*/ T92 w 25"/>
                              <a:gd name="T94" fmla="+- 0 510 496"/>
                              <a:gd name="T95" fmla="*/ 510 h 60"/>
                              <a:gd name="T96" fmla="+- 0 777 752"/>
                              <a:gd name="T97" fmla="*/ T96 w 25"/>
                              <a:gd name="T98" fmla="+- 0 506 496"/>
                              <a:gd name="T99" fmla="*/ 506 h 60"/>
                              <a:gd name="T100" fmla="+- 0 767 752"/>
                              <a:gd name="T101" fmla="*/ T100 w 25"/>
                              <a:gd name="T102" fmla="+- 0 496 496"/>
                              <a:gd name="T103" fmla="*/ 496 h 60"/>
                              <a:gd name="T104" fmla="+- 0 762 752"/>
                              <a:gd name="T105" fmla="*/ T104 w 25"/>
                              <a:gd name="T106" fmla="+- 0 498 496"/>
                              <a:gd name="T107" fmla="*/ 498 h 60"/>
                              <a:gd name="T108" fmla="+- 0 760 752"/>
                              <a:gd name="T109" fmla="*/ T108 w 25"/>
                              <a:gd name="T110" fmla="+- 0 506 496"/>
                              <a:gd name="T111" fmla="*/ 506 h 60"/>
                              <a:gd name="T112" fmla="+- 0 765 752"/>
                              <a:gd name="T113" fmla="*/ T112 w 25"/>
                              <a:gd name="T114" fmla="+- 0 506 496"/>
                              <a:gd name="T115" fmla="*/ 506 h 60"/>
                              <a:gd name="T116" fmla="+- 0 767 752"/>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7" y="14"/>
                                </a:lnTo>
                                <a:lnTo>
                                  <a:pt x="2" y="42"/>
                                </a:lnTo>
                                <a:lnTo>
                                  <a:pt x="1" y="45"/>
                                </a:lnTo>
                                <a:lnTo>
                                  <a:pt x="1" y="56"/>
                                </a:lnTo>
                                <a:lnTo>
                                  <a:pt x="3" y="60"/>
                                </a:lnTo>
                                <a:lnTo>
                                  <a:pt x="12" y="60"/>
                                </a:lnTo>
                                <a:lnTo>
                                  <a:pt x="13" y="59"/>
                                </a:lnTo>
                                <a:lnTo>
                                  <a:pt x="15" y="59"/>
                                </a:lnTo>
                                <a:lnTo>
                                  <a:pt x="14" y="56"/>
                                </a:lnTo>
                                <a:lnTo>
                                  <a:pt x="7" y="56"/>
                                </a:lnTo>
                                <a:lnTo>
                                  <a:pt x="6" y="54"/>
                                </a:lnTo>
                                <a:lnTo>
                                  <a:pt x="6" y="48"/>
                                </a:lnTo>
                                <a:lnTo>
                                  <a:pt x="6" y="45"/>
                                </a:lnTo>
                                <a:lnTo>
                                  <a:pt x="12" y="14"/>
                                </a:lnTo>
                                <a:close/>
                                <a:moveTo>
                                  <a:pt x="14" y="55"/>
                                </a:moveTo>
                                <a:lnTo>
                                  <a:pt x="13" y="56"/>
                                </a:lnTo>
                                <a:lnTo>
                                  <a:pt x="7" y="56"/>
                                </a:lnTo>
                                <a:lnTo>
                                  <a:pt x="14" y="56"/>
                                </a:lnTo>
                                <a:lnTo>
                                  <a:pt x="14" y="55"/>
                                </a:lnTo>
                                <a:close/>
                                <a:moveTo>
                                  <a:pt x="25" y="10"/>
                                </a:moveTo>
                                <a:lnTo>
                                  <a:pt x="1" y="10"/>
                                </a:lnTo>
                                <a:lnTo>
                                  <a:pt x="0" y="14"/>
                                </a:lnTo>
                                <a:lnTo>
                                  <a:pt x="24" y="14"/>
                                </a:lnTo>
                                <a:lnTo>
                                  <a:pt x="25" y="10"/>
                                </a:lnTo>
                                <a:close/>
                                <a:moveTo>
                                  <a:pt x="15" y="0"/>
                                </a:moveTo>
                                <a:lnTo>
                                  <a:pt x="10" y="2"/>
                                </a:lnTo>
                                <a:lnTo>
                                  <a:pt x="8"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8" y="189"/>
                            <a:ext cx="7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69" o:spid="_x0000_s1026" style="width:40.3pt;height:28.85pt;mso-position-horizontal-relative:char;mso-position-vertical-relative:line" coordsize="80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">
                <v:shape id="Picture 189" o:spid="_x0000_s1027" type="#_x0000_t75" style="position:absolute;left:95;width:70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dzDAAAA3AAAAA8AAABkcnMvZG93bnJldi54bWxET01rwkAQvRf8D8sIvdWNCmpTV6mFttLq&#10;odGLtyE7TUKzsyE7NfHfuwWht3m8z1mue1erM7Wh8mxgPEpAEefeVlwYOB5eHxaggiBbrD2TgQsF&#10;WK8Gd0tMre/4i86ZFCqGcEjRQCnSpFqHvCSHYeQb4sh9+9ahRNgW2rbYxXBX60mSzLTDimNDiQ29&#10;lJT/ZL/OAO/z4046ycYfHU3fPt/D42mzM+Z+2D8/gRLq5V98c29tnD+fwt8z8QK9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l93MMAAADcAAAADwAAAAAAAAAAAAAAAACf&#10;AgAAZHJzL2Rvd25yZXYueG1sUEsFBgAAAAAEAAQA9wAAAI8DAAAAAA==&#10;">
                  <v:imagedata r:id="rId60" o:title=""/>
                </v:shape>
                <v:line id="Line 188" o:spid="_x0000_s1028" style="position:absolute;visibility:visible;mso-wrap-style:square" from="3,8" to="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wMMAAADcAAAADwAAAGRycy9kb3ducmV2LnhtbERPTWvCQBC9C/0PyxR6MxuL1Da6kUaa&#10;UsypqRdvQ3ZMQrKzIbvV9N93BcHbPN7nbLaT6cWZRtdaVrCIYhDEldUt1woOP/n8FYTzyBp7y6Tg&#10;jxxs04fZBhNtL/xN59LXIoSwS1BB4/2QSOmqhgy6yA7EgTvZ0aAPcKylHvESwk0vn+P4RRpsOTQ0&#10;ONCuoaorf42C/THL34wslllRHouP3WfeTVmu1NPj9L4G4Wnyd/HN/aXD/NUSr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fsDDAAAA3AAAAA8AAAAAAAAAAAAA&#10;AAAAoQIAAGRycy9kb3ducmV2LnhtbFBLBQYAAAAABAAEAPkAAACRAwAAAAA=&#10;" strokecolor="#00000e" strokeweight=".1136mm"/>
                <v:shape id="AutoShape 187" o:spid="_x0000_s1029" style="position:absolute;left:58;top:486;width:42;height:70;visibility:visible;mso-wrap-style:square;v-text-anchor:top" coordsize="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y5MIA&#10;AADcAAAADwAAAGRycy9kb3ducmV2LnhtbERP3WrCMBS+F3yHcITdFE0d65RqFBEGY7KxqQ9waM6a&#10;suakJKl2b78IA+/Ox/d71tvBtuJCPjSOFcxnOQjiyumGawXn08t0CSJEZI2tY1LwSwG2m/FojaV2&#10;V/6iyzHWIoVwKFGBibErpQyVIYth5jrixH07bzEm6GupPV5TuG3lY54/S4sNpwaDHe0NVT/H3irw&#10;5ikr3t6pPxXzzwV+dNkhk71SD5NhtwIRaYh38b/7Vaf5iwJu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jLkwgAAANwAAAAPAAAAAAAAAAAAAAAAAJgCAABkcnMvZG93&#10;bnJldi54bWxQSwUGAAAAAAQABAD1AAAAhwMAAAAA&#10;" path="m2,61l,65r2,3l9,70r21,l32,66r-22,l5,64,2,61xm35,l18,,9,7r,18l12,30,29,40r3,4l32,60r-8,6l32,66r5,-6l37,42,32,36,24,32,16,27,13,24r,-13l19,4r23,l40,2,35,xm42,4r-8,l38,6r2,1l42,4xe" fillcolor="#605276" stroked="f">
                  <v:path arrowok="t" o:connecttype="custom" o:connectlocs="2,547;0,551;2,554;9,556;30,556;32,552;10,552;5,550;2,547;35,486;18,486;9,493;9,511;12,516;29,526;32,530;32,546;24,552;32,552;37,546;37,528;32,522;24,518;16,513;13,510;13,497;19,490;42,490;42,490;40,488;35,486;42,490;34,490;38,492;40,493;42,490" o:connectangles="0,0,0,0,0,0,0,0,0,0,0,0,0,0,0,0,0,0,0,0,0,0,0,0,0,0,0,0,0,0,0,0,0,0,0,0"/>
                </v:shape>
                <v:shape id="AutoShape 186" o:spid="_x0000_s1030" style="position:absolute;left:105;top:48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KmsAA&#10;AADcAAAADwAAAGRycy9kb3ducmV2LnhtbERPzWrCQBC+F3yHZYTe6sZCo6SuIorYgwjGPsCQHTfB&#10;7GzITjV9+25B8DYf3+8sVoNv1Y362AQ2MJ1koIirYBt2Br7Pu7c5qCjIFtvAZOCXIqyWo5cFFjbc&#10;+US3UpxKIRwLNFCLdIXWsarJY5yEjjhxl9B7lAR7p22P9xTuW/2eZbn22HBqqLGjTU3VtfzxBhqx&#10;fr92x49jft7O3FxvhA6lMa/jYf0JSmiQp/jh/rJp/iyH/2fS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KmsAAAADcAAAADwAAAAAAAAAAAAAAAACYAgAAZHJzL2Rvd25y&#10;ZXYueG1sUEsFBgAAAAAEAAQA9QAAAIUDAAAAAA==&#10;" path="m18,l13,,,72r4,l11,35r2,-2l11,33,18,xm42,26r-7,l37,31r,8l37,41r,2l31,72r5,l41,43r1,-2l42,33r,-7xm34,22r-12,l16,27r-5,6l13,33r8,-7l42,26r,-1l34,22xe" fillcolor="#605276" stroked="f">
                  <v:path arrowok="t" o:connecttype="custom" o:connectlocs="18,483;13,483;0,555;4,555;11,518;13,516;11,516;18,483;42,509;35,509;37,514;37,522;37,524;37,526;31,555;36,555;41,526;42,524;42,516;42,509;34,505;22,505;16,510;11,516;13,516;21,509;42,509;42,508;34,505" o:connectangles="0,0,0,0,0,0,0,0,0,0,0,0,0,0,0,0,0,0,0,0,0,0,0,0,0,0,0,0,0"/>
                </v:shape>
                <v:shape id="AutoShape 185" o:spid="_x0000_s1031" style="position:absolute;left:157;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t48IA&#10;AADcAAAADwAAAGRycy9kb3ducmV2LnhtbERPTWvCQBC9C/6HZYTedKOHpKSuohXBghS07X3Mjkkw&#10;O5vurhr99V2h4G0e73Om88404kLO15YVjEcJCOLC6ppLBd9f6+ErCB+QNTaWScGNPMxn/d4Uc22v&#10;vKPLPpQihrDPUUEVQptL6YuKDPqRbYkjd7TOYIjQlVI7vMZw08hJkqTSYM2xocKW3isqTvuzUbBN&#10;j4d0fG+yZfJB7v7pf35X2Vqpl0G3eAMRqAtP8b97o+P8LIP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23jwgAAANwAAAAPAAAAAAAAAAAAAAAAAJgCAABkcnMvZG93&#10;bnJldi54bWxQSwUGAAAAAAQABAD1AAAAhwMAAAAA&#10;" path="m37,l33,,20,3,9,11,3,23,,35r,9l5,51r16,l28,47,7,47,5,40r,-5l7,23,13,13,22,7,32,4r11,l44,2,41,1,37,xm37,35r-3,l33,41r,4l33,50r4,l37,47r,-7l37,37r,-2xm43,4r-7,l38,5r1,l35,23,33,35,23,47r5,l34,35r3,l40,22,43,4xe" fillcolor="#605276" stroked="f">
                  <v:path arrowok="t" o:connecttype="custom" o:connectlocs="37,505;33,505;20,508;9,516;3,528;0,540;0,549;5,556;21,556;28,552;7,552;5,545;5,540;7,528;13,518;22,512;32,509;43,509;44,507;41,506;37,505;37,540;34,540;33,546;33,550;33,555;37,555;37,552;37,545;37,542;37,540;43,509;36,509;38,510;39,510;35,528;33,540;23,552;28,552;28,552;34,540;37,540;40,527;43,509" o:connectangles="0,0,0,0,0,0,0,0,0,0,0,0,0,0,0,0,0,0,0,0,0,0,0,0,0,0,0,0,0,0,0,0,0,0,0,0,0,0,0,0,0,0,0,0"/>
                </v:shape>
                <v:shape id="AutoShape 184" o:spid="_x0000_s1032" style="position:absolute;left:204;top:505;width:49;height:70;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OTscA&#10;AADcAAAADwAAAGRycy9kb3ducmV2LnhtbESPS2vDMBCE74X8B7GB3ho5xX3gRgklUOjLhSbB7XGx&#10;tpaJtTKWkrj/vnsI9LbLzM58u1iNvlNHGmIb2MB8loEiroNtuTGw2z5d3YOKCdliF5gM/FKE1XJy&#10;scDChhN/0nGTGiUhHAs04FLqC61j7chjnIWeWLSfMHhMsg6NtgOeJNx3+jrLbrXHlqXBYU9rR/V+&#10;c/AGdJWvvw55WZaOq+rm7eX74/01N+ZyOj4+gEo0pn/z+frZCv6d0Mo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jk7HAAAA3AAAAA8AAAAAAAAAAAAAAAAAmAIAAGRy&#10;cy9kb3ducmV2LnhtbFBLBQYAAAAABAAEAPUAAACMAwAAAAA=&#10;" path="m17,1r-4,l12,6r-1,7l,70r5,l9,48r20,l31,48r1,-1l16,47,12,46,10,44,12,29,15,13r1,-1l15,12,17,1xm29,48l9,48r2,2l14,51r6,l29,48xm34,45r-2,2l33,47r1,-2xm46,4r-5,l44,12r,20l34,45r6,-5l46,30,49,17r,-8l46,4xm45,l27,,20,5r-4,7l25,4r21,l45,xe" fillcolor="#605276" stroked="f">
                  <v:path arrowok="t" o:connecttype="custom" o:connectlocs="17,506;13,506;12,511;11,518;0,575;5,575;9,553;29,553;31,553;32,552;16,552;12,551;10,549;12,534;15,518;16,517;15,517;17,506;29,553;9,553;11,555;14,556;20,556;29,553;34,550;32,552;33,552;34,550;46,509;41,509;44,517;44,537;34,550;40,545;46,535;49,522;49,514;46,509;45,505;27,505;20,510;16,517;16,517;25,509;46,509;45,505" o:connectangles="0,0,0,0,0,0,0,0,0,0,0,0,0,0,0,0,0,0,0,0,0,0,0,0,0,0,0,0,0,0,0,0,0,0,0,0,0,0,0,0,0,0,0,0,0,0"/>
                </v:shape>
                <v:shape id="AutoShape 183" o:spid="_x0000_s1033" style="position:absolute;left:260;top:505;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RA8IA&#10;AADcAAAADwAAAGRycy9kb3ducmV2LnhtbERPS2vCQBC+C/0PyxR6qxtDjW3qKkVUvHjwQc9DdkyC&#10;2dk0u+rqr3eFgrf5+J4zngbTiDN1rrasYNBPQBAXVtdcKtjvFu+fIJxH1thYJgVXcjCdvPTGmGt7&#10;4Q2dt74UMYRdjgoq79tcSldUZND1bUscuYPtDPoIu1LqDi8x3DQyTZJMGqw5NlTY0qyi4rg9GQXL&#10;YviXLuYfmIX1raUw+832h1Spt9fw8w3CU/BP8b97peP80Rc8no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1EDwgAAANwAAAAPAAAAAAAAAAAAAAAAAJgCAABkcnMvZG93&#10;bnJldi54bWxQSwUGAAAAAAQABAD1AAAAhwMAAAAA&#10;" path="m34,l25,,15,3,7,11,2,21,,32r,9l5,51r19,l29,48r3,-1l12,47,8,44,6,39,5,35r,-6l5,27r19,l38,24r,-1l20,23,6,23,9,13,16,4r21,l34,xm30,43r-2,2l24,47r8,l30,43xm24,27l5,27r17,l24,27xm37,4r-7,l33,7r,14l20,23r18,l38,6,37,4xe" fillcolor="#605276" stroked="f">
                  <v:path arrowok="t" o:connecttype="custom" o:connectlocs="34,505;25,505;15,508;7,516;2,526;0,537;0,546;5,556;24,556;29,553;32,552;32,552;12,552;8,549;6,544;5,540;5,534;5,532;24,532;38,529;38,528;20,528;6,528;9,518;16,509;37,509;34,505;30,548;28,550;24,552;32,552;30,548;24,532;5,532;22,532;24,532;37,509;30,509;33,512;33,526;20,528;38,528;38,511;37,509" o:connectangles="0,0,0,0,0,0,0,0,0,0,0,0,0,0,0,0,0,0,0,0,0,0,0,0,0,0,0,0,0,0,0,0,0,0,0,0,0,0,0,0,0,0,0,0"/>
                </v:shape>
                <v:shape id="AutoShape 182" o:spid="_x0000_s1034" style="position:absolute;left:314;top:506;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C8UA&#10;AADcAAAADwAAAGRycy9kb3ducmV2LnhtbESPQWvCQBCF7wX/wzJCb3VjD0VSVxFB0IJobSv0Ns2O&#10;2WB2NmRXE/31nUOhtxnem/e+mc57X6srtbEKbGA8ykARF8FWXBr4/Fg9TUDFhGyxDkwGbhRhPhs8&#10;TDG3oeN3uh5SqSSEY44GXEpNrnUsHHmMo9AQi3YKrccka1tq22In4b7Wz1n2oj1WLA0OG1o6Ks6H&#10;izew+b4d7/7r+LPHDgu3221jeEvGPA77xSuoRH36N/9dr63gTwRf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g4LxQAAANwAAAAPAAAAAAAAAAAAAAAAAJgCAABkcnMv&#10;ZG93bnJldi54bWxQSwUGAAAAAAQABAD1AAAAigMAAAAA&#10;" path="m15,l10,,20,47r,1l17,54r-4,5l6,65,2,66,,67r1,4l4,70,9,68r6,-6l21,56r5,-9l28,43r-5,l23,39,22,35,15,xm49,l44,,27,36r-2,4l24,43r4,l49,xe" fillcolor="#605276" stroked="f">
                  <v:path arrowok="t" o:connecttype="custom" o:connectlocs="15,506;10,506;20,553;20,554;17,560;13,565;6,571;2,572;0,573;1,577;4,576;9,574;15,568;21,562;26,553;28,549;23,549;23,545;22,541;15,506;49,506;44,506;27,542;25,546;24,549;28,549;49,506" o:connectangles="0,0,0,0,0,0,0,0,0,0,0,0,0,0,0,0,0,0,0,0,0,0,0,0,0,0,0"/>
                </v:shape>
                <v:shape id="AutoShape 181" o:spid="_x0000_s1035" style="position:absolute;left:364;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gK8MA&#10;AADcAAAADwAAAGRycy9kb3ducmV2LnhtbERPS2sCMRC+F/wPYYTeanZ7WGVrVqpFaKEIvu7TzeyD&#10;bibbJNWtv74RBG/z8T1nvhhMJ07kfGtZQTpJQBCXVrdcKzjs108zED4ga+wsk4I/8rAoRg9zzLU9&#10;85ZOu1CLGMI+RwVNCH0upS8bMugntieOXGWdwRChq6V2eI7hppPPSZJJgy3HhgZ7WjVUfu9+jYLP&#10;rPrK0ks3XSYf5C4bf/x5m66VehwPry8gAg3hLr6533WcP0vh+ky8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gK8MAAADcAAAADwAAAAAAAAAAAAAAAACYAgAAZHJzL2Rv&#10;d25yZXYueG1sUEsFBgAAAAAEAAQA9QAAAIgDAAAAAA==&#10;" path="m38,l11,,,16,,41,6,51r28,l36,47r-26,l5,40,5,17,13,4r27,l38,xm40,4r-4,l39,14,38,34,29,47r7,l43,34r,-23l40,4xe" fillcolor="#605276" stroked="f">
                  <v:path arrowok="t" o:connecttype="custom" o:connectlocs="38,505;11,505;0,521;0,546;6,556;34,556;36,552;10,552;5,545;5,522;13,509;40,509;38,505;40,509;36,509;39,519;38,539;29,552;36,552;43,539;43,516;40,509" o:connectangles="0,0,0,0,0,0,0,0,0,0,0,0,0,0,0,0,0,0,0,0,0,0"/>
                </v:shape>
                <v:shape id="AutoShape 180" o:spid="_x0000_s1036" style="position:absolute;left:417;top:506;width:42;height:50;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PRb8A&#10;AADcAAAADwAAAGRycy9kb3ducmV2LnhtbERPTYvCMBC9C/6HMII3TRWUUo2yLIjC4sHqwePQjG2x&#10;mYQm2u6/N4LgbR7vc9bb3jTiSa2vLSuYTRMQxIXVNZcKLufdJAXhA7LGxjIp+CcP281wsMZM245P&#10;9MxDKWII+wwVVCG4TEpfVGTQT60jjtzNtgZDhG0pdYtdDDeNnCfJUhqsOTZU6Oi3ouKeP4yCe/p3&#10;zcn1C7dfUih1fuzS/VGp8aj/WYEI1Iev+OM+6Dg/ncP7mXiB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ys9FvwAAANwAAAAPAAAAAAAAAAAAAAAAAJgCAABkcnMvZG93bnJl&#10;di54bWxQSwUGAAAAAAQABAD1AAAAhAMAAAAA&#10;" path="m11,l6,,,31r,2l,48r8,2l20,50r5,-4l7,46,5,42r,-9l5,31r,-3l11,xm34,39r-4,l29,49r4,l34,45r,-4l34,39xm42,l37,,30,38r-9,8l25,46r1,-1l30,39r4,l42,xe" fillcolor="#605276" stroked="f">
                  <v:path arrowok="t" o:connecttype="custom" o:connectlocs="11,506;6,506;0,537;0,539;0,554;8,556;20,556;25,552;7,552;5,548;5,539;5,537;5,534;11,506;34,545;30,545;29,555;33,555;34,551;34,547;34,545;42,506;37,506;30,544;21,552;25,552;26,551;30,545;34,545;42,506" o:connectangles="0,0,0,0,0,0,0,0,0,0,0,0,0,0,0,0,0,0,0,0,0,0,0,0,0,0,0,0,0,0"/>
                </v:shape>
                <v:shape id="AutoShape 179" o:spid="_x0000_s1037" style="position:absolute;left:467;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MMA&#10;AADcAAAADwAAAGRycy9kb3ducmV2LnhtbERPTWvCQBC9F/wPywheSt1EbRtTV1FB8Ka1Ba9DdpoE&#10;s7Mxu2r017uC0Ns83udMZq2pxJkaV1pWEPcjEMSZ1SXnCn5/Vm8JCOeRNVaWScGVHMymnZcJptpe&#10;+JvOO5+LEMIuRQWF93UqpcsKMuj6tiYO3J9tDPoAm1zqBi8h3FRyEEUf0mDJoaHAmpYFZYfdySig&#10;42b0fhvGn8l8L8fLeLN43W4XSvW67fwLhKfW/4uf7rUO85MhPJ4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MMAAADcAAAADwAAAAAAAAAAAAAAAACYAgAAZHJzL2Rv&#10;d25yZXYueG1sUEsFBgAAAAAEAAQA9QAAAIgDAAAAAA==&#10;" path="m13,1l8,1r,5l7,12,6,17,,50r4,l9,26,11,14r1,-2l11,12,12,8r,-3l13,1xm19,l14,6r-3,6l12,12,19,5r8,l28,1,19,xm27,5r-1,l27,5xe" fillcolor="#605276" stroked="f">
                  <v:path arrowok="t" o:connecttype="custom" o:connectlocs="13,506;8,506;8,511;7,517;6,522;0,555;4,555;9,531;11,519;12,517;11,517;12,513;12,510;13,506;19,505;14,511;11,517;12,517;19,510;27,510;28,506;19,505;27,510;26,510;27,510;27,510" o:connectangles="0,0,0,0,0,0,0,0,0,0,0,0,0,0,0,0,0,0,0,0,0,0,0,0,0,0"/>
                </v:shape>
                <v:shape id="AutoShape 178" o:spid="_x0000_s1038" style="position:absolute;left:516;top:483;width:49;height:73;visibility:visible;mso-wrap-style:square;v-text-anchor:top" coordsize="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XncQA&#10;AADcAAAADwAAAGRycy9kb3ducmV2LnhtbERPS2vCQBC+C/0PyxS8SN0YqkiaVaQS6KFQNH1ch+zk&#10;0WRnQ3bV+O+7BcHbfHzPSbej6cSZBtdYVrCYRyCIC6sbrhR85tnTGoTzyBo7y6TgSg62m4dJiom2&#10;Fz7Q+egrEULYJaig9r5PpHRFTQbd3PbEgSvtYNAHOFRSD3gJ4aaTcRStpMGGQ0ONPb3WVLTHk1Hw&#10;tffL2e790Gb6+5rFP+1v+RHnSk0fx90LCE+jv4tv7jcd5q+f4f+Zc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V53EAAAA3AAAAA8AAAAAAAAAAAAAAAAAmAIAAGRycy9k&#10;b3ducmV2LnhtbFBLBQYAAAAABAAEAPUAAACJAwAAAAA=&#10;" path="m14,28l8,32,2,43,,56r,8l4,73r17,l26,69,6,69,4,61,4,40,14,28xm36,61r-4,l31,72r4,l35,68r1,-7xm33,22r-4,l17,25r-1,1l33,26r3,1l38,29,34,48,32,60r-9,9l26,69r1,-1l32,61r4,l43,24r-4,l37,23,33,22xm16,26r-1,l14,28r2,-2xm48,l43,,39,24r4,l48,xe" fillcolor="#605276" stroked="f">
                  <v:path arrowok="t" o:connecttype="custom" o:connectlocs="14,511;8,515;2,526;0,539;0,547;4,556;21,556;26,552;6,552;4,544;4,523;14,511;36,544;32,544;31,555;35,555;35,551;36,544;33,505;29,505;17,508;16,509;33,509;36,510;38,512;34,531;32,543;23,552;26,552;27,551;32,544;36,544;43,507;39,507;37,506;33,505;16,509;15,509;14,511;16,509;48,483;43,483;39,507;43,507;48,483" o:connectangles="0,0,0,0,0,0,0,0,0,0,0,0,0,0,0,0,0,0,0,0,0,0,0,0,0,0,0,0,0,0,0,0,0,0,0,0,0,0,0,0,0,0,0,0,0"/>
                </v:shape>
                <v:shape id="AutoShape 177" o:spid="_x0000_s1039" style="position:absolute;left:567;top:489;width:18;height: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gXcMA&#10;AADcAAAADwAAAGRycy9kb3ducmV2LnhtbERPTWvCQBC9F/wPywheSt1EWgmpa5BCUXurhuJxzI5J&#10;anY2ZNck/ffdQsHbPN7nrLLRNKKnztWWFcTzCARxYXXNpYL8+P6UgHAeWWNjmRT8kINsPXlYYart&#10;wJ/UH3wpQgi7FBVU3replK6oyKCb25Y4cBfbGfQBdqXUHQ4h3DRyEUVLabDm0FBhS28VFdfDzSiw&#10;ezfIU/w9lsX54/H5spX5V90rNZuOm1cQnkZ/F/+7dzrMT1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gXcMAAADcAAAADwAAAAAAAAAAAAAAAACYAgAAZHJzL2Rv&#10;d25yZXYueG1sUEsFBgAAAAAEAAQA9QAAAIgDAAAAAA==&#10;" path="m17,l12,,11,1r,5l12,8r4,l18,6r,-2l18,1,17,xm14,17r-5,l,66r5,l14,17xe" fillcolor="#605276" stroked="f">
                  <v:path arrowok="t" o:connecttype="custom" o:connectlocs="17,489;12,489;11,490;11,495;12,497;16,497;18,495;18,493;18,490;17,489;14,506;9,506;0,555;5,555;14,506" o:connectangles="0,0,0,0,0,0,0,0,0,0,0,0,0,0,0"/>
                </v:shape>
                <v:shape id="AutoShape 176" o:spid="_x0000_s1040" style="position:absolute;left:587;top:505;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7MIA&#10;AADcAAAADwAAAGRycy9kb3ducmV2LnhtbERPS2sCMRC+F/ofwgi91awelmU1yipIix7qo/Q8bKab&#10;0M1k2URd/70pCN7m43vOfDm4VlyoD9azgsk4A0Fce225UfB92rwXIEJE1th6JgU3CrBcvL7MsdT+&#10;yge6HGMjUgiHEhWYGLtSylAbchjGviNO3K/vHcYE+0bqHq8p3LVymmW5dGg5NRjsaG2o/juenYJu&#10;v719FDv7td6an43NqZqsuFLqbTRUMxCRhvgUP9yfOs0vcvh/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bHswgAAANwAAAAPAAAAAAAAAAAAAAAAAJgCAABkcnMvZG93&#10;bnJldi54bWxQSwUGAAAAAAQABAD1AAAAhwMAAAAA&#10;" path="m1,44l,48r1,1l5,51r14,l24,47,7,47,3,45,1,44xm25,l13,,7,7r,11l9,23r11,6l21,32r,10l17,47r7,l26,45r,-14l24,26,14,20,11,18,11,8,15,4r15,l30,3,29,2,25,xm30,4r-6,l27,6r2,1l30,4xe" fillcolor="#605276" stroked="f">
                  <v:path arrowok="t" o:connecttype="custom" o:connectlocs="1,549;0,553;1,554;5,556;19,556;24,552;7,552;3,550;1,549;25,505;13,505;7,512;7,523;9,528;20,534;21,537;21,547;17,552;24,552;26,550;26,536;24,531;14,525;11,523;11,513;15,509;30,509;30,508;29,507;25,505;30,509;24,509;27,511;29,512;30,509" o:connectangles="0,0,0,0,0,0,0,0,0,0,0,0,0,0,0,0,0,0,0,0,0,0,0,0,0,0,0,0,0,0,0,0,0,0,0"/>
                </v:shape>
                <v:shape id="AutoShape 175" o:spid="_x0000_s1041" style="position:absolute;left:627;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9RsMA&#10;AADcAAAADwAAAGRycy9kb3ducmV2LnhtbERPTWvCQBC9F/wPywheRDcNRSW6igjW0oOlUTwP2TEb&#10;zM6G7Kppf31XEHqbx/ucxaqztbhR6yvHCl7HCQjiwumKSwXHw3Y0A+EDssbaMSn4IQ+rZe9lgZl2&#10;d/6mWx5KEUPYZ6jAhNBkUvrCkEU/dg1x5M6utRgibEupW7zHcFvLNEkm0mLFscFgQxtDxSW/WgW7&#10;y+f1sA9fQzzl6Vb/vqWmGr4rNeh36zmIQF34Fz/dHzrOn03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S9RsMAAADcAAAADwAAAAAAAAAAAAAAAACYAgAAZHJzL2Rv&#10;d25yZXYueG1sUEsFBgAAAAAEAAQA9QAAAIgDAAAAAA==&#10;" path="m12,14r-4,l2,42r,3l2,56r2,4l12,60r2,-1l15,59r,-3l8,56,6,54r,-6l7,45,12,14xm15,55r-1,1l8,56r7,l15,55xm25,10l1,10,,14r25,l25,10xm15,l10,2,9,10r4,l15,xe" fillcolor="#605276" stroked="f">
                  <v:path arrowok="t" o:connecttype="custom" o:connectlocs="12,510;8,510;2,538;2,541;2,552;4,556;12,556;14,555;15,555;15,552;8,552;6,550;6,544;7,541;12,510;15,551;14,552;8,552;15,552;15,551;25,506;1,506;0,510;25,510;25,506;15,496;10,498;9,506;13,506;15,496" o:connectangles="0,0,0,0,0,0,0,0,0,0,0,0,0,0,0,0,0,0,0,0,0,0,0,0,0,0,0,0,0,0"/>
                </v:shape>
                <v:shape id="AutoShape 174" o:spid="_x0000_s1042" style="position:absolute;left:655;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stccA&#10;AADcAAAADwAAAGRycy9kb3ducmV2LnhtbESPS2/CQAyE70j9DytX6gXBJn1AmrIgQELqjafUq5V1&#10;k6hZb5rdQuivrw9Ivdma8czn2aJ3jTpTF2rPBtJxAoq48Lbm0sDpuBlloEJEtth4JgNXCrCY3w1m&#10;mFt/4T2dD7FUEsIhRwNVjG2udSgqchjGviUW7dN3DqOsXalthxcJd41+TJKJdlizNFTY0rqi4uvw&#10;4wzQ9/b55fcpnWbLD/26Trer4W63Mubhvl++gYrUx3/z7frdCn4mt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1rLXHAAAA3AAAAA8AAAAAAAAAAAAAAAAAmAIAAGRy&#10;cy9kb3ducmV2LnhtbFBLBQYAAAAABAAEAPUAAACMAwAAAAA=&#10;" path="m13,1l9,1,8,6,7,12,6,17,,50r4,l9,26,11,14r1,-2l11,12,12,8r,-3l13,1xm19,l14,6r-3,6l12,12,19,5r8,l28,1,19,xm27,5r-1,l27,5xe" fillcolor="#605276" stroked="f">
                  <v:path arrowok="t" o:connecttype="custom" o:connectlocs="13,506;9,506;8,511;7,517;6,522;0,555;4,555;9,531;11,519;12,517;11,517;12,513;12,510;13,506;19,505;14,511;11,517;12,517;19,510;27,510;28,506;19,505;27,510;26,510;27,510;27,510" o:connectangles="0,0,0,0,0,0,0,0,0,0,0,0,0,0,0,0,0,0,0,0,0,0,0,0,0,0"/>
                </v:shape>
                <v:shape id="AutoShape 173" o:spid="_x0000_s1043" style="position:absolute;left:685;top:489;width:18;height:67;visibility:visible;mso-wrap-style:square;v-text-anchor:top" coordsize="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qWMMA&#10;AADcAAAADwAAAGRycy9kb3ducmV2LnhtbERPTWvCQBC9C/6HZQQvUjcppaSpa5BCqfamDcXjmB2T&#10;1OxsyK5J+u+7QsHbPN7nrLLRNKKnztWWFcTLCARxYXXNpYL86/0hAeE8ssbGMin4JQfZejpZYart&#10;wHvqD74UIYRdigoq79tUSldUZNAtbUscuLPtDPoAu1LqDocQbhr5GEXP0mDNoaHClt4qKi6Hq1Fg&#10;d26Qx/hnLIvT5+Lp/CHz77pXaj4bN68gPI3+Lv53b3WYn7zA7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9qWMMAAADcAAAADwAAAAAAAAAAAAAAAACYAgAAZHJzL2Rv&#10;d25yZXYueG1sUEsFBgAAAAAEAAQA9QAAAIgDAAAAAA==&#10;" path="m16,l12,,10,1r,5l11,8r5,l17,6r,-2l17,1,16,xm13,17r-4,l,66r4,l13,17xe" fillcolor="#605276" stroked="f">
                  <v:path arrowok="t" o:connecttype="custom" o:connectlocs="16,489;12,489;10,490;10,495;11,497;16,497;17,495;17,493;17,490;16,489;13,506;9,506;0,555;4,555;13,506" o:connectangles="0,0,0,0,0,0,0,0,0,0,0,0,0,0,0"/>
                </v:shape>
                <v:shape id="AutoShape 172" o:spid="_x0000_s1044" style="position:absolute;left:706;top:505;width:39;height:51;visibility:visible;mso-wrap-style:square;v-text-anchor:top" coordsize="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cJsQA&#10;AADcAAAADwAAAGRycy9kb3ducmV2LnhtbESPQWvCQBCF70L/wzJCb7pRqdboKkVo6aWKifQ8ZKdJ&#10;aHY27K6a/vvOodDbDO/Ne99s94Pr1I1CbD0bmE0zUMSVty3XBi7l6+QZVEzIFjvPZOCHIux3D6Mt&#10;5tbf+Uy3ItVKQjjmaKBJqc+1jlVDDuPU98SiffngMMkaam0D3iXcdXqeZUvtsGVpaLCnQ0PVd3F1&#10;Bj6qwyksikXoP4cLp7cjP5UrNuZxPLxsQCUa0r/57/rdCv5a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XCbEAAAA3AAAAA8AAAAAAAAAAAAAAAAAmAIAAGRycy9k&#10;b3ducmV2LnhtbFBLBQYAAAAABAAEAPUAAACJAwAAAAA=&#10;" path="m12,7l8,11,2,21,,33r,9l5,51r20,l30,49r2,-2l9,47,5,41,5,19,12,7xm31,44r-3,1l24,47r8,l31,44xm16,4r-2,l12,7,16,4xm33,l29,,17,3,16,4r16,l35,6r2,1l39,3,38,2,33,xe" fillcolor="#605276" stroked="f">
                  <v:path arrowok="t" o:connecttype="custom" o:connectlocs="12,512;8,516;2,526;0,538;0,547;5,556;25,556;30,554;32,552;32,552;9,552;5,546;5,524;12,512;31,549;28,550;24,552;32,552;31,549;16,509;14,509;12,512;16,509;33,505;29,505;17,508;16,509;32,509;35,511;37,512;39,508;38,507;33,505" o:connectangles="0,0,0,0,0,0,0,0,0,0,0,0,0,0,0,0,0,0,0,0,0,0,0,0,0,0,0,0,0,0,0,0,0"/>
                </v:shape>
                <v:shape id="AutoShape 171" o:spid="_x0000_s1045" style="position:absolute;left:752;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WdMMA&#10;AADcAAAADwAAAGRycy9kb3ducmV2LnhtbERPTWvCQBC9F/wPywi9SN0YRDR1FRG0xYOlsfQ8ZMds&#10;MDsbsqum/npXEHqbx/uc+bKztbhQ6yvHCkbDBARx4XTFpYKfw+ZtCsIHZI21Y1LwRx6Wi97LHDPt&#10;rvxNlzyUIoawz1CBCaHJpPSFIYt+6BriyB1dazFE2JZSt3iN4baWaZJMpMWKY4PBhtaGilN+tgo+&#10;TrvzYR++Bvibpxt9G6emGmyVeu13q3cQgbrwL366P3WcPxv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gWdMMAAADcAAAADwAAAAAAAAAAAAAAAACYAgAAZHJzL2Rv&#10;d25yZXYueG1sUEsFBgAAAAAEAAQA9QAAAIgDAAAAAA==&#10;" path="m12,14r-5,l2,42,1,45r,11l3,60r9,l13,59r2,l14,56r-7,l6,54r,-6l6,45,12,14xm14,55r-1,1l7,56r7,l14,55xm25,10l1,10,,14r24,l25,10xm15,l10,2,8,10r5,l15,xe" fillcolor="#605276" stroked="f">
                  <v:path arrowok="t" o:connecttype="custom" o:connectlocs="12,510;7,510;2,538;1,541;1,552;3,556;12,556;13,555;15,555;14,552;7,552;6,550;6,544;6,541;12,510;14,551;13,552;7,552;14,552;14,551;25,506;1,506;0,510;24,510;25,506;15,496;10,498;8,506;13,506;15,496" o:connectangles="0,0,0,0,0,0,0,0,0,0,0,0,0,0,0,0,0,0,0,0,0,0,0,0,0,0,0,0,0,0"/>
                </v:shape>
                <v:shape id="Picture 170" o:spid="_x0000_s1046" type="#_x0000_t75" style="position:absolute;left:98;top:189;width:70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3lzDAAAA3AAAAA8AAABkcnMvZG93bnJldi54bWxET01rwkAQvRf8D8sI3nSjotjoKkUqSqlK&#10;bQWPQ3ZMgtnZmF1N+u/dgtDbPN7nzBaNKcSdKpdbVtDvRSCIE6tzThX8fK+6ExDOI2ssLJOCX3Kw&#10;mLdeZhhrW/MX3Q8+FSGEXYwKMu/LWEqXZGTQ9WxJHLizrQz6AKtU6grrEG4KOYiisTSYc2jIsKRl&#10;RsnlcDMK3rGU/LncrYeb43Vfn7bX3Wj9oVSn3bxNQXhq/L/46d7oMP91AH/PhAv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jeXMMAAADcAAAADwAAAAAAAAAAAAAAAACf&#10;AgAAZHJzL2Rvd25yZXYueG1sUEsFBgAAAAAEAAQA9wAAAI8DAAAAAA==&#10;">
                  <v:imagedata r:id="rId61" o:title=""/>
                </v:shape>
                <w10:anchorlock/>
              </v:group>
            </w:pict>
          </mc:Fallback>
        </mc:AlternateContent>
      </w:r>
    </w:p>
    <w:p w:rsidR="0052360E" w:rsidRDefault="0052360E">
      <w:pPr>
        <w:rPr>
          <w:sz w:val="20"/>
        </w:rPr>
        <w:sectPr w:rsidR="0052360E">
          <w:type w:val="continuous"/>
          <w:pgSz w:w="11910" w:h="16840"/>
          <w:pgMar w:top="800" w:right="0" w:bottom="280" w:left="0" w:header="720" w:footer="720" w:gutter="0"/>
          <w:cols w:space="720"/>
        </w:sectPr>
      </w:pPr>
    </w:p>
    <w:p w:rsidR="0052360E" w:rsidRDefault="00D915F9">
      <w:pPr>
        <w:pStyle w:val="Heading2"/>
      </w:pPr>
      <w:r>
        <w:rPr>
          <w:color w:val="73A6B3"/>
        </w:rPr>
        <w:lastRenderedPageBreak/>
        <w:t>Part A - Personal Details</w:t>
      </w:r>
    </w:p>
    <w:p w:rsidR="0052360E" w:rsidRDefault="00D915F9">
      <w:pPr>
        <w:pStyle w:val="BodyText"/>
        <w:spacing w:before="119" w:line="247" w:lineRule="auto"/>
        <w:ind w:left="110" w:right="72"/>
      </w:pPr>
      <w:r>
        <w:rPr>
          <w:color w:val="1C0E00"/>
        </w:rPr>
        <w:t>Please note that it is not possible for representations to be considered anonymously. Representations will be published on the Council’s websites and included as part of the Publication Draft Local Plan submissions</w:t>
      </w:r>
      <w:r>
        <w:rPr>
          <w:color w:val="1C0E00"/>
          <w:spacing w:val="51"/>
        </w:rPr>
        <w:t xml:space="preserve"> </w:t>
      </w:r>
      <w:r>
        <w:rPr>
          <w:color w:val="1C0E00"/>
        </w:rPr>
        <w:t>to</w:t>
      </w:r>
    </w:p>
    <w:p w:rsidR="0052360E" w:rsidRDefault="00D915F9">
      <w:pPr>
        <w:pStyle w:val="BodyText"/>
        <w:spacing w:line="247" w:lineRule="auto"/>
        <w:ind w:left="110"/>
      </w:pPr>
      <w:r>
        <w:rPr>
          <w:color w:val="1C0E00"/>
        </w:rPr>
        <w:t>the Inspector. Address and contact det</w:t>
      </w:r>
      <w:r>
        <w:rPr>
          <w:color w:val="1C0E00"/>
        </w:rPr>
        <w:t>ails will removed from published responses. (Village/town shown).</w:t>
      </w:r>
    </w:p>
    <w:p w:rsidR="0052360E" w:rsidRDefault="00D915F9">
      <w:pPr>
        <w:pStyle w:val="BodyText"/>
        <w:spacing w:before="142" w:line="247" w:lineRule="auto"/>
        <w:ind w:left="110"/>
      </w:pPr>
      <w:r>
        <w:rPr>
          <w:color w:val="1C0E00"/>
        </w:rPr>
        <w:t>The Council reserves the right not to publish or take into account any representations which it considers offensive or defamatory.</w:t>
      </w:r>
    </w:p>
    <w:p w:rsidR="0052360E" w:rsidRDefault="00D915F9">
      <w:pPr>
        <w:pStyle w:val="BodyText"/>
        <w:spacing w:before="141" w:line="247" w:lineRule="auto"/>
        <w:ind w:left="110" w:right="159"/>
      </w:pPr>
      <w:r>
        <w:rPr>
          <w:color w:val="1C0E00"/>
        </w:rPr>
        <w:t>Please supply an email address if you have one as it will a</w:t>
      </w:r>
      <w:r>
        <w:rPr>
          <w:color w:val="1C0E00"/>
        </w:rPr>
        <w:t>llow us to contact you electronically. Everyone who submits a representation will be added to the relevant consultation database (if not already included) so that we can keep you up to date with the plan. If you do not wish to be contacted in this way plea</w:t>
      </w:r>
      <w:r>
        <w:rPr>
          <w:color w:val="1C0E00"/>
        </w:rPr>
        <w:t>se state this clearly on the</w:t>
      </w:r>
      <w:r>
        <w:rPr>
          <w:color w:val="1C0E00"/>
          <w:spacing w:val="16"/>
        </w:rPr>
        <w:t xml:space="preserve"> </w:t>
      </w:r>
      <w:r>
        <w:rPr>
          <w:color w:val="1C0E00"/>
        </w:rPr>
        <w:t>form.</w:t>
      </w:r>
    </w:p>
    <w:p w:rsidR="0052360E" w:rsidRDefault="00D915F9">
      <w:pPr>
        <w:pStyle w:val="BodyText"/>
        <w:spacing w:before="141" w:line="247" w:lineRule="auto"/>
        <w:ind w:left="110"/>
      </w:pPr>
      <w:r>
        <w:rPr>
          <w:color w:val="1C0E00"/>
        </w:rPr>
        <w:t>If an agent or consultant has been engaged to act</w:t>
      </w:r>
      <w:r>
        <w:rPr>
          <w:color w:val="1C0E00"/>
          <w:w w:val="104"/>
        </w:rPr>
        <w:t xml:space="preserve"> </w:t>
      </w:r>
      <w:r>
        <w:rPr>
          <w:color w:val="1C0E00"/>
        </w:rPr>
        <w:t>on your behalf please fill in both sets of details in full. Correspondence will be sent to the agent. If you are a landowner with an agent acting on your behalf, please en</w:t>
      </w:r>
      <w:r>
        <w:rPr>
          <w:color w:val="1C0E00"/>
        </w:rPr>
        <w:t>sure that your agent knows the site name and reference number which your site has been given.</w:t>
      </w:r>
    </w:p>
    <w:p w:rsidR="0052360E" w:rsidRDefault="0052360E">
      <w:pPr>
        <w:pStyle w:val="BodyText"/>
        <w:spacing w:before="5"/>
        <w:rPr>
          <w:sz w:val="37"/>
        </w:rPr>
      </w:pPr>
    </w:p>
    <w:p w:rsidR="0052360E" w:rsidRDefault="00D915F9">
      <w:pPr>
        <w:pStyle w:val="Heading2"/>
        <w:spacing w:before="0"/>
      </w:pPr>
      <w:r>
        <w:rPr>
          <w:color w:val="73A6B3"/>
        </w:rPr>
        <w:t>Part B - Representation</w:t>
      </w:r>
    </w:p>
    <w:p w:rsidR="0052360E" w:rsidRDefault="00D915F9">
      <w:pPr>
        <w:pStyle w:val="BodyText"/>
        <w:spacing w:before="128" w:line="256" w:lineRule="auto"/>
        <w:ind w:left="110"/>
      </w:pPr>
      <w:r>
        <w:rPr>
          <w:color w:val="1C0E00"/>
        </w:rPr>
        <w:t>Please specify which section of the Publication Draft Local Plan your comments relate to, by choosing one of the</w:t>
      </w:r>
      <w:r>
        <w:rPr>
          <w:color w:val="1C0E00"/>
          <w:spacing w:val="54"/>
        </w:rPr>
        <w:t xml:space="preserve"> </w:t>
      </w:r>
      <w:r>
        <w:rPr>
          <w:color w:val="1C0E00"/>
        </w:rPr>
        <w:t>following;</w:t>
      </w:r>
    </w:p>
    <w:p w:rsidR="0052360E" w:rsidRDefault="00D915F9">
      <w:pPr>
        <w:tabs>
          <w:tab w:val="left" w:pos="1550"/>
        </w:tabs>
        <w:spacing w:before="141"/>
        <w:ind w:left="110"/>
      </w:pPr>
      <w:r>
        <w:rPr>
          <w:b/>
          <w:color w:val="1C0E00"/>
        </w:rPr>
        <w:t>Section</w:t>
      </w:r>
      <w:r>
        <w:rPr>
          <w:b/>
          <w:color w:val="1C0E00"/>
          <w:spacing w:val="-1"/>
        </w:rPr>
        <w:t xml:space="preserve"> </w:t>
      </w:r>
      <w:r>
        <w:rPr>
          <w:b/>
          <w:color w:val="1C0E00"/>
        </w:rPr>
        <w:t>1</w:t>
      </w:r>
      <w:r>
        <w:rPr>
          <w:b/>
          <w:color w:val="1C0E00"/>
        </w:rPr>
        <w:tab/>
      </w:r>
      <w:r>
        <w:rPr>
          <w:color w:val="1C0E00"/>
        </w:rPr>
        <w:t>A r</w:t>
      </w:r>
      <w:r>
        <w:rPr>
          <w:color w:val="1C0E00"/>
        </w:rPr>
        <w:t>esponse to this section will</w:t>
      </w:r>
      <w:r>
        <w:rPr>
          <w:color w:val="1C0E00"/>
          <w:spacing w:val="43"/>
        </w:rPr>
        <w:t xml:space="preserve"> </w:t>
      </w:r>
      <w:r>
        <w:rPr>
          <w:color w:val="1C0E00"/>
        </w:rPr>
        <w:t>be</w:t>
      </w:r>
    </w:p>
    <w:p w:rsidR="0052360E" w:rsidRDefault="00843CF3">
      <w:pPr>
        <w:pStyle w:val="BodyText"/>
        <w:spacing w:before="16"/>
        <w:ind w:left="1550"/>
      </w:pPr>
      <w:r>
        <w:rPr>
          <w:noProof/>
          <w:lang w:val="en-GB" w:eastAsia="en-GB"/>
        </w:rPr>
        <mc:AlternateContent>
          <mc:Choice Requires="wps">
            <w:drawing>
              <wp:anchor distT="0" distB="0" distL="114300" distR="114300" simplePos="0" relativeHeight="1096" behindDoc="0" locked="0" layoutInCell="1" allowOverlap="1">
                <wp:simplePos x="0" y="0"/>
                <wp:positionH relativeFrom="page">
                  <wp:posOffset>2011045</wp:posOffset>
                </wp:positionH>
                <wp:positionV relativeFrom="paragraph">
                  <wp:posOffset>240665</wp:posOffset>
                </wp:positionV>
                <wp:extent cx="147955" cy="518160"/>
                <wp:effectExtent l="1270" t="2540" r="3175" b="3175"/>
                <wp:wrapNone/>
                <wp:docPr id="1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60E" w:rsidRDefault="00D915F9">
                            <w:pPr>
                              <w:spacing w:before="9"/>
                              <w:rPr>
                                <w:sz w:val="70"/>
                              </w:rPr>
                            </w:pPr>
                            <w:r>
                              <w:rPr>
                                <w:color w:val="1C0E00"/>
                                <w:w w:val="99"/>
                                <w:sz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left:0;text-align:left;margin-left:158.35pt;margin-top:18.95pt;width:11.65pt;height:40.8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dusAIAAKw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" filled="f" stroked="f">
                <v:textbox inset="0,0,0,0">
                  <w:txbxContent>
                    <w:p w:rsidR="0052360E" w:rsidRDefault="00D915F9">
                      <w:pPr>
                        <w:spacing w:before="9"/>
                        <w:rPr>
                          <w:sz w:val="70"/>
                        </w:rPr>
                      </w:pPr>
                      <w:r>
                        <w:rPr>
                          <w:color w:val="1C0E00"/>
                          <w:w w:val="99"/>
                          <w:sz w:val="70"/>
                        </w:rPr>
                        <w:t>}</w:t>
                      </w:r>
                    </w:p>
                  </w:txbxContent>
                </v:textbox>
                <w10:wrap anchorx="page"/>
              </v:shape>
            </w:pict>
          </mc:Fallback>
        </mc:AlternateContent>
      </w:r>
      <w:r w:rsidR="00D915F9">
        <w:rPr>
          <w:color w:val="1C0E00"/>
        </w:rPr>
        <w:t>reported to all 3 authorities.</w:t>
      </w:r>
    </w:p>
    <w:p w:rsidR="0052360E" w:rsidRDefault="00D915F9">
      <w:pPr>
        <w:pStyle w:val="Heading2"/>
        <w:spacing w:before="42" w:line="400" w:lineRule="exact"/>
        <w:ind w:right="238"/>
      </w:pPr>
      <w:r>
        <w:rPr>
          <w:b w:val="0"/>
        </w:rPr>
        <w:br w:type="column"/>
      </w:r>
      <w:r>
        <w:rPr>
          <w:color w:val="73A6B3"/>
        </w:rPr>
        <w:lastRenderedPageBreak/>
        <w:t>Legal Compliance and Duty to Co-operate</w:t>
      </w:r>
    </w:p>
    <w:p w:rsidR="0052360E" w:rsidRDefault="00D915F9">
      <w:pPr>
        <w:pStyle w:val="BodyText"/>
        <w:spacing w:before="115" w:line="247" w:lineRule="auto"/>
        <w:ind w:left="110" w:right="278"/>
      </w:pPr>
      <w:r>
        <w:rPr>
          <w:color w:val="1C0E00"/>
        </w:rPr>
        <w:t>If commenting on how the Publication Draft Local Plan has been prepared, it is likely that your comments will relate to a matter of legal compliance.</w:t>
      </w:r>
    </w:p>
    <w:p w:rsidR="0052360E" w:rsidRDefault="00D915F9">
      <w:pPr>
        <w:pStyle w:val="BodyText"/>
        <w:spacing w:before="141" w:line="247" w:lineRule="auto"/>
        <w:ind w:left="110" w:right="238"/>
      </w:pPr>
      <w:r>
        <w:rPr>
          <w:color w:val="1C0E00"/>
        </w:rPr>
        <w:t>The Inspector will check that the Plan meets the legal requirements</w:t>
      </w:r>
    </w:p>
    <w:p w:rsidR="0052360E" w:rsidRDefault="00D915F9">
      <w:pPr>
        <w:pStyle w:val="BodyText"/>
        <w:spacing w:before="141" w:line="247" w:lineRule="auto"/>
        <w:ind w:left="110" w:right="143"/>
      </w:pPr>
      <w:r>
        <w:rPr>
          <w:color w:val="1C0E00"/>
        </w:rPr>
        <w:t>You should consider the following befo</w:t>
      </w:r>
      <w:r>
        <w:rPr>
          <w:color w:val="1C0E00"/>
        </w:rPr>
        <w:t>re making a representation on legal compliance:</w:t>
      </w:r>
    </w:p>
    <w:p w:rsidR="0052360E" w:rsidRDefault="00D915F9">
      <w:pPr>
        <w:pStyle w:val="ListParagraph"/>
        <w:numPr>
          <w:ilvl w:val="0"/>
          <w:numId w:val="2"/>
        </w:numPr>
        <w:tabs>
          <w:tab w:val="left" w:pos="511"/>
        </w:tabs>
        <w:spacing w:line="247" w:lineRule="auto"/>
        <w:ind w:right="407"/>
        <w:jc w:val="both"/>
      </w:pPr>
      <w:r>
        <w:rPr>
          <w:color w:val="1C0E00"/>
        </w:rPr>
        <w:t>The Plan should be included in the current Local Development Scheme (LDS) and</w:t>
      </w:r>
      <w:r>
        <w:rPr>
          <w:color w:val="1C0E00"/>
          <w:spacing w:val="-17"/>
        </w:rPr>
        <w:t xml:space="preserve"> </w:t>
      </w:r>
      <w:r>
        <w:rPr>
          <w:color w:val="1C0E00"/>
        </w:rPr>
        <w:t>the key stages should have been</w:t>
      </w:r>
      <w:r>
        <w:rPr>
          <w:color w:val="1C0E00"/>
          <w:spacing w:val="30"/>
        </w:rPr>
        <w:t xml:space="preserve"> </w:t>
      </w:r>
      <w:r>
        <w:rPr>
          <w:color w:val="1C0E00"/>
        </w:rPr>
        <w:t>followed.</w:t>
      </w:r>
    </w:p>
    <w:p w:rsidR="0052360E" w:rsidRDefault="00D915F9">
      <w:pPr>
        <w:pStyle w:val="ListParagraph"/>
        <w:numPr>
          <w:ilvl w:val="0"/>
          <w:numId w:val="2"/>
        </w:numPr>
        <w:tabs>
          <w:tab w:val="left" w:pos="510"/>
          <w:tab w:val="left" w:pos="511"/>
        </w:tabs>
      </w:pPr>
      <w:r>
        <w:rPr>
          <w:color w:val="1C0E00"/>
        </w:rPr>
        <w:t>The process of community</w:t>
      </w:r>
      <w:r>
        <w:rPr>
          <w:color w:val="1C0E00"/>
          <w:spacing w:val="44"/>
        </w:rPr>
        <w:t xml:space="preserve"> </w:t>
      </w:r>
      <w:r>
        <w:rPr>
          <w:color w:val="1C0E00"/>
        </w:rPr>
        <w:t>involvement</w:t>
      </w:r>
    </w:p>
    <w:p w:rsidR="0052360E" w:rsidRDefault="00D915F9">
      <w:pPr>
        <w:pStyle w:val="BodyText"/>
        <w:spacing w:before="7" w:line="247" w:lineRule="auto"/>
        <w:ind w:left="510" w:right="238"/>
      </w:pPr>
      <w:r>
        <w:rPr>
          <w:color w:val="1C0E00"/>
        </w:rPr>
        <w:t>for the Plan in question should be in general accor</w:t>
      </w:r>
      <w:r>
        <w:rPr>
          <w:color w:val="1C0E00"/>
        </w:rPr>
        <w:t>dance with the Statement of Community Involvement (SCI).</w:t>
      </w:r>
    </w:p>
    <w:p w:rsidR="0052360E" w:rsidRDefault="00D915F9">
      <w:pPr>
        <w:pStyle w:val="ListParagraph"/>
        <w:numPr>
          <w:ilvl w:val="0"/>
          <w:numId w:val="2"/>
        </w:numPr>
        <w:tabs>
          <w:tab w:val="left" w:pos="510"/>
          <w:tab w:val="left" w:pos="511"/>
        </w:tabs>
        <w:spacing w:line="247" w:lineRule="auto"/>
        <w:ind w:right="791"/>
      </w:pPr>
      <w:r>
        <w:rPr>
          <w:color w:val="1C0E00"/>
        </w:rPr>
        <w:t xml:space="preserve">The Plan should comply with the </w:t>
      </w:r>
      <w:r>
        <w:rPr>
          <w:color w:val="1C0E00"/>
          <w:spacing w:val="-7"/>
        </w:rPr>
        <w:t xml:space="preserve">Town </w:t>
      </w:r>
      <w:r>
        <w:rPr>
          <w:color w:val="1C0E00"/>
        </w:rPr>
        <w:t>and County Planning (Local</w:t>
      </w:r>
      <w:r>
        <w:rPr>
          <w:color w:val="1C0E00"/>
          <w:spacing w:val="-19"/>
        </w:rPr>
        <w:t xml:space="preserve"> </w:t>
      </w:r>
      <w:r>
        <w:rPr>
          <w:color w:val="1C0E00"/>
        </w:rPr>
        <w:t>Planning)</w:t>
      </w:r>
    </w:p>
    <w:p w:rsidR="0052360E" w:rsidRDefault="00D915F9">
      <w:pPr>
        <w:pStyle w:val="BodyText"/>
        <w:spacing w:line="247" w:lineRule="auto"/>
        <w:ind w:left="510" w:right="103"/>
      </w:pPr>
      <w:r>
        <w:rPr>
          <w:color w:val="1C0E00"/>
        </w:rPr>
        <w:t>(England)</w:t>
      </w:r>
      <w:r>
        <w:rPr>
          <w:color w:val="1C0E00"/>
          <w:spacing w:val="-17"/>
        </w:rPr>
        <w:t xml:space="preserve"> </w:t>
      </w:r>
      <w:r>
        <w:rPr>
          <w:color w:val="1C0E00"/>
        </w:rPr>
        <w:t>Regulations</w:t>
      </w:r>
      <w:r>
        <w:rPr>
          <w:color w:val="1C0E00"/>
          <w:spacing w:val="-17"/>
        </w:rPr>
        <w:t xml:space="preserve"> </w:t>
      </w:r>
      <w:r>
        <w:rPr>
          <w:color w:val="1C0E00"/>
        </w:rPr>
        <w:t>2012</w:t>
      </w:r>
      <w:r>
        <w:rPr>
          <w:color w:val="1C0E00"/>
          <w:spacing w:val="-17"/>
        </w:rPr>
        <w:t xml:space="preserve"> </w:t>
      </w:r>
      <w:r>
        <w:rPr>
          <w:color w:val="1C0E00"/>
        </w:rPr>
        <w:t>(the</w:t>
      </w:r>
      <w:r>
        <w:rPr>
          <w:color w:val="1C0E00"/>
          <w:spacing w:val="-17"/>
        </w:rPr>
        <w:t xml:space="preserve"> </w:t>
      </w:r>
      <w:r>
        <w:rPr>
          <w:color w:val="1C0E00"/>
        </w:rPr>
        <w:t xml:space="preserve">Regulations). On publication, the </w:t>
      </w:r>
      <w:r>
        <w:rPr>
          <w:color w:val="1C0E00"/>
          <w:spacing w:val="-6"/>
        </w:rPr>
        <w:t xml:space="preserve">LPA </w:t>
      </w:r>
      <w:r>
        <w:rPr>
          <w:color w:val="1C0E00"/>
        </w:rPr>
        <w:t>must publish the documents prescribed in the Regulation</w:t>
      </w:r>
      <w:r>
        <w:rPr>
          <w:color w:val="1C0E00"/>
        </w:rPr>
        <w:t>s; making them available on its website and at its principal offices. It must also notify the Local Plan bodies (as set out in the Regulations) and any persons who have requested to be</w:t>
      </w:r>
      <w:r>
        <w:rPr>
          <w:color w:val="1C0E00"/>
          <w:spacing w:val="43"/>
        </w:rPr>
        <w:t xml:space="preserve"> </w:t>
      </w:r>
      <w:r>
        <w:rPr>
          <w:color w:val="1C0E00"/>
        </w:rPr>
        <w:t>notified.</w:t>
      </w:r>
    </w:p>
    <w:p w:rsidR="0052360E" w:rsidRDefault="00D915F9">
      <w:pPr>
        <w:pStyle w:val="ListParagraph"/>
        <w:numPr>
          <w:ilvl w:val="0"/>
          <w:numId w:val="2"/>
        </w:numPr>
        <w:tabs>
          <w:tab w:val="left" w:pos="510"/>
          <w:tab w:val="left" w:pos="511"/>
        </w:tabs>
        <w:spacing w:before="142" w:line="247" w:lineRule="auto"/>
        <w:ind w:right="859"/>
      </w:pPr>
      <w:r>
        <w:rPr>
          <w:color w:val="1C0E00"/>
        </w:rPr>
        <w:t xml:space="preserve">The </w:t>
      </w:r>
      <w:r>
        <w:rPr>
          <w:color w:val="1C0E00"/>
          <w:spacing w:val="-6"/>
        </w:rPr>
        <w:t xml:space="preserve">LPA </w:t>
      </w:r>
      <w:r>
        <w:rPr>
          <w:color w:val="1C0E00"/>
        </w:rPr>
        <w:t>must provide a Sustainability Appraisal Report. This should</w:t>
      </w:r>
      <w:r>
        <w:rPr>
          <w:color w:val="1C0E00"/>
          <w:spacing w:val="31"/>
        </w:rPr>
        <w:t xml:space="preserve"> </w:t>
      </w:r>
      <w:r>
        <w:rPr>
          <w:color w:val="1C0E00"/>
        </w:rPr>
        <w:t>identify</w:t>
      </w:r>
    </w:p>
    <w:p w:rsidR="0052360E" w:rsidRDefault="00D915F9">
      <w:pPr>
        <w:pStyle w:val="BodyText"/>
        <w:spacing w:line="247" w:lineRule="auto"/>
        <w:ind w:left="510" w:right="143"/>
      </w:pPr>
      <w:r>
        <w:rPr>
          <w:color w:val="1C0E00"/>
        </w:rPr>
        <w:t>the process by which it has been carried out, baseline information used to inform the process and the outcomes of that  process.</w:t>
      </w:r>
    </w:p>
    <w:p w:rsidR="0052360E" w:rsidRDefault="00D915F9">
      <w:pPr>
        <w:pStyle w:val="ListParagraph"/>
        <w:numPr>
          <w:ilvl w:val="0"/>
          <w:numId w:val="2"/>
        </w:numPr>
        <w:tabs>
          <w:tab w:val="left" w:pos="510"/>
          <w:tab w:val="left" w:pos="511"/>
        </w:tabs>
        <w:spacing w:line="247" w:lineRule="auto"/>
        <w:ind w:right="159"/>
      </w:pPr>
      <w:r>
        <w:rPr>
          <w:color w:val="1C0E00"/>
          <w:spacing w:val="-5"/>
        </w:rPr>
        <w:t xml:space="preserve">LPAs </w:t>
      </w:r>
      <w:r>
        <w:rPr>
          <w:color w:val="1C0E00"/>
        </w:rPr>
        <w:t>will be expected to provide evidence of how they have</w:t>
      </w:r>
      <w:r>
        <w:rPr>
          <w:color w:val="1C0E00"/>
        </w:rPr>
        <w:t xml:space="preserve"> complied with the Duty </w:t>
      </w:r>
      <w:r>
        <w:rPr>
          <w:color w:val="1C0E00"/>
          <w:spacing w:val="10"/>
        </w:rPr>
        <w:t xml:space="preserve"> </w:t>
      </w:r>
      <w:r>
        <w:rPr>
          <w:color w:val="1C0E00"/>
        </w:rPr>
        <w:t>to</w:t>
      </w:r>
    </w:p>
    <w:p w:rsidR="0052360E" w:rsidRDefault="0052360E">
      <w:pPr>
        <w:spacing w:line="247" w:lineRule="auto"/>
        <w:sectPr w:rsidR="0052360E">
          <w:pgSz w:w="11910" w:h="16840"/>
          <w:pgMar w:top="740" w:right="780" w:bottom="280" w:left="740" w:header="720" w:footer="720" w:gutter="0"/>
          <w:cols w:num="2" w:space="720" w:equalWidth="0">
            <w:col w:w="5005" w:space="296"/>
            <w:col w:w="5089"/>
          </w:cols>
        </w:sectPr>
      </w:pPr>
    </w:p>
    <w:p w:rsidR="0052360E" w:rsidRDefault="00D915F9">
      <w:pPr>
        <w:pStyle w:val="Heading4"/>
        <w:spacing w:before="90"/>
      </w:pPr>
      <w:r>
        <w:rPr>
          <w:color w:val="1C0E00"/>
        </w:rPr>
        <w:lastRenderedPageBreak/>
        <w:t>Section 2 Colchester</w:t>
      </w:r>
    </w:p>
    <w:p w:rsidR="0052360E" w:rsidRDefault="00D915F9">
      <w:pPr>
        <w:spacing w:before="16"/>
        <w:ind w:left="110"/>
        <w:rPr>
          <w:b/>
        </w:rPr>
      </w:pPr>
      <w:r>
        <w:rPr>
          <w:b/>
          <w:color w:val="1C0E00"/>
        </w:rPr>
        <w:t>Section 2 Tendring</w:t>
      </w:r>
    </w:p>
    <w:p w:rsidR="0052360E" w:rsidRDefault="00D915F9">
      <w:pPr>
        <w:spacing w:before="16"/>
        <w:ind w:left="110"/>
        <w:rPr>
          <w:b/>
        </w:rPr>
      </w:pPr>
      <w:r>
        <w:rPr>
          <w:b/>
          <w:color w:val="1C0E00"/>
        </w:rPr>
        <w:t>Section 2 Braintree</w:t>
      </w:r>
    </w:p>
    <w:p w:rsidR="0052360E" w:rsidRDefault="00D915F9">
      <w:pPr>
        <w:pStyle w:val="BodyText"/>
        <w:spacing w:before="130" w:line="256" w:lineRule="auto"/>
        <w:ind w:left="440"/>
        <w:jc w:val="both"/>
      </w:pPr>
      <w:r>
        <w:br w:type="column"/>
      </w:r>
      <w:r>
        <w:rPr>
          <w:color w:val="1C0E00"/>
        </w:rPr>
        <w:lastRenderedPageBreak/>
        <w:t>These</w:t>
      </w:r>
      <w:r>
        <w:rPr>
          <w:color w:val="1C0E00"/>
          <w:spacing w:val="-13"/>
        </w:rPr>
        <w:t xml:space="preserve"> </w:t>
      </w:r>
      <w:r>
        <w:rPr>
          <w:color w:val="1C0E00"/>
        </w:rPr>
        <w:t>plans</w:t>
      </w:r>
      <w:r>
        <w:rPr>
          <w:color w:val="1C0E00"/>
          <w:spacing w:val="-13"/>
        </w:rPr>
        <w:t xml:space="preserve"> </w:t>
      </w:r>
      <w:r>
        <w:rPr>
          <w:color w:val="1C0E00"/>
        </w:rPr>
        <w:t>are</w:t>
      </w:r>
      <w:r>
        <w:rPr>
          <w:color w:val="1C0E00"/>
          <w:w w:val="96"/>
        </w:rPr>
        <w:t xml:space="preserve"> </w:t>
      </w:r>
      <w:r>
        <w:rPr>
          <w:color w:val="1C0E00"/>
        </w:rPr>
        <w:t>specific to each authority.</w:t>
      </w:r>
    </w:p>
    <w:p w:rsidR="0052360E" w:rsidRDefault="00D915F9">
      <w:pPr>
        <w:pStyle w:val="BodyText"/>
        <w:spacing w:line="252" w:lineRule="exact"/>
        <w:ind w:left="510"/>
      </w:pPr>
      <w:r>
        <w:br w:type="column"/>
      </w:r>
      <w:r>
        <w:rPr>
          <w:color w:val="1C0E00"/>
        </w:rPr>
        <w:lastRenderedPageBreak/>
        <w:t>Co-operate.</w:t>
      </w:r>
    </w:p>
    <w:p w:rsidR="0052360E" w:rsidRDefault="00D915F9" w:rsidP="00843CF3">
      <w:pPr>
        <w:pStyle w:val="ListParagraph"/>
        <w:numPr>
          <w:ilvl w:val="0"/>
          <w:numId w:val="2"/>
        </w:numPr>
        <w:tabs>
          <w:tab w:val="left" w:pos="510"/>
          <w:tab w:val="left" w:pos="511"/>
        </w:tabs>
        <w:spacing w:before="148" w:line="247" w:lineRule="auto"/>
        <w:ind w:right="293"/>
        <w:sectPr w:rsidR="0052360E">
          <w:type w:val="continuous"/>
          <w:pgSz w:w="11910" w:h="16840"/>
          <w:pgMar w:top="800" w:right="780" w:bottom="280" w:left="740" w:header="720" w:footer="720" w:gutter="0"/>
          <w:cols w:num="3" w:space="720" w:equalWidth="0">
            <w:col w:w="2295" w:space="40"/>
            <w:col w:w="1994" w:space="973"/>
            <w:col w:w="5088"/>
          </w:cols>
        </w:sectPr>
      </w:pPr>
      <w:r>
        <w:rPr>
          <w:color w:val="1C0E00"/>
        </w:rPr>
        <w:t>Non-compliance with the duty to cooperate cannot be rectified after the</w:t>
      </w:r>
      <w:r>
        <w:rPr>
          <w:color w:val="1C0E00"/>
          <w:spacing w:val="48"/>
        </w:rPr>
        <w:t xml:space="preserve"> </w:t>
      </w:r>
      <w:r>
        <w:rPr>
          <w:color w:val="1C0E00"/>
          <w:spacing w:val="-3"/>
        </w:rPr>
        <w:t>Plan’s</w:t>
      </w:r>
    </w:p>
    <w:p w:rsidR="0052360E" w:rsidRDefault="00D915F9">
      <w:pPr>
        <w:pStyle w:val="BodyText"/>
        <w:spacing w:before="101" w:line="256" w:lineRule="auto"/>
        <w:ind w:left="110"/>
      </w:pPr>
      <w:r>
        <w:rPr>
          <w:color w:val="1C0E00"/>
        </w:rPr>
        <w:lastRenderedPageBreak/>
        <w:t>Which part of the plan are you responding to (please use one form per submission):</w:t>
      </w:r>
    </w:p>
    <w:p w:rsidR="0052360E" w:rsidRDefault="00D915F9">
      <w:pPr>
        <w:pStyle w:val="BodyText"/>
        <w:tabs>
          <w:tab w:val="left" w:pos="1611"/>
        </w:tabs>
        <w:spacing w:before="141" w:line="256" w:lineRule="auto"/>
        <w:ind w:left="1550" w:right="46" w:hanging="1440"/>
      </w:pPr>
      <w:r>
        <w:rPr>
          <w:b/>
          <w:color w:val="1C0E00"/>
        </w:rPr>
        <w:t>Paragraph:</w:t>
      </w:r>
      <w:r>
        <w:rPr>
          <w:b/>
          <w:color w:val="1C0E00"/>
        </w:rPr>
        <w:tab/>
      </w:r>
      <w:r>
        <w:rPr>
          <w:b/>
          <w:color w:val="1C0E00"/>
        </w:rPr>
        <w:tab/>
      </w:r>
      <w:r>
        <w:rPr>
          <w:color w:val="1C0E00"/>
        </w:rPr>
        <w:t>for a representation on</w:t>
      </w:r>
      <w:r>
        <w:rPr>
          <w:color w:val="1C0E00"/>
          <w:spacing w:val="27"/>
        </w:rPr>
        <w:t xml:space="preserve"> </w:t>
      </w:r>
      <w:r>
        <w:rPr>
          <w:color w:val="1C0E00"/>
        </w:rPr>
        <w:t>wording</w:t>
      </w:r>
      <w:r>
        <w:rPr>
          <w:color w:val="1C0E00"/>
          <w:spacing w:val="6"/>
        </w:rPr>
        <w:t xml:space="preserve"> </w:t>
      </w:r>
      <w:r>
        <w:rPr>
          <w:color w:val="1C0E00"/>
        </w:rPr>
        <w:t>or</w:t>
      </w:r>
      <w:r>
        <w:rPr>
          <w:color w:val="1C0E00"/>
          <w:w w:val="102"/>
        </w:rPr>
        <w:t xml:space="preserve"> </w:t>
      </w:r>
      <w:r>
        <w:rPr>
          <w:color w:val="1C0E00"/>
        </w:rPr>
        <w:t>paragraph</w:t>
      </w:r>
      <w:r>
        <w:rPr>
          <w:color w:val="1C0E00"/>
          <w:spacing w:val="31"/>
        </w:rPr>
        <w:t xml:space="preserve"> </w:t>
      </w:r>
      <w:r>
        <w:rPr>
          <w:color w:val="1C0E00"/>
        </w:rPr>
        <w:t>content</w:t>
      </w:r>
    </w:p>
    <w:p w:rsidR="0052360E" w:rsidRDefault="00D915F9">
      <w:pPr>
        <w:pStyle w:val="BodyText"/>
        <w:tabs>
          <w:tab w:val="left" w:pos="1550"/>
        </w:tabs>
        <w:spacing w:before="141" w:line="256" w:lineRule="auto"/>
        <w:ind w:left="1550" w:hanging="1440"/>
      </w:pPr>
      <w:r>
        <w:rPr>
          <w:b/>
          <w:color w:val="1C0E00"/>
        </w:rPr>
        <w:t>Policy:</w:t>
      </w:r>
      <w:r>
        <w:rPr>
          <w:b/>
          <w:color w:val="1C0E00"/>
        </w:rPr>
        <w:tab/>
      </w:r>
      <w:r>
        <w:rPr>
          <w:color w:val="1C0E00"/>
        </w:rPr>
        <w:t>for a representation on</w:t>
      </w:r>
      <w:r>
        <w:rPr>
          <w:color w:val="1C0E00"/>
          <w:spacing w:val="27"/>
        </w:rPr>
        <w:t xml:space="preserve"> </w:t>
      </w:r>
      <w:r>
        <w:rPr>
          <w:color w:val="1C0E00"/>
        </w:rPr>
        <w:t>the</w:t>
      </w:r>
      <w:r>
        <w:rPr>
          <w:color w:val="1C0E00"/>
          <w:spacing w:val="6"/>
        </w:rPr>
        <w:t xml:space="preserve"> </w:t>
      </w:r>
      <w:r>
        <w:rPr>
          <w:color w:val="1C0E00"/>
        </w:rPr>
        <w:t>wording</w:t>
      </w:r>
      <w:r>
        <w:rPr>
          <w:color w:val="1C0E00"/>
          <w:w w:val="102"/>
        </w:rPr>
        <w:t xml:space="preserve"> </w:t>
      </w:r>
      <w:r>
        <w:rPr>
          <w:color w:val="1C0E00"/>
        </w:rPr>
        <w:t>or inclusion or omission of a</w:t>
      </w:r>
      <w:r>
        <w:rPr>
          <w:color w:val="1C0E00"/>
          <w:spacing w:val="55"/>
        </w:rPr>
        <w:t xml:space="preserve"> </w:t>
      </w:r>
      <w:r>
        <w:rPr>
          <w:color w:val="1C0E00"/>
        </w:rPr>
        <w:t>policy</w:t>
      </w:r>
    </w:p>
    <w:p w:rsidR="0052360E" w:rsidRDefault="00D915F9">
      <w:pPr>
        <w:pStyle w:val="BodyText"/>
        <w:tabs>
          <w:tab w:val="left" w:pos="1550"/>
        </w:tabs>
        <w:spacing w:before="141"/>
        <w:ind w:left="110"/>
      </w:pPr>
      <w:r>
        <w:rPr>
          <w:b/>
          <w:color w:val="1C0E00"/>
        </w:rPr>
        <w:t>Other:</w:t>
      </w:r>
      <w:r>
        <w:rPr>
          <w:b/>
          <w:color w:val="1C0E00"/>
        </w:rPr>
        <w:tab/>
      </w:r>
      <w:r>
        <w:rPr>
          <w:color w:val="1C0E00"/>
        </w:rPr>
        <w:t>for example a map inset</w:t>
      </w:r>
      <w:r>
        <w:rPr>
          <w:color w:val="1C0E00"/>
          <w:spacing w:val="27"/>
        </w:rPr>
        <w:t xml:space="preserve"> </w:t>
      </w:r>
      <w:r>
        <w:rPr>
          <w:color w:val="1C0E00"/>
          <w:spacing w:val="-3"/>
        </w:rPr>
        <w:t>number,</w:t>
      </w:r>
    </w:p>
    <w:p w:rsidR="0052360E" w:rsidRDefault="00D915F9">
      <w:pPr>
        <w:pStyle w:val="BodyText"/>
        <w:spacing w:before="17" w:line="256" w:lineRule="auto"/>
        <w:ind w:left="1550" w:right="309"/>
      </w:pPr>
      <w:r>
        <w:rPr>
          <w:color w:val="1C0E00"/>
        </w:rPr>
        <w:t>site reference or the wording or content of tables or  appendices</w:t>
      </w:r>
    </w:p>
    <w:p w:rsidR="0052360E" w:rsidRDefault="00D915F9">
      <w:pPr>
        <w:pStyle w:val="BodyText"/>
        <w:spacing w:line="233" w:lineRule="exact"/>
        <w:ind w:left="110"/>
      </w:pPr>
      <w:r>
        <w:br w:type="column"/>
      </w:r>
      <w:r>
        <w:rPr>
          <w:color w:val="1C0E00"/>
        </w:rPr>
        <w:lastRenderedPageBreak/>
        <w:t>submission. Therefore the Inspector has no</w:t>
      </w:r>
    </w:p>
    <w:p w:rsidR="0052360E" w:rsidRDefault="00D915F9">
      <w:pPr>
        <w:pStyle w:val="BodyText"/>
        <w:spacing w:before="7" w:line="247" w:lineRule="auto"/>
        <w:ind w:left="110" w:right="147"/>
      </w:pPr>
      <w:r>
        <w:rPr>
          <w:color w:val="1C0E00"/>
        </w:rPr>
        <w:t>power to recommend modifications in this regard. Where the duty has not been complied with, the Inspector has no choice but to recommend non-adoption of the  Plan.</w:t>
      </w:r>
    </w:p>
    <w:p w:rsidR="0052360E" w:rsidRDefault="0052360E">
      <w:pPr>
        <w:spacing w:line="247" w:lineRule="auto"/>
        <w:sectPr w:rsidR="0052360E">
          <w:type w:val="continuous"/>
          <w:pgSz w:w="11910" w:h="16840"/>
          <w:pgMar w:top="800" w:right="780" w:bottom="280" w:left="740" w:header="720" w:footer="720" w:gutter="0"/>
          <w:cols w:num="2" w:space="720" w:equalWidth="0">
            <w:col w:w="4998" w:space="703"/>
            <w:col w:w="4689"/>
          </w:cols>
        </w:sectPr>
      </w:pPr>
    </w:p>
    <w:p w:rsidR="0052360E" w:rsidRDefault="00D915F9">
      <w:pPr>
        <w:pStyle w:val="Heading2"/>
      </w:pPr>
      <w:r>
        <w:rPr>
          <w:color w:val="73A6B3"/>
        </w:rPr>
        <w:lastRenderedPageBreak/>
        <w:t>Soundness</w:t>
      </w:r>
    </w:p>
    <w:p w:rsidR="0052360E" w:rsidRDefault="00D915F9">
      <w:pPr>
        <w:pStyle w:val="BodyText"/>
        <w:spacing w:before="147" w:line="247" w:lineRule="auto"/>
        <w:ind w:left="110"/>
      </w:pPr>
      <w:r>
        <w:rPr>
          <w:color w:val="1C0E00"/>
        </w:rPr>
        <w:t>Soundness is explained in National Planning Policy Fram</w:t>
      </w:r>
      <w:r>
        <w:rPr>
          <w:color w:val="1C0E00"/>
        </w:rPr>
        <w:t>ework (NPPF) paragraph 182. The Inspector has to be satisfied that the Plan is positively prepared, justified, effectiv</w:t>
      </w:r>
      <w:r w:rsidR="00843CF3">
        <w:rPr>
          <w:color w:val="1C0E00"/>
        </w:rPr>
        <w:t xml:space="preserve">e and consistent with national </w:t>
      </w:r>
      <w:r>
        <w:rPr>
          <w:color w:val="1C0E00"/>
        </w:rPr>
        <w:t>policy.</w:t>
      </w:r>
    </w:p>
    <w:p w:rsidR="0052360E" w:rsidRDefault="00D915F9">
      <w:pPr>
        <w:pStyle w:val="BodyText"/>
        <w:spacing w:before="169" w:line="247" w:lineRule="auto"/>
        <w:ind w:left="110" w:right="491"/>
        <w:jc w:val="both"/>
        <w:rPr>
          <w:b/>
        </w:rPr>
      </w:pPr>
      <w:r>
        <w:rPr>
          <w:color w:val="1C0E00"/>
        </w:rPr>
        <w:t>More details and further guidance on what is meant by the term ‘soundness’ can be found below and</w:t>
      </w:r>
      <w:r>
        <w:rPr>
          <w:color w:val="1C0E00"/>
        </w:rPr>
        <w:t xml:space="preserve"> at; </w:t>
      </w:r>
      <w:hyperlink r:id="rId62">
        <w:r>
          <w:rPr>
            <w:b/>
            <w:color w:val="1C0E00"/>
          </w:rPr>
          <w:t>www.planningportal.gov.uk</w:t>
        </w:r>
      </w:hyperlink>
    </w:p>
    <w:p w:rsidR="0052360E" w:rsidRDefault="00D915F9">
      <w:pPr>
        <w:pStyle w:val="Heading4"/>
        <w:spacing w:before="169"/>
      </w:pPr>
      <w:r>
        <w:rPr>
          <w:color w:val="DB2882"/>
        </w:rPr>
        <w:t>Positively prepared</w:t>
      </w:r>
    </w:p>
    <w:p w:rsidR="0052360E" w:rsidRDefault="00D915F9">
      <w:pPr>
        <w:pStyle w:val="BodyText"/>
        <w:spacing w:before="6" w:line="247" w:lineRule="auto"/>
        <w:ind w:left="110"/>
      </w:pPr>
      <w:r>
        <w:rPr>
          <w:color w:val="1C0E00"/>
        </w:rPr>
        <w:t>This means that the Plan should be prepared based on a strategy which seeks to meet objectively assessed development and infrastructure requirements, in</w:t>
      </w:r>
      <w:r>
        <w:rPr>
          <w:color w:val="1C0E00"/>
        </w:rPr>
        <w:t xml:space="preserve">cluding unmet requirements from </w:t>
      </w:r>
      <w:proofErr w:type="spellStart"/>
      <w:r>
        <w:rPr>
          <w:color w:val="1C0E00"/>
        </w:rPr>
        <w:t>neighbouring</w:t>
      </w:r>
      <w:proofErr w:type="spellEnd"/>
      <w:r>
        <w:rPr>
          <w:color w:val="1C0E00"/>
        </w:rPr>
        <w:t xml:space="preserve"> authorities where it is reasonable to do so and consistent with achieving sustainable development.</w:t>
      </w:r>
    </w:p>
    <w:p w:rsidR="0052360E" w:rsidRDefault="00D915F9">
      <w:pPr>
        <w:pStyle w:val="Heading4"/>
        <w:spacing w:before="169"/>
      </w:pPr>
      <w:r>
        <w:rPr>
          <w:color w:val="DB2882"/>
        </w:rPr>
        <w:t>Justified</w:t>
      </w:r>
    </w:p>
    <w:p w:rsidR="0052360E" w:rsidRDefault="00D915F9">
      <w:pPr>
        <w:pStyle w:val="BodyText"/>
        <w:spacing w:before="6" w:line="247" w:lineRule="auto"/>
        <w:ind w:left="110"/>
      </w:pPr>
      <w:r>
        <w:rPr>
          <w:color w:val="1C0E00"/>
        </w:rPr>
        <w:t>The Plan should be the most appropriate strategy when considered against reasonable alternatives, based on a proportionate, robust and credible evidence base.</w:t>
      </w:r>
    </w:p>
    <w:p w:rsidR="0052360E" w:rsidRDefault="00D915F9">
      <w:pPr>
        <w:pStyle w:val="Heading4"/>
        <w:spacing w:before="169"/>
      </w:pPr>
      <w:r>
        <w:rPr>
          <w:color w:val="DB2882"/>
        </w:rPr>
        <w:t>Effective</w:t>
      </w:r>
    </w:p>
    <w:p w:rsidR="0052360E" w:rsidRDefault="00D915F9">
      <w:pPr>
        <w:pStyle w:val="BodyText"/>
        <w:spacing w:before="6" w:line="247" w:lineRule="auto"/>
        <w:ind w:left="110"/>
      </w:pPr>
      <w:r>
        <w:rPr>
          <w:color w:val="1C0E00"/>
        </w:rPr>
        <w:t>The Plan should be deliverable over its period</w:t>
      </w:r>
      <w:r>
        <w:rPr>
          <w:color w:val="1C0E00"/>
        </w:rPr>
        <w:t xml:space="preserve"> and based on effective joint working on</w:t>
      </w:r>
      <w:r>
        <w:rPr>
          <w:color w:val="1C0E00"/>
        </w:rPr>
        <w:t xml:space="preserve"> cross- boundary strategic priorities, sound infrastructure delivery planning and no regulatory or national planning barriers. It should be flexible to changing circumstances</w:t>
      </w:r>
    </w:p>
    <w:p w:rsidR="0052360E" w:rsidRDefault="00D915F9">
      <w:pPr>
        <w:pStyle w:val="Heading4"/>
        <w:spacing w:before="169"/>
      </w:pPr>
      <w:r>
        <w:rPr>
          <w:color w:val="DB2882"/>
        </w:rPr>
        <w:t>Consistent with national policy</w:t>
      </w:r>
    </w:p>
    <w:p w:rsidR="0052360E" w:rsidRDefault="00D915F9">
      <w:pPr>
        <w:pStyle w:val="BodyText"/>
        <w:spacing w:before="6" w:line="247" w:lineRule="auto"/>
        <w:ind w:left="110" w:right="90"/>
      </w:pPr>
      <w:r>
        <w:rPr>
          <w:color w:val="1C0E00"/>
        </w:rPr>
        <w:t xml:space="preserve">The Plan should be consistent with national </w:t>
      </w:r>
      <w:r>
        <w:rPr>
          <w:color w:val="1C0E00"/>
          <w:spacing w:val="-3"/>
        </w:rPr>
        <w:t>polic</w:t>
      </w:r>
      <w:r>
        <w:rPr>
          <w:color w:val="1C0E00"/>
          <w:spacing w:val="-3"/>
        </w:rPr>
        <w:t xml:space="preserve">y. </w:t>
      </w:r>
      <w:r>
        <w:rPr>
          <w:color w:val="1C0E00"/>
        </w:rPr>
        <w:t>Departure must be clearly</w:t>
      </w:r>
      <w:r>
        <w:rPr>
          <w:color w:val="1C0E00"/>
          <w:spacing w:val="54"/>
        </w:rPr>
        <w:t xml:space="preserve"> </w:t>
      </w:r>
      <w:r>
        <w:rPr>
          <w:color w:val="1C0E00"/>
        </w:rPr>
        <w:t>justified.</w:t>
      </w:r>
    </w:p>
    <w:p w:rsidR="0052360E" w:rsidRDefault="00D915F9">
      <w:pPr>
        <w:pStyle w:val="BodyText"/>
        <w:spacing w:before="169" w:line="247" w:lineRule="auto"/>
        <w:ind w:left="110"/>
      </w:pPr>
      <w:r>
        <w:rPr>
          <w:color w:val="1C0E00"/>
        </w:rPr>
        <w:t>If you think the content of the Plan is not sound because it does not include a policy where it should do, you should go through the following steps before making representations:</w:t>
      </w:r>
    </w:p>
    <w:p w:rsidR="0052360E" w:rsidRDefault="00D915F9">
      <w:pPr>
        <w:pStyle w:val="ListParagraph"/>
        <w:numPr>
          <w:ilvl w:val="0"/>
          <w:numId w:val="2"/>
        </w:numPr>
        <w:tabs>
          <w:tab w:val="left" w:pos="510"/>
          <w:tab w:val="left" w:pos="511"/>
        </w:tabs>
        <w:spacing w:before="169" w:line="247" w:lineRule="auto"/>
        <w:ind w:right="194"/>
      </w:pPr>
      <w:r>
        <w:rPr>
          <w:color w:val="1C0E00"/>
        </w:rPr>
        <w:t>Is the issue with which you are conc</w:t>
      </w:r>
      <w:r>
        <w:rPr>
          <w:color w:val="1C0E00"/>
        </w:rPr>
        <w:t>erned already covered specifically by national planning policy? If so it does not need to be included?</w:t>
      </w:r>
    </w:p>
    <w:p w:rsidR="0052360E" w:rsidRDefault="00D915F9">
      <w:pPr>
        <w:pStyle w:val="ListParagraph"/>
        <w:numPr>
          <w:ilvl w:val="0"/>
          <w:numId w:val="2"/>
        </w:numPr>
        <w:tabs>
          <w:tab w:val="left" w:pos="510"/>
          <w:tab w:val="left" w:pos="511"/>
        </w:tabs>
        <w:spacing w:before="169" w:line="247" w:lineRule="auto"/>
        <w:ind w:right="35"/>
      </w:pPr>
      <w:r>
        <w:rPr>
          <w:color w:val="1C0E00"/>
        </w:rPr>
        <w:t>Is what you are concerned with covered by any other policies in the Plan on which you are seeking to make representations or in any other</w:t>
      </w:r>
      <w:r>
        <w:rPr>
          <w:color w:val="1C0E00"/>
          <w:spacing w:val="-1"/>
        </w:rPr>
        <w:t xml:space="preserve"> </w:t>
      </w:r>
      <w:r>
        <w:rPr>
          <w:color w:val="1C0E00"/>
        </w:rPr>
        <w:t>Plan?</w:t>
      </w:r>
    </w:p>
    <w:p w:rsidR="0052360E" w:rsidRDefault="00D915F9">
      <w:pPr>
        <w:pStyle w:val="ListParagraph"/>
        <w:numPr>
          <w:ilvl w:val="0"/>
          <w:numId w:val="2"/>
        </w:numPr>
        <w:tabs>
          <w:tab w:val="left" w:pos="510"/>
          <w:tab w:val="left" w:pos="511"/>
        </w:tabs>
        <w:spacing w:before="169" w:line="247" w:lineRule="auto"/>
        <w:ind w:right="292"/>
      </w:pPr>
      <w:r>
        <w:rPr>
          <w:color w:val="1C0E00"/>
        </w:rPr>
        <w:t>If the po</w:t>
      </w:r>
      <w:r>
        <w:rPr>
          <w:color w:val="1C0E00"/>
        </w:rPr>
        <w:t>licy is not covered, how is the Plan unsound without the</w:t>
      </w:r>
      <w:r>
        <w:rPr>
          <w:color w:val="1C0E00"/>
          <w:spacing w:val="2"/>
        </w:rPr>
        <w:t xml:space="preserve"> </w:t>
      </w:r>
      <w:r>
        <w:rPr>
          <w:color w:val="1C0E00"/>
        </w:rPr>
        <w:t>policy?</w:t>
      </w:r>
    </w:p>
    <w:p w:rsidR="0052360E" w:rsidRDefault="00D915F9">
      <w:pPr>
        <w:pStyle w:val="ListParagraph"/>
        <w:numPr>
          <w:ilvl w:val="0"/>
          <w:numId w:val="2"/>
        </w:numPr>
        <w:tabs>
          <w:tab w:val="left" w:pos="510"/>
          <w:tab w:val="left" w:pos="511"/>
        </w:tabs>
        <w:spacing w:before="169" w:line="247" w:lineRule="auto"/>
      </w:pPr>
      <w:r>
        <w:rPr>
          <w:color w:val="1C0E00"/>
        </w:rPr>
        <w:t xml:space="preserve">If the Plan is unsound without the </w:t>
      </w:r>
      <w:r>
        <w:rPr>
          <w:color w:val="1C0E00"/>
          <w:spacing w:val="-3"/>
        </w:rPr>
        <w:t xml:space="preserve">policy, </w:t>
      </w:r>
      <w:r>
        <w:rPr>
          <w:color w:val="1C0E00"/>
        </w:rPr>
        <w:t>what should the policy</w:t>
      </w:r>
      <w:r>
        <w:rPr>
          <w:color w:val="1C0E00"/>
          <w:spacing w:val="31"/>
        </w:rPr>
        <w:t xml:space="preserve"> </w:t>
      </w:r>
      <w:r>
        <w:rPr>
          <w:color w:val="1C0E00"/>
        </w:rPr>
        <w:t>say?</w:t>
      </w:r>
    </w:p>
    <w:p w:rsidR="0052360E" w:rsidRDefault="00D915F9">
      <w:pPr>
        <w:pStyle w:val="BodyText"/>
        <w:spacing w:before="95" w:line="247" w:lineRule="auto"/>
        <w:ind w:left="110" w:right="143"/>
      </w:pPr>
      <w:r>
        <w:br w:type="column"/>
      </w:r>
      <w:r>
        <w:rPr>
          <w:color w:val="1C0E00"/>
        </w:rPr>
        <w:lastRenderedPageBreak/>
        <w:t>Using the spaces provided please give details of why you think the Publication Draft Local Plan is not ‘sound having r</w:t>
      </w:r>
      <w:r>
        <w:rPr>
          <w:color w:val="1C0E00"/>
        </w:rPr>
        <w:t>egard to the legal compliance, duty to cooperate and the four  requirements</w:t>
      </w:r>
    </w:p>
    <w:p w:rsidR="0052360E" w:rsidRDefault="00D915F9">
      <w:pPr>
        <w:spacing w:line="247" w:lineRule="auto"/>
        <w:ind w:left="110" w:right="103"/>
        <w:rPr>
          <w:b/>
        </w:rPr>
      </w:pPr>
      <w:r>
        <w:rPr>
          <w:color w:val="1C0E00"/>
        </w:rPr>
        <w:t xml:space="preserve">set out above. You should try to support your representation by evidence showing why the Plan should be modified. </w:t>
      </w:r>
      <w:r>
        <w:rPr>
          <w:b/>
          <w:color w:val="1C0E00"/>
        </w:rPr>
        <w:t>If your representation is over 100 words please include a summary of its main points in the box provided.</w:t>
      </w:r>
    </w:p>
    <w:p w:rsidR="0052360E" w:rsidRDefault="00D915F9">
      <w:pPr>
        <w:pStyle w:val="BodyText"/>
        <w:spacing w:before="170"/>
        <w:ind w:left="110"/>
      </w:pPr>
      <w:r>
        <w:rPr>
          <w:color w:val="1C0E00"/>
        </w:rPr>
        <w:t>It will be helpful if you also say precisely</w:t>
      </w:r>
    </w:p>
    <w:p w:rsidR="0052360E" w:rsidRDefault="00D915F9">
      <w:pPr>
        <w:pStyle w:val="BodyText"/>
        <w:spacing w:before="6" w:line="247" w:lineRule="auto"/>
        <w:ind w:left="110" w:right="143"/>
      </w:pPr>
      <w:r>
        <w:rPr>
          <w:b/>
          <w:color w:val="1C0E00"/>
        </w:rPr>
        <w:t xml:space="preserve">how </w:t>
      </w:r>
      <w:r>
        <w:rPr>
          <w:color w:val="1C0E00"/>
        </w:rPr>
        <w:t>you think the Plan should be modified. Representations should cover succinctly all information, evidence and supporting information necessary to support/justify the representation and suggested modification, as there will not normally be a further opportun</w:t>
      </w:r>
      <w:r>
        <w:rPr>
          <w:color w:val="1C0E00"/>
        </w:rPr>
        <w:t>ity to make submissions based on the original representation made at publication.</w:t>
      </w:r>
    </w:p>
    <w:p w:rsidR="0052360E" w:rsidRDefault="00D915F9" w:rsidP="0043765D">
      <w:pPr>
        <w:pStyle w:val="BodyText"/>
        <w:spacing w:before="169" w:line="247" w:lineRule="auto"/>
        <w:ind w:left="110" w:right="451"/>
      </w:pPr>
      <w:r>
        <w:rPr>
          <w:color w:val="1C0E00"/>
        </w:rPr>
        <w:t>Where there are groups who share a common view on how they wish to see a Plan modified, it would be very helpful for that group to send</w:t>
      </w:r>
      <w:r>
        <w:rPr>
          <w:color w:val="1C0E00"/>
        </w:rPr>
        <w:t xml:space="preserve"> a single representation which represe</w:t>
      </w:r>
      <w:r>
        <w:rPr>
          <w:color w:val="1C0E00"/>
        </w:rPr>
        <w:t xml:space="preserve">nts the </w:t>
      </w:r>
      <w:r>
        <w:rPr>
          <w:color w:val="1C0E00"/>
          <w:spacing w:val="-3"/>
        </w:rPr>
        <w:t xml:space="preserve">view. </w:t>
      </w:r>
      <w:r>
        <w:rPr>
          <w:color w:val="1C0E00"/>
        </w:rPr>
        <w:t>In such cases the group should</w:t>
      </w:r>
      <w:r>
        <w:rPr>
          <w:color w:val="1C0E00"/>
          <w:spacing w:val="55"/>
        </w:rPr>
        <w:t xml:space="preserve"> </w:t>
      </w:r>
      <w:r>
        <w:rPr>
          <w:color w:val="1C0E00"/>
        </w:rPr>
        <w:t>indicate</w:t>
      </w:r>
      <w:r w:rsidR="0043765D">
        <w:rPr>
          <w:color w:val="1C0E00"/>
        </w:rPr>
        <w:t xml:space="preserve"> </w:t>
      </w:r>
      <w:r>
        <w:rPr>
          <w:color w:val="1C0E00"/>
        </w:rPr>
        <w:t xml:space="preserve">how many people it is representing and how the representation has been </w:t>
      </w:r>
      <w:proofErr w:type="spellStart"/>
      <w:r>
        <w:rPr>
          <w:color w:val="1C0E00"/>
        </w:rPr>
        <w:t>authorised</w:t>
      </w:r>
      <w:proofErr w:type="spellEnd"/>
      <w:r>
        <w:rPr>
          <w:color w:val="1C0E00"/>
        </w:rPr>
        <w:t>.</w:t>
      </w:r>
    </w:p>
    <w:p w:rsidR="0052360E" w:rsidRDefault="00D915F9">
      <w:pPr>
        <w:pStyle w:val="BodyText"/>
        <w:spacing w:before="170" w:line="247" w:lineRule="auto"/>
        <w:ind w:left="110" w:right="128"/>
      </w:pPr>
      <w:r>
        <w:rPr>
          <w:color w:val="1C0E00"/>
        </w:rPr>
        <w:t>All the formal representations received during this stage will be submitted to and considered by the appointed independ</w:t>
      </w:r>
      <w:r>
        <w:rPr>
          <w:color w:val="1C0E00"/>
        </w:rPr>
        <w:t>ent Planning Inspector at the public examination on the Plan. The process is likely to include</w:t>
      </w:r>
      <w:r w:rsidR="00843CF3">
        <w:rPr>
          <w:color w:val="1C0E00"/>
        </w:rPr>
        <w:t xml:space="preserve"> public hearings. The Inspector</w:t>
      </w:r>
      <w:r>
        <w:rPr>
          <w:color w:val="1C0E00"/>
        </w:rPr>
        <w:t xml:space="preserve"> will determine the most appropriate procedure to adopt to hear those who choose to participate at this stage. If you would like t</w:t>
      </w:r>
      <w:r>
        <w:rPr>
          <w:color w:val="1C0E00"/>
        </w:rPr>
        <w:t>o appear and speak at the hearings, please state this and</w:t>
      </w:r>
      <w:r>
        <w:rPr>
          <w:color w:val="1C0E00"/>
          <w:spacing w:val="22"/>
        </w:rPr>
        <w:t xml:space="preserve"> </w:t>
      </w:r>
      <w:r>
        <w:rPr>
          <w:color w:val="1C0E00"/>
        </w:rPr>
        <w:t>explain</w:t>
      </w:r>
    </w:p>
    <w:p w:rsidR="0052360E" w:rsidRDefault="00D915F9">
      <w:pPr>
        <w:pStyle w:val="BodyText"/>
        <w:spacing w:line="247" w:lineRule="auto"/>
        <w:ind w:left="110" w:right="238"/>
      </w:pPr>
      <w:r>
        <w:rPr>
          <w:color w:val="1C0E00"/>
        </w:rPr>
        <w:t>in the space provided why you consider it is necessary that you participate.</w:t>
      </w:r>
    </w:p>
    <w:p w:rsidR="0052360E" w:rsidRDefault="00D915F9">
      <w:pPr>
        <w:pStyle w:val="BodyText"/>
        <w:spacing w:before="170"/>
        <w:ind w:left="110"/>
      </w:pPr>
      <w:r>
        <w:rPr>
          <w:color w:val="1C0E00"/>
        </w:rPr>
        <w:t>Representations can be sent:</w:t>
      </w:r>
    </w:p>
    <w:p w:rsidR="0052360E" w:rsidRDefault="00D915F9" w:rsidP="0043765D">
      <w:pPr>
        <w:pStyle w:val="ListParagraph"/>
        <w:numPr>
          <w:ilvl w:val="0"/>
          <w:numId w:val="2"/>
        </w:numPr>
        <w:tabs>
          <w:tab w:val="left" w:pos="510"/>
          <w:tab w:val="left" w:pos="511"/>
        </w:tabs>
        <w:spacing w:before="183" w:line="230" w:lineRule="auto"/>
        <w:ind w:right="338"/>
        <w:rPr>
          <w:b/>
        </w:rPr>
      </w:pPr>
      <w:r>
        <w:rPr>
          <w:color w:val="1C0E00"/>
        </w:rPr>
        <w:t xml:space="preserve">Via the Council’s online consultation portal: </w:t>
      </w:r>
      <w:hyperlink r:id="rId63" w:history="1">
        <w:r w:rsidR="00843CF3" w:rsidRPr="00C65270">
          <w:rPr>
            <w:rStyle w:val="Hyperlink"/>
          </w:rPr>
          <w:t>http://tendring-consult.objective.co.uk/portal</w:t>
        </w:r>
      </w:hyperlink>
      <w:r w:rsidR="00843CF3">
        <w:t xml:space="preserve"> </w:t>
      </w:r>
    </w:p>
    <w:p w:rsidR="0052360E" w:rsidRDefault="00D915F9">
      <w:pPr>
        <w:pStyle w:val="ListParagraph"/>
        <w:numPr>
          <w:ilvl w:val="0"/>
          <w:numId w:val="2"/>
        </w:numPr>
        <w:tabs>
          <w:tab w:val="left" w:pos="510"/>
          <w:tab w:val="left" w:pos="511"/>
        </w:tabs>
        <w:spacing w:before="178" w:line="244" w:lineRule="auto"/>
        <w:ind w:right="905"/>
        <w:rPr>
          <w:b/>
        </w:rPr>
      </w:pPr>
      <w:r>
        <w:rPr>
          <w:color w:val="1C0E00"/>
        </w:rPr>
        <w:t xml:space="preserve">Via a representation form which can be downloaded from the website and returned via email to </w:t>
      </w:r>
      <w:hyperlink r:id="rId64" w:history="1">
        <w:r w:rsidR="0043765D" w:rsidRPr="00C65270">
          <w:rPr>
            <w:rStyle w:val="Hyperlink"/>
            <w:rFonts w:ascii="Tahoma"/>
            <w:b/>
          </w:rPr>
          <w:t>planning.policy</w:t>
        </w:r>
        <w:r w:rsidR="0043765D" w:rsidRPr="00C65270">
          <w:rPr>
            <w:rStyle w:val="Hyperlink"/>
            <w:b/>
          </w:rPr>
          <w:t>@tendringdc.gov.uk</w:t>
        </w:r>
      </w:hyperlink>
    </w:p>
    <w:p w:rsidR="0052360E" w:rsidRDefault="00D915F9">
      <w:pPr>
        <w:pStyle w:val="ListParagraph"/>
        <w:numPr>
          <w:ilvl w:val="0"/>
          <w:numId w:val="2"/>
        </w:numPr>
        <w:tabs>
          <w:tab w:val="left" w:pos="510"/>
          <w:tab w:val="left" w:pos="511"/>
        </w:tabs>
        <w:spacing w:before="98"/>
      </w:pPr>
      <w:r>
        <w:rPr>
          <w:color w:val="1C0E00"/>
          <w:w w:val="105"/>
        </w:rPr>
        <w:t>or by post</w:t>
      </w:r>
      <w:r>
        <w:rPr>
          <w:color w:val="1C0E00"/>
          <w:spacing w:val="-20"/>
          <w:w w:val="105"/>
        </w:rPr>
        <w:t xml:space="preserve"> </w:t>
      </w:r>
      <w:r>
        <w:rPr>
          <w:color w:val="1C0E00"/>
          <w:w w:val="105"/>
        </w:rPr>
        <w:t>to:</w:t>
      </w:r>
    </w:p>
    <w:p w:rsidR="0052360E" w:rsidRDefault="00D915F9">
      <w:pPr>
        <w:pStyle w:val="Heading4"/>
        <w:spacing w:before="33" w:line="278" w:lineRule="auto"/>
        <w:ind w:left="510" w:right="1913"/>
        <w:rPr>
          <w:color w:val="DB2882"/>
        </w:rPr>
      </w:pPr>
      <w:r>
        <w:rPr>
          <w:color w:val="DB2882"/>
        </w:rPr>
        <w:t xml:space="preserve">Planning Policy, </w:t>
      </w:r>
      <w:r w:rsidR="0043765D">
        <w:rPr>
          <w:color w:val="DB2882"/>
        </w:rPr>
        <w:t>Tendring</w:t>
      </w:r>
      <w:r>
        <w:rPr>
          <w:color w:val="DB2882"/>
        </w:rPr>
        <w:t xml:space="preserve"> District Council </w:t>
      </w:r>
      <w:r w:rsidR="0043765D">
        <w:rPr>
          <w:color w:val="DB2882"/>
        </w:rPr>
        <w:t>Thorpe Road</w:t>
      </w:r>
    </w:p>
    <w:p w:rsidR="0043765D" w:rsidRDefault="0043765D">
      <w:pPr>
        <w:pStyle w:val="Heading4"/>
        <w:spacing w:before="33" w:line="278" w:lineRule="auto"/>
        <w:ind w:left="510" w:right="1913"/>
        <w:rPr>
          <w:color w:val="DB2882"/>
        </w:rPr>
      </w:pPr>
      <w:r>
        <w:rPr>
          <w:color w:val="DB2882"/>
        </w:rPr>
        <w:t>Weeley</w:t>
      </w:r>
    </w:p>
    <w:p w:rsidR="0043765D" w:rsidRDefault="0043765D">
      <w:pPr>
        <w:pStyle w:val="Heading4"/>
        <w:spacing w:before="33" w:line="278" w:lineRule="auto"/>
        <w:ind w:left="510" w:right="1913"/>
      </w:pPr>
      <w:r>
        <w:rPr>
          <w:color w:val="DB2882"/>
        </w:rPr>
        <w:t>Essex</w:t>
      </w:r>
    </w:p>
    <w:p w:rsidR="0052360E" w:rsidRDefault="00D915F9">
      <w:pPr>
        <w:spacing w:before="1"/>
        <w:ind w:left="510"/>
        <w:rPr>
          <w:b/>
        </w:rPr>
      </w:pPr>
      <w:r>
        <w:rPr>
          <w:b/>
          <w:color w:val="DB2882"/>
        </w:rPr>
        <w:t>C</w:t>
      </w:r>
      <w:r w:rsidR="0043765D">
        <w:rPr>
          <w:b/>
          <w:color w:val="DB2882"/>
        </w:rPr>
        <w:t>O16 9AJ</w:t>
      </w:r>
    </w:p>
    <w:p w:rsidR="0052360E" w:rsidRDefault="0052360E">
      <w:pPr>
        <w:sectPr w:rsidR="0052360E">
          <w:pgSz w:w="11910" w:h="16840"/>
          <w:pgMar w:top="740" w:right="780" w:bottom="280" w:left="740" w:header="720" w:footer="720" w:gutter="0"/>
          <w:cols w:num="2" w:space="720" w:equalWidth="0">
            <w:col w:w="5015" w:space="286"/>
            <w:col w:w="5089"/>
          </w:cols>
        </w:sectPr>
      </w:pPr>
    </w:p>
    <w:p w:rsidR="0052360E" w:rsidRDefault="00D915F9">
      <w:pPr>
        <w:tabs>
          <w:tab w:val="left" w:pos="4915"/>
          <w:tab w:val="left" w:pos="8356"/>
        </w:tabs>
        <w:ind w:left="930"/>
        <w:rPr>
          <w:sz w:val="20"/>
        </w:rPr>
      </w:pPr>
      <w:r>
        <w:rPr>
          <w:noProof/>
          <w:sz w:val="20"/>
          <w:lang w:val="en-GB" w:eastAsia="en-GB"/>
        </w:rPr>
        <w:lastRenderedPageBreak/>
        <w:drawing>
          <wp:inline distT="0" distB="0" distL="0" distR="0">
            <wp:extent cx="1933957" cy="638175"/>
            <wp:effectExtent l="0" t="0" r="0" b="0"/>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65" cstate="print"/>
                    <a:stretch>
                      <a:fillRect/>
                    </a:stretch>
                  </pic:blipFill>
                  <pic:spPr>
                    <a:xfrm>
                      <a:off x="0" y="0"/>
                      <a:ext cx="1933957" cy="638175"/>
                    </a:xfrm>
                    <a:prstGeom prst="rect">
                      <a:avLst/>
                    </a:prstGeom>
                  </pic:spPr>
                </pic:pic>
              </a:graphicData>
            </a:graphic>
          </wp:inline>
        </w:drawing>
      </w:r>
      <w:r>
        <w:rPr>
          <w:sz w:val="20"/>
        </w:rPr>
        <w:tab/>
      </w:r>
      <w:r>
        <w:rPr>
          <w:noProof/>
          <w:position w:val="7"/>
          <w:sz w:val="20"/>
          <w:lang w:val="en-GB" w:eastAsia="en-GB"/>
        </w:rPr>
        <w:drawing>
          <wp:inline distT="0" distB="0" distL="0" distR="0">
            <wp:extent cx="1344151" cy="822959"/>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1344151" cy="822959"/>
                    </a:xfrm>
                    <a:prstGeom prst="rect">
                      <a:avLst/>
                    </a:prstGeom>
                  </pic:spPr>
                </pic:pic>
              </a:graphicData>
            </a:graphic>
          </wp:inline>
        </w:drawing>
      </w:r>
      <w:r>
        <w:rPr>
          <w:position w:val="7"/>
          <w:sz w:val="20"/>
        </w:rPr>
        <w:tab/>
      </w:r>
      <w:r w:rsidR="00843CF3">
        <w:rPr>
          <w:noProof/>
          <w:position w:val="14"/>
          <w:sz w:val="20"/>
          <w:lang w:val="en-GB" w:eastAsia="en-GB"/>
        </w:rPr>
        <mc:AlternateContent>
          <mc:Choice Requires="wpg">
            <w:drawing>
              <wp:inline distT="0" distB="0" distL="0" distR="0">
                <wp:extent cx="1142365" cy="780415"/>
                <wp:effectExtent l="0" t="0" r="635" b="635"/>
                <wp:docPr id="1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780415"/>
                          <a:chOff x="0" y="0"/>
                          <a:chExt cx="1799" cy="1229"/>
                        </a:xfrm>
                      </wpg:grpSpPr>
                      <pic:pic xmlns:pic="http://schemas.openxmlformats.org/drawingml/2006/picture">
                        <pic:nvPicPr>
                          <pic:cNvPr id="148" name="Pictur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57" y="275"/>
                            <a:ext cx="44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2" y="0"/>
                            <a:ext cx="5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89" y="570"/>
                            <a:ext cx="20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02" y="480"/>
                            <a:ext cx="83"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497"/>
                            <a:ext cx="2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64" y="399"/>
                            <a:ext cx="98"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8" y="705"/>
                            <a:ext cx="20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27" y="645"/>
                            <a:ext cx="69"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7" y="723"/>
                            <a:ext cx="1175"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46" y="184"/>
                            <a:ext cx="52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28" y="250"/>
                            <a:ext cx="7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5" y="268"/>
                            <a:ext cx="38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94" y="700"/>
                            <a:ext cx="11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11" y="880"/>
                            <a:ext cx="109"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1" y="833"/>
                            <a:ext cx="11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1" y="868"/>
                            <a:ext cx="35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83" y="851"/>
                            <a:ext cx="24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74" y="824"/>
                            <a:ext cx="12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7" y="1073"/>
                            <a:ext cx="7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50" y="1050"/>
                            <a:ext cx="70"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06" y="1047"/>
                            <a:ext cx="45"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37" y="1112"/>
                            <a:ext cx="55"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4" o:spid="_x0000_s1026" style="width:89.95pt;height:61.45pt;mso-position-horizontal-relative:char;mso-position-vertical-relative:line" coordsize="179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">
                <v:shape id="Picture 167" o:spid="_x0000_s1027" type="#_x0000_t75" style="position:absolute;left:1357;top:275;width:442;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ZJfGAAAA3AAAAA8AAABkcnMvZG93bnJldi54bWxEj9FqwkAQRd8L/sMygm91o0hJo6uIWBAs&#10;pY1+wJgdk2h2NmS3Gvv1nYdC32a4d+49s1j1rlE36kLt2cBknIAiLrytuTRwPLw9p6BCRLbYeCYD&#10;DwqwWg6eFphZf+cvuuWxVBLCIUMDVYxtpnUoKnIYxr4lFu3sO4dR1q7UtsO7hLtGT5PkRTusWRoq&#10;bGlTUXHNv52B/HW7n6Qnm87yj8+f3WX7vk/LwpjRsF/PQUXq47/573pnBX8mt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tkl8YAAADcAAAADwAAAAAAAAAAAAAA&#10;AACfAgAAZHJzL2Rvd25yZXYueG1sUEsFBgAAAAAEAAQA9wAAAJIDAAAAAA==&#10;">
                  <v:imagedata r:id="rId86" o:title=""/>
                </v:shape>
                <v:shape id="Picture 166" o:spid="_x0000_s1028" type="#_x0000_t75" style="position:absolute;left:392;width:515;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WtfAAAAA3AAAAA8AAABkcnMvZG93bnJldi54bWxET8uqwjAQ3Qv+QxjBnabKxavVKCoornxU&#10;we3QjG2xmZQmV+vfG+GCuzmc58wWjSnFg2pXWFYw6EcgiFOrC84UXM6b3hiE88gaS8uk4EUOFvN2&#10;a4axtk8+0SPxmQgh7GJUkHtfxVK6NCeDrm8r4sDdbG3QB1hnUtf4DOGmlMMoGkmDBYeGHCta55Te&#10;kz+joMHNKRn+Ho5+dc3S8XJFhy3tlep2muUUhKfGf8X/7p0O838m8HkmXC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Za18AAAADcAAAADwAAAAAAAAAAAAAAAACfAgAA&#10;ZHJzL2Rvd25yZXYueG1sUEsFBgAAAAAEAAQA9wAAAIwDAAAAAA==&#10;">
                  <v:imagedata r:id="rId87" o:title=""/>
                </v:shape>
                <v:shape id="Picture 165" o:spid="_x0000_s1029" type="#_x0000_t75" style="position:absolute;left:389;top:570;width:20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fk/EAAAA3AAAAA8AAABkcnMvZG93bnJldi54bWxEj0FrwkAQhe8F/8MyQm91o0WR6CoiCNJD&#10;obFVvA3ZMQlmZ0N2q9t/3zkI3mZ4b977ZrlOrlU36kPj2cB4lIEiLr1tuDLwfdi9zUGFiGyx9UwG&#10;/ijAejV4WWJu/Z2/6FbESkkIhxwN1DF2udahrMlhGPmOWLSL7x1GWftK2x7vEu5aPcmymXbYsDTU&#10;2NG2pvJa/DoDP5t5cYrHj9M5ve8/ffDdOPHUmNdh2ixARUrxaX5c763gTwVfnpEJ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ofk/EAAAA3AAAAA8AAAAAAAAAAAAAAAAA&#10;nwIAAGRycy9kb3ducmV2LnhtbFBLBQYAAAAABAAEAPcAAACQAwAAAAA=&#10;">
                  <v:imagedata r:id="rId88" o:title=""/>
                </v:shape>
                <v:shape id="Picture 164" o:spid="_x0000_s1030" type="#_x0000_t75" style="position:absolute;left:402;top:480;width:83;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edjCAAAA3AAAAA8AAABkcnMvZG93bnJldi54bWxET02LwjAQvS/4H8IIXhZNFbdoNS0iKN5k&#10;3RWvQzO2xWZSmljrvzfCwt7m8T5nnfWmFh21rrKsYDqJQBDnVldcKPj92Y0XIJxH1lhbJgVPcpCl&#10;g481Jto++Ju6ky9ECGGXoILS+yaR0uUlGXQT2xAH7mpbgz7AtpC6xUcIN7WcRVEsDVYcGkpsaFtS&#10;fjvdjYLz8jO+b87H3X7+rPUlPnS9nHVKjYb9ZgXCU+//xX/ugw7zv6bwfiZcI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XnYwgAAANwAAAAPAAAAAAAAAAAAAAAAAJ8C&#10;AABkcnMvZG93bnJldi54bWxQSwUGAAAAAAQABAD3AAAAjgMAAAAA&#10;">
                  <v:imagedata r:id="rId89" o:title=""/>
                </v:shape>
                <v:shape id="Picture 163" o:spid="_x0000_s1031" type="#_x0000_t75" style="position:absolute;top:497;width:23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JbDAAAA3AAAAA8AAABkcnMvZG93bnJldi54bWxET01rAjEQvRf6H8IUvNVsRdvt1ihFFD30&#10;UlvE45CMu8tuJmETdfXXG6HQ2zze50znvW3FibpQO1bwMsxAEGtnai4V/P6snnMQISIbbB2TggsF&#10;mM8eH6ZYGHfmbzptYylSCIcCFVQx+kLKoCuyGIbOEyfu4DqLMcGulKbDcwq3rRxl2au0WHNqqNDT&#10;oiLdbI9Wwftbuc6/ltfdIR9vmky3Xu8br9Tgqf/8ABGpj//iP/fGpPmTEdyfS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5UlsMAAADcAAAADwAAAAAAAAAAAAAAAACf&#10;AgAAZHJzL2Rvd25yZXYueG1sUEsFBgAAAAAEAAQA9wAAAI8DAAAAAA==&#10;">
                  <v:imagedata r:id="rId90" o:title=""/>
                </v:shape>
                <v:shape id="Picture 162" o:spid="_x0000_s1032" type="#_x0000_t75" style="position:absolute;left:164;top:399;width:98;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s8PDAAAA3AAAAA8AAABkcnMvZG93bnJldi54bWxET01Lw0AQvQv+h2UEL2I3VSySdltEWpSK&#10;B6PgdchOk7TZ2XR3ksZ/3xUEb/N4n7NYja5VA4XYeDYwnWSgiEtvG64MfH1ubh9BRUG22HomAz8U&#10;YbW8vFhgbv2JP2gopFIphGOOBmqRLtc6ljU5jBPfESdu54NDSTBU2gY8pXDX6rssm2mHDaeGGjt6&#10;rqk8FL0z0L19DyI9rovZ+n163L6Efn8TjLm+Gp/moIRG+Rf/uV9tmv9wD7/PpAv08g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2zw8MAAADcAAAADwAAAAAAAAAAAAAAAACf&#10;AgAAZHJzL2Rvd25yZXYueG1sUEsFBgAAAAAEAAQA9wAAAI8DAAAAAA==&#10;">
                  <v:imagedata r:id="rId91" o:title=""/>
                </v:shape>
                <v:shape id="Picture 161" o:spid="_x0000_s1033" type="#_x0000_t75" style="position:absolute;left:158;top:705;width:205;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ofFAAAA3AAAAA8AAABkcnMvZG93bnJldi54bWxEj0FrwkAQhe8F/8MyQm91Y0mLpK5BCwVt&#10;QYhK6XHIjklqdjbsrib+e7dQ8DbDe9+bN/N8MK24kPONZQXTSQKCuLS64UrBYf/xNAPhA7LG1jIp&#10;uJKHfDF6mGOmbc8FXXahEjGEfYYK6hC6TEpf1mTQT2xHHLWjdQZDXF0ltcM+hptWPifJqzTYcLxQ&#10;Y0fvNZWn3dnEGuuv6rvYrLD0v6k7hv3259NtlXocD8s3EIGGcDf/02sduZcU/p6JE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0KHxQAAANwAAAAPAAAAAAAAAAAAAAAA&#10;AJ8CAABkcnMvZG93bnJldi54bWxQSwUGAAAAAAQABAD3AAAAkQMAAAAA&#10;">
                  <v:imagedata r:id="rId92" o:title=""/>
                </v:shape>
                <v:shape id="Picture 160" o:spid="_x0000_s1034" type="#_x0000_t75" style="position:absolute;left:227;top:645;width: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Ul3DAAAA3AAAAA8AAABkcnMvZG93bnJldi54bWxET99rwjAQfh/4P4QT9qbpHI7RGUWUTcGX&#10;zY3B3o7m1nRtLiWJtv3vjSDs7T6+n7dY9bYRZ/KhcqzgYZqBIC6crrhU8PX5OnkGESKyxsYxKRgo&#10;wGo5ultgrl3HH3Q+xlKkEA45KjAxtrmUoTBkMUxdS5y4X+ctxgR9KbXHLoXbRs6y7ElarDg1GGxp&#10;Y6iojyer4HH2vTVv+Cf9YV0Xu+5neK9pUOp+3K9fQETq47/45t7rNH8+h+sz6QK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tSXcMAAADcAAAADwAAAAAAAAAAAAAAAACf&#10;AgAAZHJzL2Rvd25yZXYueG1sUEsFBgAAAAAEAAQA9wAAAI8DAAAAAA==&#10;">
                  <v:imagedata r:id="rId93" o:title=""/>
                </v:shape>
                <v:shape id="Picture 159" o:spid="_x0000_s1035" type="#_x0000_t75" style="position:absolute;left:207;top:723;width:1175;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1QbCAAAA3AAAAA8AAABkcnMvZG93bnJldi54bWxET0trwkAQvhf8D8sI3urGQkKJriJFixYp&#10;+Lj0NmSnSWh2NmQ3D/vrXUHwNh/fcxarwVSio8aVlhXMphEI4szqknMFl/P29R2E88gaK8uk4EoO&#10;VsvRywJTbXs+UnfyuQgh7FJUUHhfp1K6rCCDbmpr4sD92sagD7DJpW6wD+Gmkm9RlEiDJYeGAmv6&#10;KCj7O7VGwc/lUG3we/+/ztoNf0r7ZfsYlZqMh/UchKfBP8UP906H+XEC92fC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dUGwgAAANwAAAAPAAAAAAAAAAAAAAAAAJ8C&#10;AABkcnMvZG93bnJldi54bWxQSwUGAAAAAAQABAD3AAAAjgMAAAAA&#10;">
                  <v:imagedata r:id="rId94" o:title=""/>
                </v:shape>
                <v:shape id="Picture 158" o:spid="_x0000_s1036" type="#_x0000_t75" style="position:absolute;left:746;top:184;width:520;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FafBAAAA3AAAAA8AAABkcnMvZG93bnJldi54bWxET82KwjAQvgu+QxjBm00VVks1isoKCx4W&#10;qw8wNGNbbCalSWv16TcLC3ubj+93NrvB1KKn1lWWFcyjGARxbnXFhYLb9TRLQDiPrLG2TApe5GC3&#10;HY82mGr75Av1mS9ECGGXooLS+yaV0uUlGXSRbYgDd7etQR9gW0jd4jOEm1ou4ngpDVYcGkps6FhS&#10;/sg6o+Bbvk6JnmfdoUjOb9N0sew/b0pNJ8N+DcLT4P/Ff+4vHeZ/rOD3mXCB3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GFafBAAAA3AAAAA8AAAAAAAAAAAAAAAAAnwIA&#10;AGRycy9kb3ducmV2LnhtbFBLBQYAAAAABAAEAPcAAACNAwAAAAA=&#10;">
                  <v:imagedata r:id="rId95" o:title=""/>
                </v:shape>
                <v:shape id="Picture 157" o:spid="_x0000_s1037" type="#_x0000_t75" style="position:absolute;left:1128;top:250;width:79;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hUbCAAAA3AAAAA8AAABkcnMvZG93bnJldi54bWxEj0FvwjAMhe9I+w+RJ+0G6RBsqBAQoCH1&#10;OsYPsBrTVGuckgQo/34+TOJm6z2/93m1GXynbhRTG9jA+6QARVwH23Jj4PRzGC9ApYxssQtMBh6U&#10;YLN+Ga2wtOHO33Q75kZJCKcSDbic+1LrVDvymCahJxbtHKLHLGtstI14l3Df6WlRfGiPLUuDw572&#10;jurf49UbOERa7Ko848vX9PM0exTV1qVgzNvrsF2CyjTkp/n/urKCPxdaeUYm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VGwgAAANwAAAAPAAAAAAAAAAAAAAAAAJ8C&#10;AABkcnMvZG93bnJldi54bWxQSwUGAAAAAAQABAD3AAAAjgMAAAAA&#10;">
                  <v:imagedata r:id="rId96" o:title=""/>
                </v:shape>
                <v:shape id="Picture 156" o:spid="_x0000_s1038" type="#_x0000_t75" style="position:absolute;left:815;top:268;width:382;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UozEAAAA3AAAAA8AAABkcnMvZG93bnJldi54bWxET01rwkAQvQv+h2UKvYhuFBSTuopULLan&#10;GnPpbchOk2B2Ns2uSfz33YLQ2zze52x2g6lFR62rLCuYzyIQxLnVFRcKsstxugbhPLLG2jIpuJOD&#10;3XY82mCibc9n6lJfiBDCLkEFpfdNIqXLSzLoZrYhDty3bQ36ANtC6hb7EG5quYiilTRYcWgosaHX&#10;kvJrejMKbuYcufXps8jSt+tkHh/ePxY/X0o9Pw37FxCeBv8vfrhPOsxfxvD3TLh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gUozEAAAA3AAAAA8AAAAAAAAAAAAAAAAA&#10;nwIAAGRycy9kb3ducmV2LnhtbFBLBQYAAAAABAAEAPcAAACQAwAAAAA=&#10;">
                  <v:imagedata r:id="rId46" o:title=""/>
                </v:shape>
                <v:shape id="Picture 155" o:spid="_x0000_s1039" type="#_x0000_t75" style="position:absolute;left:594;top:700;width:113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NjEAAAA3AAAAA8AAABkcnMvZG93bnJldi54bWxEj0FrwkAQhe8F/8Mygre6saBI6ipFK3go&#10;BdP+gCE7TUKzszE7avTXdw4FbzO8N+99s9oMoTUX6lMT2cFsmoEhLqNvuHLw/bV/XoJJguyxjUwO&#10;bpRgsx49rTD38cpHuhRSGQ3hlKODWqTLrU1lTQHTNHbEqv3EPqDo2lfW93jV8NDalyxb2IANa0ON&#10;HW1rKn+Lc3BwWs4//Qw/siTyvou3e3GqhsK5yXh4ewUjNMjD/H998Iq/UHx9Riew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s/NjEAAAA3AAAAA8AAAAAAAAAAAAAAAAA&#10;nwIAAGRycy9kb3ducmV2LnhtbFBLBQYAAAAABAAEAPcAAACQAwAAAAA=&#10;">
                  <v:imagedata r:id="rId97" o:title=""/>
                </v:shape>
                <v:shape id="Picture 154" o:spid="_x0000_s1040"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7u6jAAAAA3AAAAA8AAABkcnMvZG93bnJldi54bWxET82KwjAQvgv7DmEW9qapIipdo+wqKx5E&#10;0PUBhmRsq82kJFHr2xtB8DYf3+9M562txZV8qBwr6PcyEMTamYoLBYf/v+4ERIjIBmvHpOBOAeaz&#10;j84Uc+NuvKPrPhYihXDIUUEZY5NLGXRJFkPPNcSJOzpvMSboC2k83lK4reUgy0bSYsWpocSGFiXp&#10;8/5iFbiJ04fzb2WG/j5e4fKkh+vtRqmvz/bnG0SkNr7FL/fapPmjPjyfSR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ju7qMAAAADcAAAADwAAAAAAAAAAAAAAAACfAgAA&#10;ZHJzL2Rvd25yZXYueG1sUEsFBgAAAAAEAAQA9wAAAIwDAAAAAA==&#10;">
                  <v:imagedata r:id="rId98" o:title=""/>
                </v:shape>
                <v:shape id="Picture 153" o:spid="_x0000_s1041" type="#_x0000_t75" style="position:absolute;left:911;top:880;width:10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smjBAAAA3AAAAA8AAABkcnMvZG93bnJldi54bWxET8lqwzAQvQf6D2IKvYRGjg4hca2E0hII&#10;vTXbeWqNZRNrZCzFdv++KhR6m8dbp9hNrhUD9aHxrGG5yEAQl940bDWcT/vnNYgQkQ22nknDNwXY&#10;bR9mBebGj/xJwzFakUI45KihjrHLpQxlTQ7DwnfEiat87zAm2FtpehxTuGulyrKVdNhwaqixo7ea&#10;ytvx7jR0l3mm7IHel7cPVdElKL/5umr99Di9voCINMV/8Z/7YNL8lYLfZ9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ZsmjBAAAA3AAAAA8AAAAAAAAAAAAAAAAAnwIA&#10;AGRycy9kb3ducmV2LnhtbFBLBQYAAAAABAAEAPcAAACNAwAAAAA=&#10;">
                  <v:imagedata r:id="rId99" o:title=""/>
                </v:shape>
                <v:shape id="Picture 152" o:spid="_x0000_s1042" type="#_x0000_t75" style="position:absolute;left:721;top:833;width:11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kv7FAAAA3AAAAA8AAABkcnMvZG93bnJldi54bWxET0trwkAQvgv9D8sUvEjdqCA2dZUiiHrw&#10;WVvobchOk9TsbMiuGv31riB4m4/vOcNxbQpxosrllhV02hEI4sTqnFMF+6/p2wCE88gaC8uk4EIO&#10;xqOXxhBjbc+8pdPOpyKEsItRQeZ9GUvpkowMurYtiQP3ZyuDPsAqlbrCcwg3hexGUV8azDk0ZFjS&#10;JKPksDsaBevWdfOzmPZm/8dLd/++yvXvd71Uqvlaf36A8FT7p/jhnuswv9+D+zPhAj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pL+xQAAANwAAAAPAAAAAAAAAAAAAAAA&#10;AJ8CAABkcnMvZG93bnJldi54bWxQSwUGAAAAAAQABAD3AAAAkQMAAAAA&#10;">
                  <v:imagedata r:id="rId50" o:title=""/>
                </v:shape>
                <v:shape id="Picture 151" o:spid="_x0000_s1043" type="#_x0000_t75" style="position:absolute;left:801;top:868;width:353;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xB+/AAAA3AAAAA8AAABkcnMvZG93bnJldi54bWxET8uqwjAQ3V/wH8II7m5TLyK1GkWEC4K4&#10;8LUfmrEtNpPSxBr/3giCuzmc5yxWwTSip87VlhWMkxQEcWF1zaWC8+n/NwPhPLLGxjIpeJKD1XLw&#10;s8Bc2wcfqD/6UsQQdjkqqLxvcyldUZFBl9iWOHJX2xn0EXal1B0+Yrhp5F+aTqXBmmNDhS1tKipu&#10;x7tRMMlCabNnetjNbLEPp9ulX2cXpUbDsJ6D8BT8V/xxb3WcP53A+5l4gV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N8QfvwAAANwAAAAPAAAAAAAAAAAAAAAAAJ8CAABk&#10;cnMvZG93bnJldi54bWxQSwUGAAAAAAQABAD3AAAAiwMAAAAA&#10;">
                  <v:imagedata r:id="rId100" o:title=""/>
                </v:shape>
                <v:shape id="Picture 150" o:spid="_x0000_s1044" type="#_x0000_t75" style="position:absolute;left:983;top:851;width:241;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E6rCAAAA3AAAAA8AAABkcnMvZG93bnJldi54bWxET0trwkAQvgv9D8sUvOnG+kCjq1RFKXhS&#10;C70O2WmSmp0N2TWJ/nq3IHibj+85i1VrClFT5XLLCgb9CARxYnXOqYLv8643BeE8ssbCMim4kYPV&#10;8q2zwFjbho9Un3wqQgi7GBVk3pexlC7JyKDr25I4cL+2MugDrFKpK2xCuCnkRxRNpMGcQ0OGJW0y&#10;Si6nq1EwpP36TLeZ2V3rxm0Po+F9+vejVPe9/ZyD8NT6l/jp/tJh/mQM/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ROqwgAAANwAAAAPAAAAAAAAAAAAAAAAAJ8C&#10;AABkcnMvZG93bnJldi54bWxQSwUGAAAAAAQABAD3AAAAjgMAAAAA&#10;">
                  <v:imagedata r:id="rId101" o:title=""/>
                </v:shape>
                <v:shape id="Picture 149" o:spid="_x0000_s1045" type="#_x0000_t75" style="position:absolute;left:1174;top:824;width:12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iXVTDAAAA3AAAAA8AAABkcnMvZG93bnJldi54bWxET01rwkAQvQv9D8sUetONHoJEV2kNQttT&#10;TWuptyE7ZkOys2l21fTfdwXB2zze5yzXg23FmXpfO1YwnSQgiEuna64UfH1ux3MQPiBrbB2Tgj/y&#10;sF49jJaYaXfhHZ2LUIkYwj5DBSaELpPSl4Ys+onriCN3dL3FEGFfSd3jJYbbVs6SJJUWa44NBjva&#10;GCqb4mQVNDnW1f7wO+d3V+Tp6e3l++PHKPX0ODwvQAQawl18c7/qOD9N4fpMv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JdVMMAAADcAAAADwAAAAAAAAAAAAAAAACf&#10;AgAAZHJzL2Rvd25yZXYueG1sUEsFBgAAAAAEAAQA9wAAAI8DAAAAAA==&#10;">
                  <v:imagedata r:id="rId53" o:title=""/>
                </v:shape>
                <v:shape id="Picture 148" o:spid="_x0000_s1046" type="#_x0000_t75" style="position:absolute;left:887;top:1073;width:78;height: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NrjBAAAA3AAAAA8AAABkcnMvZG93bnJldi54bWxET01rwzAMvRf6H4wKu7XOdshKWieUQWCn&#10;snWj0JuItSQsloPlpdm/nwuF3fR4n9pXsxvUREF6zwYeNxko4sbbnlsDnx/1egtKIrLFwTMZ+CWB&#10;qlwu9lhYf+V3mk6xVSmEpUADXYxjobU0HTmUjR+JE/flg8OYYGi1DXhN4W7QT1mWa4c9p4YOR3rp&#10;qPk+/TgDbnvoJbvU+SThbY71+SgDHo15WM2HHahIc/wX392vNs3Pn+H2TLpA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hNrjBAAAA3AAAAA8AAAAAAAAAAAAAAAAAnwIA&#10;AGRycy9kb3ducmV2LnhtbFBLBQYAAAAABAAEAPcAAACNAwAAAAA=&#10;">
                  <v:imagedata r:id="rId102" o:title=""/>
                </v:shape>
                <v:shape id="Picture 147" o:spid="_x0000_s1047" type="#_x0000_t75" style="position:absolute;left:850;top:1050;width:70;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d4rEAAAA3AAAAA8AAABkcnMvZG93bnJldi54bWxEj0FPwzAMhe9I/IfIk7ixdGgqU1k2TcAk&#10;EBco/ACr8ZpqjVMloWv59fiAxM3We37v83Y/+V6NFFMX2MBqWYAiboLtuDXw9Xm83YBKGdliH5gM&#10;zJRgv7u+2mJlw4U/aKxzqySEU4UGXM5DpXVqHHlMyzAQi3YK0WOWNbbaRrxIuO/1XVGU2mPH0uBw&#10;oEdHzbn+9gaeyvXr87ud3WbUvg4/5/sQ5zdjbhbT4QFUpin/m/+uX6zgl0Ir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Gd4rEAAAA3AAAAA8AAAAAAAAAAAAAAAAA&#10;nwIAAGRycy9kb3ducmV2LnhtbFBLBQYAAAAABAAEAPcAAACQAwAAAAA=&#10;">
                  <v:imagedata r:id="rId103" o:title=""/>
                </v:shape>
                <v:shape id="Picture 146" o:spid="_x0000_s1048" type="#_x0000_t75" style="position:absolute;left:806;top:1047;width:45;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qDAAAAA3AAAAA8AAABkcnMvZG93bnJldi54bWxET81qwkAQvgu+wzKFXqRuLCW00VVEFHLU&#10;pA8wyY7Z0OxsyK4mffuuUPA2H9/vbHaT7cSdBt86VrBaJiCIa6dbbhR8l6e3TxA+IGvsHJOCX/Kw&#10;285nG8y0G/lC9yI0Ioawz1CBCaHPpPS1IYt+6XriyF3dYDFEODRSDzjGcNvJ9yRJpcWWY4PBng6G&#10;6p/iZhVUVE50PugqTXXBH/5o6kVulHp9mfZrEIGm8BT/u3Md56df8HgmXi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7m+oMAAAADcAAAADwAAAAAAAAAAAAAAAACfAgAA&#10;ZHJzL2Rvd25yZXYueG1sUEsFBgAAAAAEAAQA9wAAAIwDAAAAAA==&#10;">
                  <v:imagedata r:id="rId104" o:title=""/>
                </v:shape>
                <v:shape id="Picture 145" o:spid="_x0000_s1049" type="#_x0000_t75" style="position:absolute;left:937;top:1112;width:5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gVHIAAAA3AAAAA8AAABkcnMvZG93bnJldi54bWxEj09Lw0AQxe+C32EZwZvd6MGWmG2pgiCR&#10;ov2D6G2SnSZps7Mhuzbx2zuHQm8zvDfv/SZbjK5VJ+pD49nA/SQBRVx623BlYLd9vZuBChHZYuuZ&#10;DPxRgMX8+irD1PqB13TaxEpJCIcUDdQxdqnWoazJYZj4jli0ve8dRln7StseBwl3rX5IkkftsGFp&#10;qLGjl5rK4+bXGWjj+7IqPvOf/dfz98fQ5NtVkR+Mub0Zl0+gIo3xYj5fv1nBnwq+PCMT6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FYFRyAAAANwAAAAPAAAAAAAAAAAA&#10;AAAAAJ8CAABkcnMvZG93bnJldi54bWxQSwUGAAAAAAQABAD3AAAAlAMAAAAA&#10;">
                  <v:imagedata r:id="rId105" o:title=""/>
                </v:shape>
                <w10:anchorlock/>
              </v:group>
            </w:pict>
          </mc:Fallback>
        </mc:AlternateContent>
      </w:r>
      <w:r>
        <w:rPr>
          <w:rFonts w:ascii="Times New Roman"/>
          <w:spacing w:val="36"/>
          <w:position w:val="14"/>
          <w:sz w:val="20"/>
        </w:rPr>
        <w:t xml:space="preserve"> </w:t>
      </w:r>
      <w:r w:rsidR="00843CF3">
        <w:rPr>
          <w:noProof/>
          <w:spacing w:val="36"/>
          <w:position w:val="55"/>
          <w:sz w:val="20"/>
          <w:lang w:val="en-GB" w:eastAsia="en-GB"/>
        </w:rPr>
        <mc:AlternateContent>
          <mc:Choice Requires="wpg">
            <w:drawing>
              <wp:inline distT="0" distB="0" distL="0" distR="0">
                <wp:extent cx="511810" cy="366395"/>
                <wp:effectExtent l="9525" t="0" r="2540" b="5080"/>
                <wp:docPr id="1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366395"/>
                          <a:chOff x="0" y="0"/>
                          <a:chExt cx="806" cy="577"/>
                        </a:xfrm>
                      </wpg:grpSpPr>
                      <pic:pic xmlns:pic="http://schemas.openxmlformats.org/drawingml/2006/picture">
                        <pic:nvPicPr>
                          <pic:cNvPr id="127" name="Picture 1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5" y="0"/>
                            <a:ext cx="70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42"/>
                        <wps:cNvCnPr/>
                        <wps:spPr bwMode="auto">
                          <a:xfrm>
                            <a:off x="3" y="8"/>
                            <a:ext cx="0" cy="406"/>
                          </a:xfrm>
                          <a:prstGeom prst="line">
                            <a:avLst/>
                          </a:prstGeom>
                          <a:noFill/>
                          <a:ln w="4089">
                            <a:solidFill>
                              <a:srgbClr val="00000E"/>
                            </a:solidFill>
                            <a:prstDash val="solid"/>
                            <a:round/>
                            <a:headEnd/>
                            <a:tailEnd/>
                          </a:ln>
                          <a:extLst>
                            <a:ext uri="{909E8E84-426E-40DD-AFC4-6F175D3DCCD1}">
                              <a14:hiddenFill xmlns:a14="http://schemas.microsoft.com/office/drawing/2010/main">
                                <a:noFill/>
                              </a14:hiddenFill>
                            </a:ext>
                          </a:extLst>
                        </wps:spPr>
                        <wps:bodyPr/>
                      </wps:wsp>
                      <wps:wsp>
                        <wps:cNvPr id="129" name="AutoShape 141"/>
                        <wps:cNvSpPr>
                          <a:spLocks/>
                        </wps:cNvSpPr>
                        <wps:spPr bwMode="auto">
                          <a:xfrm>
                            <a:off x="58" y="486"/>
                            <a:ext cx="42" cy="70"/>
                          </a:xfrm>
                          <a:custGeom>
                            <a:avLst/>
                            <a:gdLst>
                              <a:gd name="T0" fmla="+- 0 60 58"/>
                              <a:gd name="T1" fmla="*/ T0 w 42"/>
                              <a:gd name="T2" fmla="+- 0 547 486"/>
                              <a:gd name="T3" fmla="*/ 547 h 70"/>
                              <a:gd name="T4" fmla="+- 0 58 58"/>
                              <a:gd name="T5" fmla="*/ T4 w 42"/>
                              <a:gd name="T6" fmla="+- 0 551 486"/>
                              <a:gd name="T7" fmla="*/ 551 h 70"/>
                              <a:gd name="T8" fmla="+- 0 60 58"/>
                              <a:gd name="T9" fmla="*/ T8 w 42"/>
                              <a:gd name="T10" fmla="+- 0 554 486"/>
                              <a:gd name="T11" fmla="*/ 554 h 70"/>
                              <a:gd name="T12" fmla="+- 0 67 58"/>
                              <a:gd name="T13" fmla="*/ T12 w 42"/>
                              <a:gd name="T14" fmla="+- 0 556 486"/>
                              <a:gd name="T15" fmla="*/ 556 h 70"/>
                              <a:gd name="T16" fmla="+- 0 88 58"/>
                              <a:gd name="T17" fmla="*/ T16 w 42"/>
                              <a:gd name="T18" fmla="+- 0 556 486"/>
                              <a:gd name="T19" fmla="*/ 556 h 70"/>
                              <a:gd name="T20" fmla="+- 0 90 58"/>
                              <a:gd name="T21" fmla="*/ T20 w 42"/>
                              <a:gd name="T22" fmla="+- 0 552 486"/>
                              <a:gd name="T23" fmla="*/ 552 h 70"/>
                              <a:gd name="T24" fmla="+- 0 68 58"/>
                              <a:gd name="T25" fmla="*/ T24 w 42"/>
                              <a:gd name="T26" fmla="+- 0 552 486"/>
                              <a:gd name="T27" fmla="*/ 552 h 70"/>
                              <a:gd name="T28" fmla="+- 0 63 58"/>
                              <a:gd name="T29" fmla="*/ T28 w 42"/>
                              <a:gd name="T30" fmla="+- 0 550 486"/>
                              <a:gd name="T31" fmla="*/ 550 h 70"/>
                              <a:gd name="T32" fmla="+- 0 60 58"/>
                              <a:gd name="T33" fmla="*/ T32 w 42"/>
                              <a:gd name="T34" fmla="+- 0 547 486"/>
                              <a:gd name="T35" fmla="*/ 547 h 70"/>
                              <a:gd name="T36" fmla="+- 0 93 58"/>
                              <a:gd name="T37" fmla="*/ T36 w 42"/>
                              <a:gd name="T38" fmla="+- 0 486 486"/>
                              <a:gd name="T39" fmla="*/ 486 h 70"/>
                              <a:gd name="T40" fmla="+- 0 76 58"/>
                              <a:gd name="T41" fmla="*/ T40 w 42"/>
                              <a:gd name="T42" fmla="+- 0 486 486"/>
                              <a:gd name="T43" fmla="*/ 486 h 70"/>
                              <a:gd name="T44" fmla="+- 0 67 58"/>
                              <a:gd name="T45" fmla="*/ T44 w 42"/>
                              <a:gd name="T46" fmla="+- 0 493 486"/>
                              <a:gd name="T47" fmla="*/ 493 h 70"/>
                              <a:gd name="T48" fmla="+- 0 67 58"/>
                              <a:gd name="T49" fmla="*/ T48 w 42"/>
                              <a:gd name="T50" fmla="+- 0 511 486"/>
                              <a:gd name="T51" fmla="*/ 511 h 70"/>
                              <a:gd name="T52" fmla="+- 0 70 58"/>
                              <a:gd name="T53" fmla="*/ T52 w 42"/>
                              <a:gd name="T54" fmla="+- 0 516 486"/>
                              <a:gd name="T55" fmla="*/ 516 h 70"/>
                              <a:gd name="T56" fmla="+- 0 87 58"/>
                              <a:gd name="T57" fmla="*/ T56 w 42"/>
                              <a:gd name="T58" fmla="+- 0 526 486"/>
                              <a:gd name="T59" fmla="*/ 526 h 70"/>
                              <a:gd name="T60" fmla="+- 0 90 58"/>
                              <a:gd name="T61" fmla="*/ T60 w 42"/>
                              <a:gd name="T62" fmla="+- 0 530 486"/>
                              <a:gd name="T63" fmla="*/ 530 h 70"/>
                              <a:gd name="T64" fmla="+- 0 90 58"/>
                              <a:gd name="T65" fmla="*/ T64 w 42"/>
                              <a:gd name="T66" fmla="+- 0 546 486"/>
                              <a:gd name="T67" fmla="*/ 546 h 70"/>
                              <a:gd name="T68" fmla="+- 0 82 58"/>
                              <a:gd name="T69" fmla="*/ T68 w 42"/>
                              <a:gd name="T70" fmla="+- 0 552 486"/>
                              <a:gd name="T71" fmla="*/ 552 h 70"/>
                              <a:gd name="T72" fmla="+- 0 90 58"/>
                              <a:gd name="T73" fmla="*/ T72 w 42"/>
                              <a:gd name="T74" fmla="+- 0 552 486"/>
                              <a:gd name="T75" fmla="*/ 552 h 70"/>
                              <a:gd name="T76" fmla="+- 0 95 58"/>
                              <a:gd name="T77" fmla="*/ T76 w 42"/>
                              <a:gd name="T78" fmla="+- 0 546 486"/>
                              <a:gd name="T79" fmla="*/ 546 h 70"/>
                              <a:gd name="T80" fmla="+- 0 95 58"/>
                              <a:gd name="T81" fmla="*/ T80 w 42"/>
                              <a:gd name="T82" fmla="+- 0 528 486"/>
                              <a:gd name="T83" fmla="*/ 528 h 70"/>
                              <a:gd name="T84" fmla="+- 0 90 58"/>
                              <a:gd name="T85" fmla="*/ T84 w 42"/>
                              <a:gd name="T86" fmla="+- 0 522 486"/>
                              <a:gd name="T87" fmla="*/ 522 h 70"/>
                              <a:gd name="T88" fmla="+- 0 82 58"/>
                              <a:gd name="T89" fmla="*/ T88 w 42"/>
                              <a:gd name="T90" fmla="+- 0 518 486"/>
                              <a:gd name="T91" fmla="*/ 518 h 70"/>
                              <a:gd name="T92" fmla="+- 0 74 58"/>
                              <a:gd name="T93" fmla="*/ T92 w 42"/>
                              <a:gd name="T94" fmla="+- 0 513 486"/>
                              <a:gd name="T95" fmla="*/ 513 h 70"/>
                              <a:gd name="T96" fmla="+- 0 71 58"/>
                              <a:gd name="T97" fmla="*/ T96 w 42"/>
                              <a:gd name="T98" fmla="+- 0 510 486"/>
                              <a:gd name="T99" fmla="*/ 510 h 70"/>
                              <a:gd name="T100" fmla="+- 0 71 58"/>
                              <a:gd name="T101" fmla="*/ T100 w 42"/>
                              <a:gd name="T102" fmla="+- 0 497 486"/>
                              <a:gd name="T103" fmla="*/ 497 h 70"/>
                              <a:gd name="T104" fmla="+- 0 77 58"/>
                              <a:gd name="T105" fmla="*/ T104 w 42"/>
                              <a:gd name="T106" fmla="+- 0 490 486"/>
                              <a:gd name="T107" fmla="*/ 490 h 70"/>
                              <a:gd name="T108" fmla="+- 0 100 58"/>
                              <a:gd name="T109" fmla="*/ T108 w 42"/>
                              <a:gd name="T110" fmla="+- 0 490 486"/>
                              <a:gd name="T111" fmla="*/ 490 h 70"/>
                              <a:gd name="T112" fmla="+- 0 100 58"/>
                              <a:gd name="T113" fmla="*/ T112 w 42"/>
                              <a:gd name="T114" fmla="+- 0 490 486"/>
                              <a:gd name="T115" fmla="*/ 490 h 70"/>
                              <a:gd name="T116" fmla="+- 0 98 58"/>
                              <a:gd name="T117" fmla="*/ T116 w 42"/>
                              <a:gd name="T118" fmla="+- 0 488 486"/>
                              <a:gd name="T119" fmla="*/ 488 h 70"/>
                              <a:gd name="T120" fmla="+- 0 93 58"/>
                              <a:gd name="T121" fmla="*/ T120 w 42"/>
                              <a:gd name="T122" fmla="+- 0 486 486"/>
                              <a:gd name="T123" fmla="*/ 486 h 70"/>
                              <a:gd name="T124" fmla="+- 0 100 58"/>
                              <a:gd name="T125" fmla="*/ T124 w 42"/>
                              <a:gd name="T126" fmla="+- 0 490 486"/>
                              <a:gd name="T127" fmla="*/ 490 h 70"/>
                              <a:gd name="T128" fmla="+- 0 92 58"/>
                              <a:gd name="T129" fmla="*/ T128 w 42"/>
                              <a:gd name="T130" fmla="+- 0 490 486"/>
                              <a:gd name="T131" fmla="*/ 490 h 70"/>
                              <a:gd name="T132" fmla="+- 0 96 58"/>
                              <a:gd name="T133" fmla="*/ T132 w 42"/>
                              <a:gd name="T134" fmla="+- 0 492 486"/>
                              <a:gd name="T135" fmla="*/ 492 h 70"/>
                              <a:gd name="T136" fmla="+- 0 98 58"/>
                              <a:gd name="T137" fmla="*/ T136 w 42"/>
                              <a:gd name="T138" fmla="+- 0 493 486"/>
                              <a:gd name="T139" fmla="*/ 493 h 70"/>
                              <a:gd name="T140" fmla="+- 0 100 58"/>
                              <a:gd name="T141" fmla="*/ T140 w 42"/>
                              <a:gd name="T142" fmla="+- 0 490 486"/>
                              <a:gd name="T143" fmla="*/ 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 h="70">
                                <a:moveTo>
                                  <a:pt x="2" y="61"/>
                                </a:moveTo>
                                <a:lnTo>
                                  <a:pt x="0" y="65"/>
                                </a:lnTo>
                                <a:lnTo>
                                  <a:pt x="2" y="68"/>
                                </a:lnTo>
                                <a:lnTo>
                                  <a:pt x="9" y="70"/>
                                </a:lnTo>
                                <a:lnTo>
                                  <a:pt x="30" y="70"/>
                                </a:lnTo>
                                <a:lnTo>
                                  <a:pt x="32" y="66"/>
                                </a:lnTo>
                                <a:lnTo>
                                  <a:pt x="10" y="66"/>
                                </a:lnTo>
                                <a:lnTo>
                                  <a:pt x="5" y="64"/>
                                </a:lnTo>
                                <a:lnTo>
                                  <a:pt x="2" y="61"/>
                                </a:lnTo>
                                <a:close/>
                                <a:moveTo>
                                  <a:pt x="35" y="0"/>
                                </a:moveTo>
                                <a:lnTo>
                                  <a:pt x="18" y="0"/>
                                </a:lnTo>
                                <a:lnTo>
                                  <a:pt x="9" y="7"/>
                                </a:lnTo>
                                <a:lnTo>
                                  <a:pt x="9" y="25"/>
                                </a:lnTo>
                                <a:lnTo>
                                  <a:pt x="12" y="30"/>
                                </a:lnTo>
                                <a:lnTo>
                                  <a:pt x="29" y="40"/>
                                </a:lnTo>
                                <a:lnTo>
                                  <a:pt x="32" y="44"/>
                                </a:lnTo>
                                <a:lnTo>
                                  <a:pt x="32" y="60"/>
                                </a:lnTo>
                                <a:lnTo>
                                  <a:pt x="24" y="66"/>
                                </a:lnTo>
                                <a:lnTo>
                                  <a:pt x="32" y="66"/>
                                </a:lnTo>
                                <a:lnTo>
                                  <a:pt x="37" y="60"/>
                                </a:lnTo>
                                <a:lnTo>
                                  <a:pt x="37" y="42"/>
                                </a:lnTo>
                                <a:lnTo>
                                  <a:pt x="32" y="36"/>
                                </a:lnTo>
                                <a:lnTo>
                                  <a:pt x="24" y="32"/>
                                </a:lnTo>
                                <a:lnTo>
                                  <a:pt x="16" y="27"/>
                                </a:lnTo>
                                <a:lnTo>
                                  <a:pt x="13" y="24"/>
                                </a:lnTo>
                                <a:lnTo>
                                  <a:pt x="13" y="11"/>
                                </a:lnTo>
                                <a:lnTo>
                                  <a:pt x="19" y="4"/>
                                </a:lnTo>
                                <a:lnTo>
                                  <a:pt x="42" y="4"/>
                                </a:lnTo>
                                <a:lnTo>
                                  <a:pt x="40" y="2"/>
                                </a:lnTo>
                                <a:lnTo>
                                  <a:pt x="35" y="0"/>
                                </a:lnTo>
                                <a:close/>
                                <a:moveTo>
                                  <a:pt x="42" y="4"/>
                                </a:moveTo>
                                <a:lnTo>
                                  <a:pt x="34" y="4"/>
                                </a:lnTo>
                                <a:lnTo>
                                  <a:pt x="38" y="6"/>
                                </a:lnTo>
                                <a:lnTo>
                                  <a:pt x="40" y="7"/>
                                </a:lnTo>
                                <a:lnTo>
                                  <a:pt x="42"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40"/>
                        <wps:cNvSpPr>
                          <a:spLocks/>
                        </wps:cNvSpPr>
                        <wps:spPr bwMode="auto">
                          <a:xfrm>
                            <a:off x="105" y="483"/>
                            <a:ext cx="43" cy="72"/>
                          </a:xfrm>
                          <a:custGeom>
                            <a:avLst/>
                            <a:gdLst>
                              <a:gd name="T0" fmla="+- 0 123 105"/>
                              <a:gd name="T1" fmla="*/ T0 w 43"/>
                              <a:gd name="T2" fmla="+- 0 483 483"/>
                              <a:gd name="T3" fmla="*/ 483 h 72"/>
                              <a:gd name="T4" fmla="+- 0 118 105"/>
                              <a:gd name="T5" fmla="*/ T4 w 43"/>
                              <a:gd name="T6" fmla="+- 0 483 483"/>
                              <a:gd name="T7" fmla="*/ 483 h 72"/>
                              <a:gd name="T8" fmla="+- 0 105 105"/>
                              <a:gd name="T9" fmla="*/ T8 w 43"/>
                              <a:gd name="T10" fmla="+- 0 555 483"/>
                              <a:gd name="T11" fmla="*/ 555 h 72"/>
                              <a:gd name="T12" fmla="+- 0 109 105"/>
                              <a:gd name="T13" fmla="*/ T12 w 43"/>
                              <a:gd name="T14" fmla="+- 0 555 483"/>
                              <a:gd name="T15" fmla="*/ 555 h 72"/>
                              <a:gd name="T16" fmla="+- 0 116 105"/>
                              <a:gd name="T17" fmla="*/ T16 w 43"/>
                              <a:gd name="T18" fmla="+- 0 518 483"/>
                              <a:gd name="T19" fmla="*/ 518 h 72"/>
                              <a:gd name="T20" fmla="+- 0 118 105"/>
                              <a:gd name="T21" fmla="*/ T20 w 43"/>
                              <a:gd name="T22" fmla="+- 0 516 483"/>
                              <a:gd name="T23" fmla="*/ 516 h 72"/>
                              <a:gd name="T24" fmla="+- 0 116 105"/>
                              <a:gd name="T25" fmla="*/ T24 w 43"/>
                              <a:gd name="T26" fmla="+- 0 516 483"/>
                              <a:gd name="T27" fmla="*/ 516 h 72"/>
                              <a:gd name="T28" fmla="+- 0 123 105"/>
                              <a:gd name="T29" fmla="*/ T28 w 43"/>
                              <a:gd name="T30" fmla="+- 0 483 483"/>
                              <a:gd name="T31" fmla="*/ 483 h 72"/>
                              <a:gd name="T32" fmla="+- 0 147 105"/>
                              <a:gd name="T33" fmla="*/ T32 w 43"/>
                              <a:gd name="T34" fmla="+- 0 509 483"/>
                              <a:gd name="T35" fmla="*/ 509 h 72"/>
                              <a:gd name="T36" fmla="+- 0 140 105"/>
                              <a:gd name="T37" fmla="*/ T36 w 43"/>
                              <a:gd name="T38" fmla="+- 0 509 483"/>
                              <a:gd name="T39" fmla="*/ 509 h 72"/>
                              <a:gd name="T40" fmla="+- 0 142 105"/>
                              <a:gd name="T41" fmla="*/ T40 w 43"/>
                              <a:gd name="T42" fmla="+- 0 514 483"/>
                              <a:gd name="T43" fmla="*/ 514 h 72"/>
                              <a:gd name="T44" fmla="+- 0 142 105"/>
                              <a:gd name="T45" fmla="*/ T44 w 43"/>
                              <a:gd name="T46" fmla="+- 0 522 483"/>
                              <a:gd name="T47" fmla="*/ 522 h 72"/>
                              <a:gd name="T48" fmla="+- 0 142 105"/>
                              <a:gd name="T49" fmla="*/ T48 w 43"/>
                              <a:gd name="T50" fmla="+- 0 524 483"/>
                              <a:gd name="T51" fmla="*/ 524 h 72"/>
                              <a:gd name="T52" fmla="+- 0 142 105"/>
                              <a:gd name="T53" fmla="*/ T52 w 43"/>
                              <a:gd name="T54" fmla="+- 0 526 483"/>
                              <a:gd name="T55" fmla="*/ 526 h 72"/>
                              <a:gd name="T56" fmla="+- 0 136 105"/>
                              <a:gd name="T57" fmla="*/ T56 w 43"/>
                              <a:gd name="T58" fmla="+- 0 555 483"/>
                              <a:gd name="T59" fmla="*/ 555 h 72"/>
                              <a:gd name="T60" fmla="+- 0 141 105"/>
                              <a:gd name="T61" fmla="*/ T60 w 43"/>
                              <a:gd name="T62" fmla="+- 0 555 483"/>
                              <a:gd name="T63" fmla="*/ 555 h 72"/>
                              <a:gd name="T64" fmla="+- 0 146 105"/>
                              <a:gd name="T65" fmla="*/ T64 w 43"/>
                              <a:gd name="T66" fmla="+- 0 526 483"/>
                              <a:gd name="T67" fmla="*/ 526 h 72"/>
                              <a:gd name="T68" fmla="+- 0 147 105"/>
                              <a:gd name="T69" fmla="*/ T68 w 43"/>
                              <a:gd name="T70" fmla="+- 0 524 483"/>
                              <a:gd name="T71" fmla="*/ 524 h 72"/>
                              <a:gd name="T72" fmla="+- 0 147 105"/>
                              <a:gd name="T73" fmla="*/ T72 w 43"/>
                              <a:gd name="T74" fmla="+- 0 516 483"/>
                              <a:gd name="T75" fmla="*/ 516 h 72"/>
                              <a:gd name="T76" fmla="+- 0 147 105"/>
                              <a:gd name="T77" fmla="*/ T76 w 43"/>
                              <a:gd name="T78" fmla="+- 0 509 483"/>
                              <a:gd name="T79" fmla="*/ 509 h 72"/>
                              <a:gd name="T80" fmla="+- 0 139 105"/>
                              <a:gd name="T81" fmla="*/ T80 w 43"/>
                              <a:gd name="T82" fmla="+- 0 505 483"/>
                              <a:gd name="T83" fmla="*/ 505 h 72"/>
                              <a:gd name="T84" fmla="+- 0 127 105"/>
                              <a:gd name="T85" fmla="*/ T84 w 43"/>
                              <a:gd name="T86" fmla="+- 0 505 483"/>
                              <a:gd name="T87" fmla="*/ 505 h 72"/>
                              <a:gd name="T88" fmla="+- 0 121 105"/>
                              <a:gd name="T89" fmla="*/ T88 w 43"/>
                              <a:gd name="T90" fmla="+- 0 510 483"/>
                              <a:gd name="T91" fmla="*/ 510 h 72"/>
                              <a:gd name="T92" fmla="+- 0 117 105"/>
                              <a:gd name="T93" fmla="*/ T92 w 43"/>
                              <a:gd name="T94" fmla="+- 0 516 483"/>
                              <a:gd name="T95" fmla="*/ 516 h 72"/>
                              <a:gd name="T96" fmla="+- 0 118 105"/>
                              <a:gd name="T97" fmla="*/ T96 w 43"/>
                              <a:gd name="T98" fmla="+- 0 516 483"/>
                              <a:gd name="T99" fmla="*/ 516 h 72"/>
                              <a:gd name="T100" fmla="+- 0 126 105"/>
                              <a:gd name="T101" fmla="*/ T100 w 43"/>
                              <a:gd name="T102" fmla="+- 0 509 483"/>
                              <a:gd name="T103" fmla="*/ 509 h 72"/>
                              <a:gd name="T104" fmla="+- 0 147 105"/>
                              <a:gd name="T105" fmla="*/ T104 w 43"/>
                              <a:gd name="T106" fmla="+- 0 509 483"/>
                              <a:gd name="T107" fmla="*/ 509 h 72"/>
                              <a:gd name="T108" fmla="+- 0 147 105"/>
                              <a:gd name="T109" fmla="*/ T108 w 43"/>
                              <a:gd name="T110" fmla="+- 0 508 483"/>
                              <a:gd name="T111" fmla="*/ 508 h 72"/>
                              <a:gd name="T112" fmla="+- 0 139 105"/>
                              <a:gd name="T113" fmla="*/ T112 w 43"/>
                              <a:gd name="T114" fmla="+- 0 505 483"/>
                              <a:gd name="T115" fmla="*/ 5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 h="72">
                                <a:moveTo>
                                  <a:pt x="18" y="0"/>
                                </a:moveTo>
                                <a:lnTo>
                                  <a:pt x="13" y="0"/>
                                </a:lnTo>
                                <a:lnTo>
                                  <a:pt x="0" y="72"/>
                                </a:lnTo>
                                <a:lnTo>
                                  <a:pt x="4" y="72"/>
                                </a:lnTo>
                                <a:lnTo>
                                  <a:pt x="11" y="35"/>
                                </a:lnTo>
                                <a:lnTo>
                                  <a:pt x="13" y="33"/>
                                </a:lnTo>
                                <a:lnTo>
                                  <a:pt x="11" y="33"/>
                                </a:lnTo>
                                <a:lnTo>
                                  <a:pt x="18" y="0"/>
                                </a:lnTo>
                                <a:close/>
                                <a:moveTo>
                                  <a:pt x="42" y="26"/>
                                </a:moveTo>
                                <a:lnTo>
                                  <a:pt x="35" y="26"/>
                                </a:lnTo>
                                <a:lnTo>
                                  <a:pt x="37" y="31"/>
                                </a:lnTo>
                                <a:lnTo>
                                  <a:pt x="37" y="39"/>
                                </a:lnTo>
                                <a:lnTo>
                                  <a:pt x="37" y="41"/>
                                </a:lnTo>
                                <a:lnTo>
                                  <a:pt x="37" y="43"/>
                                </a:lnTo>
                                <a:lnTo>
                                  <a:pt x="31" y="72"/>
                                </a:lnTo>
                                <a:lnTo>
                                  <a:pt x="36" y="72"/>
                                </a:lnTo>
                                <a:lnTo>
                                  <a:pt x="41" y="43"/>
                                </a:lnTo>
                                <a:lnTo>
                                  <a:pt x="42" y="41"/>
                                </a:lnTo>
                                <a:lnTo>
                                  <a:pt x="42" y="33"/>
                                </a:lnTo>
                                <a:lnTo>
                                  <a:pt x="42" y="26"/>
                                </a:lnTo>
                                <a:close/>
                                <a:moveTo>
                                  <a:pt x="34" y="22"/>
                                </a:moveTo>
                                <a:lnTo>
                                  <a:pt x="22" y="22"/>
                                </a:lnTo>
                                <a:lnTo>
                                  <a:pt x="16" y="27"/>
                                </a:lnTo>
                                <a:lnTo>
                                  <a:pt x="12" y="33"/>
                                </a:lnTo>
                                <a:lnTo>
                                  <a:pt x="13" y="33"/>
                                </a:lnTo>
                                <a:lnTo>
                                  <a:pt x="21" y="26"/>
                                </a:lnTo>
                                <a:lnTo>
                                  <a:pt x="42" y="26"/>
                                </a:lnTo>
                                <a:lnTo>
                                  <a:pt x="42" y="25"/>
                                </a:lnTo>
                                <a:lnTo>
                                  <a:pt x="34" y="22"/>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39"/>
                        <wps:cNvSpPr>
                          <a:spLocks/>
                        </wps:cNvSpPr>
                        <wps:spPr bwMode="auto">
                          <a:xfrm>
                            <a:off x="157" y="505"/>
                            <a:ext cx="44" cy="51"/>
                          </a:xfrm>
                          <a:custGeom>
                            <a:avLst/>
                            <a:gdLst>
                              <a:gd name="T0" fmla="+- 0 194 157"/>
                              <a:gd name="T1" fmla="*/ T0 w 44"/>
                              <a:gd name="T2" fmla="+- 0 505 505"/>
                              <a:gd name="T3" fmla="*/ 505 h 51"/>
                              <a:gd name="T4" fmla="+- 0 190 157"/>
                              <a:gd name="T5" fmla="*/ T4 w 44"/>
                              <a:gd name="T6" fmla="+- 0 505 505"/>
                              <a:gd name="T7" fmla="*/ 505 h 51"/>
                              <a:gd name="T8" fmla="+- 0 177 157"/>
                              <a:gd name="T9" fmla="*/ T8 w 44"/>
                              <a:gd name="T10" fmla="+- 0 508 505"/>
                              <a:gd name="T11" fmla="*/ 508 h 51"/>
                              <a:gd name="T12" fmla="+- 0 166 157"/>
                              <a:gd name="T13" fmla="*/ T12 w 44"/>
                              <a:gd name="T14" fmla="+- 0 516 505"/>
                              <a:gd name="T15" fmla="*/ 516 h 51"/>
                              <a:gd name="T16" fmla="+- 0 160 157"/>
                              <a:gd name="T17" fmla="*/ T16 w 44"/>
                              <a:gd name="T18" fmla="+- 0 528 505"/>
                              <a:gd name="T19" fmla="*/ 528 h 51"/>
                              <a:gd name="T20" fmla="+- 0 157 157"/>
                              <a:gd name="T21" fmla="*/ T20 w 44"/>
                              <a:gd name="T22" fmla="+- 0 540 505"/>
                              <a:gd name="T23" fmla="*/ 540 h 51"/>
                              <a:gd name="T24" fmla="+- 0 157 157"/>
                              <a:gd name="T25" fmla="*/ T24 w 44"/>
                              <a:gd name="T26" fmla="+- 0 549 505"/>
                              <a:gd name="T27" fmla="*/ 549 h 51"/>
                              <a:gd name="T28" fmla="+- 0 162 157"/>
                              <a:gd name="T29" fmla="*/ T28 w 44"/>
                              <a:gd name="T30" fmla="+- 0 556 505"/>
                              <a:gd name="T31" fmla="*/ 556 h 51"/>
                              <a:gd name="T32" fmla="+- 0 178 157"/>
                              <a:gd name="T33" fmla="*/ T32 w 44"/>
                              <a:gd name="T34" fmla="+- 0 556 505"/>
                              <a:gd name="T35" fmla="*/ 556 h 51"/>
                              <a:gd name="T36" fmla="+- 0 185 157"/>
                              <a:gd name="T37" fmla="*/ T36 w 44"/>
                              <a:gd name="T38" fmla="+- 0 552 505"/>
                              <a:gd name="T39" fmla="*/ 552 h 51"/>
                              <a:gd name="T40" fmla="+- 0 164 157"/>
                              <a:gd name="T41" fmla="*/ T40 w 44"/>
                              <a:gd name="T42" fmla="+- 0 552 505"/>
                              <a:gd name="T43" fmla="*/ 552 h 51"/>
                              <a:gd name="T44" fmla="+- 0 162 157"/>
                              <a:gd name="T45" fmla="*/ T44 w 44"/>
                              <a:gd name="T46" fmla="+- 0 545 505"/>
                              <a:gd name="T47" fmla="*/ 545 h 51"/>
                              <a:gd name="T48" fmla="+- 0 162 157"/>
                              <a:gd name="T49" fmla="*/ T48 w 44"/>
                              <a:gd name="T50" fmla="+- 0 540 505"/>
                              <a:gd name="T51" fmla="*/ 540 h 51"/>
                              <a:gd name="T52" fmla="+- 0 164 157"/>
                              <a:gd name="T53" fmla="*/ T52 w 44"/>
                              <a:gd name="T54" fmla="+- 0 528 505"/>
                              <a:gd name="T55" fmla="*/ 528 h 51"/>
                              <a:gd name="T56" fmla="+- 0 170 157"/>
                              <a:gd name="T57" fmla="*/ T56 w 44"/>
                              <a:gd name="T58" fmla="+- 0 518 505"/>
                              <a:gd name="T59" fmla="*/ 518 h 51"/>
                              <a:gd name="T60" fmla="+- 0 179 157"/>
                              <a:gd name="T61" fmla="*/ T60 w 44"/>
                              <a:gd name="T62" fmla="+- 0 512 505"/>
                              <a:gd name="T63" fmla="*/ 512 h 51"/>
                              <a:gd name="T64" fmla="+- 0 189 157"/>
                              <a:gd name="T65" fmla="*/ T64 w 44"/>
                              <a:gd name="T66" fmla="+- 0 509 505"/>
                              <a:gd name="T67" fmla="*/ 509 h 51"/>
                              <a:gd name="T68" fmla="+- 0 200 157"/>
                              <a:gd name="T69" fmla="*/ T68 w 44"/>
                              <a:gd name="T70" fmla="+- 0 509 505"/>
                              <a:gd name="T71" fmla="*/ 509 h 51"/>
                              <a:gd name="T72" fmla="+- 0 201 157"/>
                              <a:gd name="T73" fmla="*/ T72 w 44"/>
                              <a:gd name="T74" fmla="+- 0 507 505"/>
                              <a:gd name="T75" fmla="*/ 507 h 51"/>
                              <a:gd name="T76" fmla="+- 0 198 157"/>
                              <a:gd name="T77" fmla="*/ T76 w 44"/>
                              <a:gd name="T78" fmla="+- 0 506 505"/>
                              <a:gd name="T79" fmla="*/ 506 h 51"/>
                              <a:gd name="T80" fmla="+- 0 194 157"/>
                              <a:gd name="T81" fmla="*/ T80 w 44"/>
                              <a:gd name="T82" fmla="+- 0 505 505"/>
                              <a:gd name="T83" fmla="*/ 505 h 51"/>
                              <a:gd name="T84" fmla="+- 0 194 157"/>
                              <a:gd name="T85" fmla="*/ T84 w 44"/>
                              <a:gd name="T86" fmla="+- 0 540 505"/>
                              <a:gd name="T87" fmla="*/ 540 h 51"/>
                              <a:gd name="T88" fmla="+- 0 191 157"/>
                              <a:gd name="T89" fmla="*/ T88 w 44"/>
                              <a:gd name="T90" fmla="+- 0 540 505"/>
                              <a:gd name="T91" fmla="*/ 540 h 51"/>
                              <a:gd name="T92" fmla="+- 0 190 157"/>
                              <a:gd name="T93" fmla="*/ T92 w 44"/>
                              <a:gd name="T94" fmla="+- 0 546 505"/>
                              <a:gd name="T95" fmla="*/ 546 h 51"/>
                              <a:gd name="T96" fmla="+- 0 190 157"/>
                              <a:gd name="T97" fmla="*/ T96 w 44"/>
                              <a:gd name="T98" fmla="+- 0 550 505"/>
                              <a:gd name="T99" fmla="*/ 550 h 51"/>
                              <a:gd name="T100" fmla="+- 0 190 157"/>
                              <a:gd name="T101" fmla="*/ T100 w 44"/>
                              <a:gd name="T102" fmla="+- 0 555 505"/>
                              <a:gd name="T103" fmla="*/ 555 h 51"/>
                              <a:gd name="T104" fmla="+- 0 194 157"/>
                              <a:gd name="T105" fmla="*/ T104 w 44"/>
                              <a:gd name="T106" fmla="+- 0 555 505"/>
                              <a:gd name="T107" fmla="*/ 555 h 51"/>
                              <a:gd name="T108" fmla="+- 0 194 157"/>
                              <a:gd name="T109" fmla="*/ T108 w 44"/>
                              <a:gd name="T110" fmla="+- 0 552 505"/>
                              <a:gd name="T111" fmla="*/ 552 h 51"/>
                              <a:gd name="T112" fmla="+- 0 194 157"/>
                              <a:gd name="T113" fmla="*/ T112 w 44"/>
                              <a:gd name="T114" fmla="+- 0 545 505"/>
                              <a:gd name="T115" fmla="*/ 545 h 51"/>
                              <a:gd name="T116" fmla="+- 0 194 157"/>
                              <a:gd name="T117" fmla="*/ T116 w 44"/>
                              <a:gd name="T118" fmla="+- 0 542 505"/>
                              <a:gd name="T119" fmla="*/ 542 h 51"/>
                              <a:gd name="T120" fmla="+- 0 194 157"/>
                              <a:gd name="T121" fmla="*/ T120 w 44"/>
                              <a:gd name="T122" fmla="+- 0 540 505"/>
                              <a:gd name="T123" fmla="*/ 540 h 51"/>
                              <a:gd name="T124" fmla="+- 0 200 157"/>
                              <a:gd name="T125" fmla="*/ T124 w 44"/>
                              <a:gd name="T126" fmla="+- 0 509 505"/>
                              <a:gd name="T127" fmla="*/ 509 h 51"/>
                              <a:gd name="T128" fmla="+- 0 193 157"/>
                              <a:gd name="T129" fmla="*/ T128 w 44"/>
                              <a:gd name="T130" fmla="+- 0 509 505"/>
                              <a:gd name="T131" fmla="*/ 509 h 51"/>
                              <a:gd name="T132" fmla="+- 0 195 157"/>
                              <a:gd name="T133" fmla="*/ T132 w 44"/>
                              <a:gd name="T134" fmla="+- 0 510 505"/>
                              <a:gd name="T135" fmla="*/ 510 h 51"/>
                              <a:gd name="T136" fmla="+- 0 196 157"/>
                              <a:gd name="T137" fmla="*/ T136 w 44"/>
                              <a:gd name="T138" fmla="+- 0 510 505"/>
                              <a:gd name="T139" fmla="*/ 510 h 51"/>
                              <a:gd name="T140" fmla="+- 0 192 157"/>
                              <a:gd name="T141" fmla="*/ T140 w 44"/>
                              <a:gd name="T142" fmla="+- 0 528 505"/>
                              <a:gd name="T143" fmla="*/ 528 h 51"/>
                              <a:gd name="T144" fmla="+- 0 190 157"/>
                              <a:gd name="T145" fmla="*/ T144 w 44"/>
                              <a:gd name="T146" fmla="+- 0 540 505"/>
                              <a:gd name="T147" fmla="*/ 540 h 51"/>
                              <a:gd name="T148" fmla="+- 0 180 157"/>
                              <a:gd name="T149" fmla="*/ T148 w 44"/>
                              <a:gd name="T150" fmla="+- 0 552 505"/>
                              <a:gd name="T151" fmla="*/ 552 h 51"/>
                              <a:gd name="T152" fmla="+- 0 185 157"/>
                              <a:gd name="T153" fmla="*/ T152 w 44"/>
                              <a:gd name="T154" fmla="+- 0 552 505"/>
                              <a:gd name="T155" fmla="*/ 552 h 51"/>
                              <a:gd name="T156" fmla="+- 0 185 157"/>
                              <a:gd name="T157" fmla="*/ T156 w 44"/>
                              <a:gd name="T158" fmla="+- 0 552 505"/>
                              <a:gd name="T159" fmla="*/ 552 h 51"/>
                              <a:gd name="T160" fmla="+- 0 191 157"/>
                              <a:gd name="T161" fmla="*/ T160 w 44"/>
                              <a:gd name="T162" fmla="+- 0 540 505"/>
                              <a:gd name="T163" fmla="*/ 540 h 51"/>
                              <a:gd name="T164" fmla="+- 0 194 157"/>
                              <a:gd name="T165" fmla="*/ T164 w 44"/>
                              <a:gd name="T166" fmla="+- 0 540 505"/>
                              <a:gd name="T167" fmla="*/ 540 h 51"/>
                              <a:gd name="T168" fmla="+- 0 197 157"/>
                              <a:gd name="T169" fmla="*/ T168 w 44"/>
                              <a:gd name="T170" fmla="+- 0 527 505"/>
                              <a:gd name="T171" fmla="*/ 527 h 51"/>
                              <a:gd name="T172" fmla="+- 0 200 157"/>
                              <a:gd name="T173" fmla="*/ T172 w 44"/>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 h="51">
                                <a:moveTo>
                                  <a:pt x="37" y="0"/>
                                </a:moveTo>
                                <a:lnTo>
                                  <a:pt x="33" y="0"/>
                                </a:lnTo>
                                <a:lnTo>
                                  <a:pt x="20" y="3"/>
                                </a:lnTo>
                                <a:lnTo>
                                  <a:pt x="9" y="11"/>
                                </a:lnTo>
                                <a:lnTo>
                                  <a:pt x="3" y="23"/>
                                </a:lnTo>
                                <a:lnTo>
                                  <a:pt x="0" y="35"/>
                                </a:lnTo>
                                <a:lnTo>
                                  <a:pt x="0" y="44"/>
                                </a:lnTo>
                                <a:lnTo>
                                  <a:pt x="5" y="51"/>
                                </a:lnTo>
                                <a:lnTo>
                                  <a:pt x="21" y="51"/>
                                </a:lnTo>
                                <a:lnTo>
                                  <a:pt x="28" y="47"/>
                                </a:lnTo>
                                <a:lnTo>
                                  <a:pt x="7" y="47"/>
                                </a:lnTo>
                                <a:lnTo>
                                  <a:pt x="5" y="40"/>
                                </a:lnTo>
                                <a:lnTo>
                                  <a:pt x="5" y="35"/>
                                </a:lnTo>
                                <a:lnTo>
                                  <a:pt x="7" y="23"/>
                                </a:lnTo>
                                <a:lnTo>
                                  <a:pt x="13" y="13"/>
                                </a:lnTo>
                                <a:lnTo>
                                  <a:pt x="22" y="7"/>
                                </a:lnTo>
                                <a:lnTo>
                                  <a:pt x="32" y="4"/>
                                </a:lnTo>
                                <a:lnTo>
                                  <a:pt x="43" y="4"/>
                                </a:lnTo>
                                <a:lnTo>
                                  <a:pt x="44" y="2"/>
                                </a:lnTo>
                                <a:lnTo>
                                  <a:pt x="41" y="1"/>
                                </a:lnTo>
                                <a:lnTo>
                                  <a:pt x="37" y="0"/>
                                </a:lnTo>
                                <a:close/>
                                <a:moveTo>
                                  <a:pt x="37" y="35"/>
                                </a:moveTo>
                                <a:lnTo>
                                  <a:pt x="34" y="35"/>
                                </a:lnTo>
                                <a:lnTo>
                                  <a:pt x="33" y="41"/>
                                </a:lnTo>
                                <a:lnTo>
                                  <a:pt x="33" y="45"/>
                                </a:lnTo>
                                <a:lnTo>
                                  <a:pt x="33" y="50"/>
                                </a:lnTo>
                                <a:lnTo>
                                  <a:pt x="37" y="50"/>
                                </a:lnTo>
                                <a:lnTo>
                                  <a:pt x="37" y="47"/>
                                </a:lnTo>
                                <a:lnTo>
                                  <a:pt x="37" y="40"/>
                                </a:lnTo>
                                <a:lnTo>
                                  <a:pt x="37" y="37"/>
                                </a:lnTo>
                                <a:lnTo>
                                  <a:pt x="37" y="35"/>
                                </a:lnTo>
                                <a:close/>
                                <a:moveTo>
                                  <a:pt x="43" y="4"/>
                                </a:moveTo>
                                <a:lnTo>
                                  <a:pt x="36" y="4"/>
                                </a:lnTo>
                                <a:lnTo>
                                  <a:pt x="38" y="5"/>
                                </a:lnTo>
                                <a:lnTo>
                                  <a:pt x="39" y="5"/>
                                </a:lnTo>
                                <a:lnTo>
                                  <a:pt x="35" y="23"/>
                                </a:lnTo>
                                <a:lnTo>
                                  <a:pt x="33" y="35"/>
                                </a:lnTo>
                                <a:lnTo>
                                  <a:pt x="23" y="47"/>
                                </a:lnTo>
                                <a:lnTo>
                                  <a:pt x="28" y="47"/>
                                </a:lnTo>
                                <a:lnTo>
                                  <a:pt x="34" y="35"/>
                                </a:lnTo>
                                <a:lnTo>
                                  <a:pt x="37" y="35"/>
                                </a:lnTo>
                                <a:lnTo>
                                  <a:pt x="40" y="22"/>
                                </a:lnTo>
                                <a:lnTo>
                                  <a:pt x="43"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38"/>
                        <wps:cNvSpPr>
                          <a:spLocks/>
                        </wps:cNvSpPr>
                        <wps:spPr bwMode="auto">
                          <a:xfrm>
                            <a:off x="204" y="505"/>
                            <a:ext cx="49" cy="70"/>
                          </a:xfrm>
                          <a:custGeom>
                            <a:avLst/>
                            <a:gdLst>
                              <a:gd name="T0" fmla="+- 0 221 204"/>
                              <a:gd name="T1" fmla="*/ T0 w 49"/>
                              <a:gd name="T2" fmla="+- 0 506 505"/>
                              <a:gd name="T3" fmla="*/ 506 h 70"/>
                              <a:gd name="T4" fmla="+- 0 217 204"/>
                              <a:gd name="T5" fmla="*/ T4 w 49"/>
                              <a:gd name="T6" fmla="+- 0 506 505"/>
                              <a:gd name="T7" fmla="*/ 506 h 70"/>
                              <a:gd name="T8" fmla="+- 0 216 204"/>
                              <a:gd name="T9" fmla="*/ T8 w 49"/>
                              <a:gd name="T10" fmla="+- 0 511 505"/>
                              <a:gd name="T11" fmla="*/ 511 h 70"/>
                              <a:gd name="T12" fmla="+- 0 215 204"/>
                              <a:gd name="T13" fmla="*/ T12 w 49"/>
                              <a:gd name="T14" fmla="+- 0 518 505"/>
                              <a:gd name="T15" fmla="*/ 518 h 70"/>
                              <a:gd name="T16" fmla="+- 0 204 204"/>
                              <a:gd name="T17" fmla="*/ T16 w 49"/>
                              <a:gd name="T18" fmla="+- 0 575 505"/>
                              <a:gd name="T19" fmla="*/ 575 h 70"/>
                              <a:gd name="T20" fmla="+- 0 209 204"/>
                              <a:gd name="T21" fmla="*/ T20 w 49"/>
                              <a:gd name="T22" fmla="+- 0 575 505"/>
                              <a:gd name="T23" fmla="*/ 575 h 70"/>
                              <a:gd name="T24" fmla="+- 0 213 204"/>
                              <a:gd name="T25" fmla="*/ T24 w 49"/>
                              <a:gd name="T26" fmla="+- 0 553 505"/>
                              <a:gd name="T27" fmla="*/ 553 h 70"/>
                              <a:gd name="T28" fmla="+- 0 233 204"/>
                              <a:gd name="T29" fmla="*/ T28 w 49"/>
                              <a:gd name="T30" fmla="+- 0 553 505"/>
                              <a:gd name="T31" fmla="*/ 553 h 70"/>
                              <a:gd name="T32" fmla="+- 0 235 204"/>
                              <a:gd name="T33" fmla="*/ T32 w 49"/>
                              <a:gd name="T34" fmla="+- 0 553 505"/>
                              <a:gd name="T35" fmla="*/ 553 h 70"/>
                              <a:gd name="T36" fmla="+- 0 236 204"/>
                              <a:gd name="T37" fmla="*/ T36 w 49"/>
                              <a:gd name="T38" fmla="+- 0 552 505"/>
                              <a:gd name="T39" fmla="*/ 552 h 70"/>
                              <a:gd name="T40" fmla="+- 0 220 204"/>
                              <a:gd name="T41" fmla="*/ T40 w 49"/>
                              <a:gd name="T42" fmla="+- 0 552 505"/>
                              <a:gd name="T43" fmla="*/ 552 h 70"/>
                              <a:gd name="T44" fmla="+- 0 216 204"/>
                              <a:gd name="T45" fmla="*/ T44 w 49"/>
                              <a:gd name="T46" fmla="+- 0 551 505"/>
                              <a:gd name="T47" fmla="*/ 551 h 70"/>
                              <a:gd name="T48" fmla="+- 0 214 204"/>
                              <a:gd name="T49" fmla="*/ T48 w 49"/>
                              <a:gd name="T50" fmla="+- 0 549 505"/>
                              <a:gd name="T51" fmla="*/ 549 h 70"/>
                              <a:gd name="T52" fmla="+- 0 216 204"/>
                              <a:gd name="T53" fmla="*/ T52 w 49"/>
                              <a:gd name="T54" fmla="+- 0 534 505"/>
                              <a:gd name="T55" fmla="*/ 534 h 70"/>
                              <a:gd name="T56" fmla="+- 0 219 204"/>
                              <a:gd name="T57" fmla="*/ T56 w 49"/>
                              <a:gd name="T58" fmla="+- 0 518 505"/>
                              <a:gd name="T59" fmla="*/ 518 h 70"/>
                              <a:gd name="T60" fmla="+- 0 220 204"/>
                              <a:gd name="T61" fmla="*/ T60 w 49"/>
                              <a:gd name="T62" fmla="+- 0 517 505"/>
                              <a:gd name="T63" fmla="*/ 517 h 70"/>
                              <a:gd name="T64" fmla="+- 0 219 204"/>
                              <a:gd name="T65" fmla="*/ T64 w 49"/>
                              <a:gd name="T66" fmla="+- 0 517 505"/>
                              <a:gd name="T67" fmla="*/ 517 h 70"/>
                              <a:gd name="T68" fmla="+- 0 221 204"/>
                              <a:gd name="T69" fmla="*/ T68 w 49"/>
                              <a:gd name="T70" fmla="+- 0 506 505"/>
                              <a:gd name="T71" fmla="*/ 506 h 70"/>
                              <a:gd name="T72" fmla="+- 0 233 204"/>
                              <a:gd name="T73" fmla="*/ T72 w 49"/>
                              <a:gd name="T74" fmla="+- 0 553 505"/>
                              <a:gd name="T75" fmla="*/ 553 h 70"/>
                              <a:gd name="T76" fmla="+- 0 213 204"/>
                              <a:gd name="T77" fmla="*/ T76 w 49"/>
                              <a:gd name="T78" fmla="+- 0 553 505"/>
                              <a:gd name="T79" fmla="*/ 553 h 70"/>
                              <a:gd name="T80" fmla="+- 0 215 204"/>
                              <a:gd name="T81" fmla="*/ T80 w 49"/>
                              <a:gd name="T82" fmla="+- 0 555 505"/>
                              <a:gd name="T83" fmla="*/ 555 h 70"/>
                              <a:gd name="T84" fmla="+- 0 218 204"/>
                              <a:gd name="T85" fmla="*/ T84 w 49"/>
                              <a:gd name="T86" fmla="+- 0 556 505"/>
                              <a:gd name="T87" fmla="*/ 556 h 70"/>
                              <a:gd name="T88" fmla="+- 0 224 204"/>
                              <a:gd name="T89" fmla="*/ T88 w 49"/>
                              <a:gd name="T90" fmla="+- 0 556 505"/>
                              <a:gd name="T91" fmla="*/ 556 h 70"/>
                              <a:gd name="T92" fmla="+- 0 233 204"/>
                              <a:gd name="T93" fmla="*/ T92 w 49"/>
                              <a:gd name="T94" fmla="+- 0 553 505"/>
                              <a:gd name="T95" fmla="*/ 553 h 70"/>
                              <a:gd name="T96" fmla="+- 0 238 204"/>
                              <a:gd name="T97" fmla="*/ T96 w 49"/>
                              <a:gd name="T98" fmla="+- 0 550 505"/>
                              <a:gd name="T99" fmla="*/ 550 h 70"/>
                              <a:gd name="T100" fmla="+- 0 236 204"/>
                              <a:gd name="T101" fmla="*/ T100 w 49"/>
                              <a:gd name="T102" fmla="+- 0 552 505"/>
                              <a:gd name="T103" fmla="*/ 552 h 70"/>
                              <a:gd name="T104" fmla="+- 0 237 204"/>
                              <a:gd name="T105" fmla="*/ T104 w 49"/>
                              <a:gd name="T106" fmla="+- 0 552 505"/>
                              <a:gd name="T107" fmla="*/ 552 h 70"/>
                              <a:gd name="T108" fmla="+- 0 238 204"/>
                              <a:gd name="T109" fmla="*/ T108 w 49"/>
                              <a:gd name="T110" fmla="+- 0 550 505"/>
                              <a:gd name="T111" fmla="*/ 550 h 70"/>
                              <a:gd name="T112" fmla="+- 0 250 204"/>
                              <a:gd name="T113" fmla="*/ T112 w 49"/>
                              <a:gd name="T114" fmla="+- 0 509 505"/>
                              <a:gd name="T115" fmla="*/ 509 h 70"/>
                              <a:gd name="T116" fmla="+- 0 245 204"/>
                              <a:gd name="T117" fmla="*/ T116 w 49"/>
                              <a:gd name="T118" fmla="+- 0 509 505"/>
                              <a:gd name="T119" fmla="*/ 509 h 70"/>
                              <a:gd name="T120" fmla="+- 0 248 204"/>
                              <a:gd name="T121" fmla="*/ T120 w 49"/>
                              <a:gd name="T122" fmla="+- 0 517 505"/>
                              <a:gd name="T123" fmla="*/ 517 h 70"/>
                              <a:gd name="T124" fmla="+- 0 248 204"/>
                              <a:gd name="T125" fmla="*/ T124 w 49"/>
                              <a:gd name="T126" fmla="+- 0 537 505"/>
                              <a:gd name="T127" fmla="*/ 537 h 70"/>
                              <a:gd name="T128" fmla="+- 0 238 204"/>
                              <a:gd name="T129" fmla="*/ T128 w 49"/>
                              <a:gd name="T130" fmla="+- 0 550 505"/>
                              <a:gd name="T131" fmla="*/ 550 h 70"/>
                              <a:gd name="T132" fmla="+- 0 244 204"/>
                              <a:gd name="T133" fmla="*/ T132 w 49"/>
                              <a:gd name="T134" fmla="+- 0 545 505"/>
                              <a:gd name="T135" fmla="*/ 545 h 70"/>
                              <a:gd name="T136" fmla="+- 0 250 204"/>
                              <a:gd name="T137" fmla="*/ T136 w 49"/>
                              <a:gd name="T138" fmla="+- 0 535 505"/>
                              <a:gd name="T139" fmla="*/ 535 h 70"/>
                              <a:gd name="T140" fmla="+- 0 253 204"/>
                              <a:gd name="T141" fmla="*/ T140 w 49"/>
                              <a:gd name="T142" fmla="+- 0 522 505"/>
                              <a:gd name="T143" fmla="*/ 522 h 70"/>
                              <a:gd name="T144" fmla="+- 0 253 204"/>
                              <a:gd name="T145" fmla="*/ T144 w 49"/>
                              <a:gd name="T146" fmla="+- 0 514 505"/>
                              <a:gd name="T147" fmla="*/ 514 h 70"/>
                              <a:gd name="T148" fmla="+- 0 250 204"/>
                              <a:gd name="T149" fmla="*/ T148 w 49"/>
                              <a:gd name="T150" fmla="+- 0 509 505"/>
                              <a:gd name="T151" fmla="*/ 509 h 70"/>
                              <a:gd name="T152" fmla="+- 0 249 204"/>
                              <a:gd name="T153" fmla="*/ T152 w 49"/>
                              <a:gd name="T154" fmla="+- 0 505 505"/>
                              <a:gd name="T155" fmla="*/ 505 h 70"/>
                              <a:gd name="T156" fmla="+- 0 231 204"/>
                              <a:gd name="T157" fmla="*/ T156 w 49"/>
                              <a:gd name="T158" fmla="+- 0 505 505"/>
                              <a:gd name="T159" fmla="*/ 505 h 70"/>
                              <a:gd name="T160" fmla="+- 0 224 204"/>
                              <a:gd name="T161" fmla="*/ T160 w 49"/>
                              <a:gd name="T162" fmla="+- 0 510 505"/>
                              <a:gd name="T163" fmla="*/ 510 h 70"/>
                              <a:gd name="T164" fmla="+- 0 220 204"/>
                              <a:gd name="T165" fmla="*/ T164 w 49"/>
                              <a:gd name="T166" fmla="+- 0 517 505"/>
                              <a:gd name="T167" fmla="*/ 517 h 70"/>
                              <a:gd name="T168" fmla="+- 0 220 204"/>
                              <a:gd name="T169" fmla="*/ T168 w 49"/>
                              <a:gd name="T170" fmla="+- 0 517 505"/>
                              <a:gd name="T171" fmla="*/ 517 h 70"/>
                              <a:gd name="T172" fmla="+- 0 229 204"/>
                              <a:gd name="T173" fmla="*/ T172 w 49"/>
                              <a:gd name="T174" fmla="+- 0 509 505"/>
                              <a:gd name="T175" fmla="*/ 509 h 70"/>
                              <a:gd name="T176" fmla="+- 0 250 204"/>
                              <a:gd name="T177" fmla="*/ T176 w 49"/>
                              <a:gd name="T178" fmla="+- 0 509 505"/>
                              <a:gd name="T179" fmla="*/ 509 h 70"/>
                              <a:gd name="T180" fmla="+- 0 249 204"/>
                              <a:gd name="T181" fmla="*/ T180 w 49"/>
                              <a:gd name="T182" fmla="+- 0 505 505"/>
                              <a:gd name="T183" fmla="*/ 50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 h="70">
                                <a:moveTo>
                                  <a:pt x="17" y="1"/>
                                </a:moveTo>
                                <a:lnTo>
                                  <a:pt x="13" y="1"/>
                                </a:lnTo>
                                <a:lnTo>
                                  <a:pt x="12" y="6"/>
                                </a:lnTo>
                                <a:lnTo>
                                  <a:pt x="11" y="13"/>
                                </a:lnTo>
                                <a:lnTo>
                                  <a:pt x="0" y="70"/>
                                </a:lnTo>
                                <a:lnTo>
                                  <a:pt x="5" y="70"/>
                                </a:lnTo>
                                <a:lnTo>
                                  <a:pt x="9" y="48"/>
                                </a:lnTo>
                                <a:lnTo>
                                  <a:pt x="29" y="48"/>
                                </a:lnTo>
                                <a:lnTo>
                                  <a:pt x="31" y="48"/>
                                </a:lnTo>
                                <a:lnTo>
                                  <a:pt x="32" y="47"/>
                                </a:lnTo>
                                <a:lnTo>
                                  <a:pt x="16" y="47"/>
                                </a:lnTo>
                                <a:lnTo>
                                  <a:pt x="12" y="46"/>
                                </a:lnTo>
                                <a:lnTo>
                                  <a:pt x="10" y="44"/>
                                </a:lnTo>
                                <a:lnTo>
                                  <a:pt x="12" y="29"/>
                                </a:lnTo>
                                <a:lnTo>
                                  <a:pt x="15" y="13"/>
                                </a:lnTo>
                                <a:lnTo>
                                  <a:pt x="16" y="12"/>
                                </a:lnTo>
                                <a:lnTo>
                                  <a:pt x="15" y="12"/>
                                </a:lnTo>
                                <a:lnTo>
                                  <a:pt x="17" y="1"/>
                                </a:lnTo>
                                <a:close/>
                                <a:moveTo>
                                  <a:pt x="29" y="48"/>
                                </a:moveTo>
                                <a:lnTo>
                                  <a:pt x="9" y="48"/>
                                </a:lnTo>
                                <a:lnTo>
                                  <a:pt x="11" y="50"/>
                                </a:lnTo>
                                <a:lnTo>
                                  <a:pt x="14" y="51"/>
                                </a:lnTo>
                                <a:lnTo>
                                  <a:pt x="20" y="51"/>
                                </a:lnTo>
                                <a:lnTo>
                                  <a:pt x="29" y="48"/>
                                </a:lnTo>
                                <a:close/>
                                <a:moveTo>
                                  <a:pt x="34" y="45"/>
                                </a:moveTo>
                                <a:lnTo>
                                  <a:pt x="32" y="47"/>
                                </a:lnTo>
                                <a:lnTo>
                                  <a:pt x="33" y="47"/>
                                </a:lnTo>
                                <a:lnTo>
                                  <a:pt x="34" y="45"/>
                                </a:lnTo>
                                <a:close/>
                                <a:moveTo>
                                  <a:pt x="46" y="4"/>
                                </a:moveTo>
                                <a:lnTo>
                                  <a:pt x="41" y="4"/>
                                </a:lnTo>
                                <a:lnTo>
                                  <a:pt x="44" y="12"/>
                                </a:lnTo>
                                <a:lnTo>
                                  <a:pt x="44" y="32"/>
                                </a:lnTo>
                                <a:lnTo>
                                  <a:pt x="34" y="45"/>
                                </a:lnTo>
                                <a:lnTo>
                                  <a:pt x="40" y="40"/>
                                </a:lnTo>
                                <a:lnTo>
                                  <a:pt x="46" y="30"/>
                                </a:lnTo>
                                <a:lnTo>
                                  <a:pt x="49" y="17"/>
                                </a:lnTo>
                                <a:lnTo>
                                  <a:pt x="49" y="9"/>
                                </a:lnTo>
                                <a:lnTo>
                                  <a:pt x="46" y="4"/>
                                </a:lnTo>
                                <a:close/>
                                <a:moveTo>
                                  <a:pt x="45" y="0"/>
                                </a:moveTo>
                                <a:lnTo>
                                  <a:pt x="27" y="0"/>
                                </a:lnTo>
                                <a:lnTo>
                                  <a:pt x="20" y="5"/>
                                </a:lnTo>
                                <a:lnTo>
                                  <a:pt x="16" y="12"/>
                                </a:lnTo>
                                <a:lnTo>
                                  <a:pt x="25" y="4"/>
                                </a:lnTo>
                                <a:lnTo>
                                  <a:pt x="46" y="4"/>
                                </a:lnTo>
                                <a:lnTo>
                                  <a:pt x="4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37"/>
                        <wps:cNvSpPr>
                          <a:spLocks/>
                        </wps:cNvSpPr>
                        <wps:spPr bwMode="auto">
                          <a:xfrm>
                            <a:off x="260" y="505"/>
                            <a:ext cx="38" cy="51"/>
                          </a:xfrm>
                          <a:custGeom>
                            <a:avLst/>
                            <a:gdLst>
                              <a:gd name="T0" fmla="+- 0 294 260"/>
                              <a:gd name="T1" fmla="*/ T0 w 38"/>
                              <a:gd name="T2" fmla="+- 0 505 505"/>
                              <a:gd name="T3" fmla="*/ 505 h 51"/>
                              <a:gd name="T4" fmla="+- 0 285 260"/>
                              <a:gd name="T5" fmla="*/ T4 w 38"/>
                              <a:gd name="T6" fmla="+- 0 505 505"/>
                              <a:gd name="T7" fmla="*/ 505 h 51"/>
                              <a:gd name="T8" fmla="+- 0 275 260"/>
                              <a:gd name="T9" fmla="*/ T8 w 38"/>
                              <a:gd name="T10" fmla="+- 0 508 505"/>
                              <a:gd name="T11" fmla="*/ 508 h 51"/>
                              <a:gd name="T12" fmla="+- 0 267 260"/>
                              <a:gd name="T13" fmla="*/ T12 w 38"/>
                              <a:gd name="T14" fmla="+- 0 516 505"/>
                              <a:gd name="T15" fmla="*/ 516 h 51"/>
                              <a:gd name="T16" fmla="+- 0 262 260"/>
                              <a:gd name="T17" fmla="*/ T16 w 38"/>
                              <a:gd name="T18" fmla="+- 0 526 505"/>
                              <a:gd name="T19" fmla="*/ 526 h 51"/>
                              <a:gd name="T20" fmla="+- 0 260 260"/>
                              <a:gd name="T21" fmla="*/ T20 w 38"/>
                              <a:gd name="T22" fmla="+- 0 537 505"/>
                              <a:gd name="T23" fmla="*/ 537 h 51"/>
                              <a:gd name="T24" fmla="+- 0 260 260"/>
                              <a:gd name="T25" fmla="*/ T24 w 38"/>
                              <a:gd name="T26" fmla="+- 0 546 505"/>
                              <a:gd name="T27" fmla="*/ 546 h 51"/>
                              <a:gd name="T28" fmla="+- 0 265 260"/>
                              <a:gd name="T29" fmla="*/ T28 w 38"/>
                              <a:gd name="T30" fmla="+- 0 556 505"/>
                              <a:gd name="T31" fmla="*/ 556 h 51"/>
                              <a:gd name="T32" fmla="+- 0 284 260"/>
                              <a:gd name="T33" fmla="*/ T32 w 38"/>
                              <a:gd name="T34" fmla="+- 0 556 505"/>
                              <a:gd name="T35" fmla="*/ 556 h 51"/>
                              <a:gd name="T36" fmla="+- 0 289 260"/>
                              <a:gd name="T37" fmla="*/ T36 w 38"/>
                              <a:gd name="T38" fmla="+- 0 553 505"/>
                              <a:gd name="T39" fmla="*/ 553 h 51"/>
                              <a:gd name="T40" fmla="+- 0 292 260"/>
                              <a:gd name="T41" fmla="*/ T40 w 38"/>
                              <a:gd name="T42" fmla="+- 0 552 505"/>
                              <a:gd name="T43" fmla="*/ 552 h 51"/>
                              <a:gd name="T44" fmla="+- 0 292 260"/>
                              <a:gd name="T45" fmla="*/ T44 w 38"/>
                              <a:gd name="T46" fmla="+- 0 552 505"/>
                              <a:gd name="T47" fmla="*/ 552 h 51"/>
                              <a:gd name="T48" fmla="+- 0 272 260"/>
                              <a:gd name="T49" fmla="*/ T48 w 38"/>
                              <a:gd name="T50" fmla="+- 0 552 505"/>
                              <a:gd name="T51" fmla="*/ 552 h 51"/>
                              <a:gd name="T52" fmla="+- 0 268 260"/>
                              <a:gd name="T53" fmla="*/ T52 w 38"/>
                              <a:gd name="T54" fmla="+- 0 549 505"/>
                              <a:gd name="T55" fmla="*/ 549 h 51"/>
                              <a:gd name="T56" fmla="+- 0 266 260"/>
                              <a:gd name="T57" fmla="*/ T56 w 38"/>
                              <a:gd name="T58" fmla="+- 0 544 505"/>
                              <a:gd name="T59" fmla="*/ 544 h 51"/>
                              <a:gd name="T60" fmla="+- 0 265 260"/>
                              <a:gd name="T61" fmla="*/ T60 w 38"/>
                              <a:gd name="T62" fmla="+- 0 540 505"/>
                              <a:gd name="T63" fmla="*/ 540 h 51"/>
                              <a:gd name="T64" fmla="+- 0 265 260"/>
                              <a:gd name="T65" fmla="*/ T64 w 38"/>
                              <a:gd name="T66" fmla="+- 0 534 505"/>
                              <a:gd name="T67" fmla="*/ 534 h 51"/>
                              <a:gd name="T68" fmla="+- 0 265 260"/>
                              <a:gd name="T69" fmla="*/ T68 w 38"/>
                              <a:gd name="T70" fmla="+- 0 532 505"/>
                              <a:gd name="T71" fmla="*/ 532 h 51"/>
                              <a:gd name="T72" fmla="+- 0 284 260"/>
                              <a:gd name="T73" fmla="*/ T72 w 38"/>
                              <a:gd name="T74" fmla="+- 0 532 505"/>
                              <a:gd name="T75" fmla="*/ 532 h 51"/>
                              <a:gd name="T76" fmla="+- 0 298 260"/>
                              <a:gd name="T77" fmla="*/ T76 w 38"/>
                              <a:gd name="T78" fmla="+- 0 529 505"/>
                              <a:gd name="T79" fmla="*/ 529 h 51"/>
                              <a:gd name="T80" fmla="+- 0 298 260"/>
                              <a:gd name="T81" fmla="*/ T80 w 38"/>
                              <a:gd name="T82" fmla="+- 0 528 505"/>
                              <a:gd name="T83" fmla="*/ 528 h 51"/>
                              <a:gd name="T84" fmla="+- 0 280 260"/>
                              <a:gd name="T85" fmla="*/ T84 w 38"/>
                              <a:gd name="T86" fmla="+- 0 528 505"/>
                              <a:gd name="T87" fmla="*/ 528 h 51"/>
                              <a:gd name="T88" fmla="+- 0 266 260"/>
                              <a:gd name="T89" fmla="*/ T88 w 38"/>
                              <a:gd name="T90" fmla="+- 0 528 505"/>
                              <a:gd name="T91" fmla="*/ 528 h 51"/>
                              <a:gd name="T92" fmla="+- 0 269 260"/>
                              <a:gd name="T93" fmla="*/ T92 w 38"/>
                              <a:gd name="T94" fmla="+- 0 518 505"/>
                              <a:gd name="T95" fmla="*/ 518 h 51"/>
                              <a:gd name="T96" fmla="+- 0 276 260"/>
                              <a:gd name="T97" fmla="*/ T96 w 38"/>
                              <a:gd name="T98" fmla="+- 0 509 505"/>
                              <a:gd name="T99" fmla="*/ 509 h 51"/>
                              <a:gd name="T100" fmla="+- 0 297 260"/>
                              <a:gd name="T101" fmla="*/ T100 w 38"/>
                              <a:gd name="T102" fmla="+- 0 509 505"/>
                              <a:gd name="T103" fmla="*/ 509 h 51"/>
                              <a:gd name="T104" fmla="+- 0 294 260"/>
                              <a:gd name="T105" fmla="*/ T104 w 38"/>
                              <a:gd name="T106" fmla="+- 0 505 505"/>
                              <a:gd name="T107" fmla="*/ 505 h 51"/>
                              <a:gd name="T108" fmla="+- 0 290 260"/>
                              <a:gd name="T109" fmla="*/ T108 w 38"/>
                              <a:gd name="T110" fmla="+- 0 548 505"/>
                              <a:gd name="T111" fmla="*/ 548 h 51"/>
                              <a:gd name="T112" fmla="+- 0 288 260"/>
                              <a:gd name="T113" fmla="*/ T112 w 38"/>
                              <a:gd name="T114" fmla="+- 0 550 505"/>
                              <a:gd name="T115" fmla="*/ 550 h 51"/>
                              <a:gd name="T116" fmla="+- 0 284 260"/>
                              <a:gd name="T117" fmla="*/ T116 w 38"/>
                              <a:gd name="T118" fmla="+- 0 552 505"/>
                              <a:gd name="T119" fmla="*/ 552 h 51"/>
                              <a:gd name="T120" fmla="+- 0 292 260"/>
                              <a:gd name="T121" fmla="*/ T120 w 38"/>
                              <a:gd name="T122" fmla="+- 0 552 505"/>
                              <a:gd name="T123" fmla="*/ 552 h 51"/>
                              <a:gd name="T124" fmla="+- 0 290 260"/>
                              <a:gd name="T125" fmla="*/ T124 w 38"/>
                              <a:gd name="T126" fmla="+- 0 548 505"/>
                              <a:gd name="T127" fmla="*/ 548 h 51"/>
                              <a:gd name="T128" fmla="+- 0 284 260"/>
                              <a:gd name="T129" fmla="*/ T128 w 38"/>
                              <a:gd name="T130" fmla="+- 0 532 505"/>
                              <a:gd name="T131" fmla="*/ 532 h 51"/>
                              <a:gd name="T132" fmla="+- 0 265 260"/>
                              <a:gd name="T133" fmla="*/ T132 w 38"/>
                              <a:gd name="T134" fmla="+- 0 532 505"/>
                              <a:gd name="T135" fmla="*/ 532 h 51"/>
                              <a:gd name="T136" fmla="+- 0 282 260"/>
                              <a:gd name="T137" fmla="*/ T136 w 38"/>
                              <a:gd name="T138" fmla="+- 0 532 505"/>
                              <a:gd name="T139" fmla="*/ 532 h 51"/>
                              <a:gd name="T140" fmla="+- 0 284 260"/>
                              <a:gd name="T141" fmla="*/ T140 w 38"/>
                              <a:gd name="T142" fmla="+- 0 532 505"/>
                              <a:gd name="T143" fmla="*/ 532 h 51"/>
                              <a:gd name="T144" fmla="+- 0 297 260"/>
                              <a:gd name="T145" fmla="*/ T144 w 38"/>
                              <a:gd name="T146" fmla="+- 0 509 505"/>
                              <a:gd name="T147" fmla="*/ 509 h 51"/>
                              <a:gd name="T148" fmla="+- 0 290 260"/>
                              <a:gd name="T149" fmla="*/ T148 w 38"/>
                              <a:gd name="T150" fmla="+- 0 509 505"/>
                              <a:gd name="T151" fmla="*/ 509 h 51"/>
                              <a:gd name="T152" fmla="+- 0 293 260"/>
                              <a:gd name="T153" fmla="*/ T152 w 38"/>
                              <a:gd name="T154" fmla="+- 0 512 505"/>
                              <a:gd name="T155" fmla="*/ 512 h 51"/>
                              <a:gd name="T156" fmla="+- 0 293 260"/>
                              <a:gd name="T157" fmla="*/ T156 w 38"/>
                              <a:gd name="T158" fmla="+- 0 526 505"/>
                              <a:gd name="T159" fmla="*/ 526 h 51"/>
                              <a:gd name="T160" fmla="+- 0 280 260"/>
                              <a:gd name="T161" fmla="*/ T160 w 38"/>
                              <a:gd name="T162" fmla="+- 0 528 505"/>
                              <a:gd name="T163" fmla="*/ 528 h 51"/>
                              <a:gd name="T164" fmla="+- 0 298 260"/>
                              <a:gd name="T165" fmla="*/ T164 w 38"/>
                              <a:gd name="T166" fmla="+- 0 528 505"/>
                              <a:gd name="T167" fmla="*/ 528 h 51"/>
                              <a:gd name="T168" fmla="+- 0 298 260"/>
                              <a:gd name="T169" fmla="*/ T168 w 38"/>
                              <a:gd name="T170" fmla="+- 0 511 505"/>
                              <a:gd name="T171" fmla="*/ 511 h 51"/>
                              <a:gd name="T172" fmla="+- 0 297 260"/>
                              <a:gd name="T173" fmla="*/ T172 w 38"/>
                              <a:gd name="T174" fmla="+- 0 509 505"/>
                              <a:gd name="T175"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 h="51">
                                <a:moveTo>
                                  <a:pt x="34" y="0"/>
                                </a:moveTo>
                                <a:lnTo>
                                  <a:pt x="25" y="0"/>
                                </a:lnTo>
                                <a:lnTo>
                                  <a:pt x="15" y="3"/>
                                </a:lnTo>
                                <a:lnTo>
                                  <a:pt x="7" y="11"/>
                                </a:lnTo>
                                <a:lnTo>
                                  <a:pt x="2" y="21"/>
                                </a:lnTo>
                                <a:lnTo>
                                  <a:pt x="0" y="32"/>
                                </a:lnTo>
                                <a:lnTo>
                                  <a:pt x="0" y="41"/>
                                </a:lnTo>
                                <a:lnTo>
                                  <a:pt x="5" y="51"/>
                                </a:lnTo>
                                <a:lnTo>
                                  <a:pt x="24" y="51"/>
                                </a:lnTo>
                                <a:lnTo>
                                  <a:pt x="29" y="48"/>
                                </a:lnTo>
                                <a:lnTo>
                                  <a:pt x="32" y="47"/>
                                </a:lnTo>
                                <a:lnTo>
                                  <a:pt x="12" y="47"/>
                                </a:lnTo>
                                <a:lnTo>
                                  <a:pt x="8" y="44"/>
                                </a:lnTo>
                                <a:lnTo>
                                  <a:pt x="6" y="39"/>
                                </a:lnTo>
                                <a:lnTo>
                                  <a:pt x="5" y="35"/>
                                </a:lnTo>
                                <a:lnTo>
                                  <a:pt x="5" y="29"/>
                                </a:lnTo>
                                <a:lnTo>
                                  <a:pt x="5" y="27"/>
                                </a:lnTo>
                                <a:lnTo>
                                  <a:pt x="24" y="27"/>
                                </a:lnTo>
                                <a:lnTo>
                                  <a:pt x="38" y="24"/>
                                </a:lnTo>
                                <a:lnTo>
                                  <a:pt x="38" y="23"/>
                                </a:lnTo>
                                <a:lnTo>
                                  <a:pt x="20" y="23"/>
                                </a:lnTo>
                                <a:lnTo>
                                  <a:pt x="6" y="23"/>
                                </a:lnTo>
                                <a:lnTo>
                                  <a:pt x="9" y="13"/>
                                </a:lnTo>
                                <a:lnTo>
                                  <a:pt x="16" y="4"/>
                                </a:lnTo>
                                <a:lnTo>
                                  <a:pt x="37" y="4"/>
                                </a:lnTo>
                                <a:lnTo>
                                  <a:pt x="34" y="0"/>
                                </a:lnTo>
                                <a:close/>
                                <a:moveTo>
                                  <a:pt x="30" y="43"/>
                                </a:moveTo>
                                <a:lnTo>
                                  <a:pt x="28" y="45"/>
                                </a:lnTo>
                                <a:lnTo>
                                  <a:pt x="24" y="47"/>
                                </a:lnTo>
                                <a:lnTo>
                                  <a:pt x="32" y="47"/>
                                </a:lnTo>
                                <a:lnTo>
                                  <a:pt x="30" y="43"/>
                                </a:lnTo>
                                <a:close/>
                                <a:moveTo>
                                  <a:pt x="24" y="27"/>
                                </a:moveTo>
                                <a:lnTo>
                                  <a:pt x="5" y="27"/>
                                </a:lnTo>
                                <a:lnTo>
                                  <a:pt x="22" y="27"/>
                                </a:lnTo>
                                <a:lnTo>
                                  <a:pt x="24" y="27"/>
                                </a:lnTo>
                                <a:close/>
                                <a:moveTo>
                                  <a:pt x="37" y="4"/>
                                </a:moveTo>
                                <a:lnTo>
                                  <a:pt x="30" y="4"/>
                                </a:lnTo>
                                <a:lnTo>
                                  <a:pt x="33" y="7"/>
                                </a:lnTo>
                                <a:lnTo>
                                  <a:pt x="33" y="21"/>
                                </a:lnTo>
                                <a:lnTo>
                                  <a:pt x="20" y="23"/>
                                </a:lnTo>
                                <a:lnTo>
                                  <a:pt x="38" y="23"/>
                                </a:lnTo>
                                <a:lnTo>
                                  <a:pt x="38" y="6"/>
                                </a:lnTo>
                                <a:lnTo>
                                  <a:pt x="37"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36"/>
                        <wps:cNvSpPr>
                          <a:spLocks/>
                        </wps:cNvSpPr>
                        <wps:spPr bwMode="auto">
                          <a:xfrm>
                            <a:off x="314" y="506"/>
                            <a:ext cx="49" cy="71"/>
                          </a:xfrm>
                          <a:custGeom>
                            <a:avLst/>
                            <a:gdLst>
                              <a:gd name="T0" fmla="+- 0 329 314"/>
                              <a:gd name="T1" fmla="*/ T0 w 49"/>
                              <a:gd name="T2" fmla="+- 0 506 506"/>
                              <a:gd name="T3" fmla="*/ 506 h 71"/>
                              <a:gd name="T4" fmla="+- 0 324 314"/>
                              <a:gd name="T5" fmla="*/ T4 w 49"/>
                              <a:gd name="T6" fmla="+- 0 506 506"/>
                              <a:gd name="T7" fmla="*/ 506 h 71"/>
                              <a:gd name="T8" fmla="+- 0 334 314"/>
                              <a:gd name="T9" fmla="*/ T8 w 49"/>
                              <a:gd name="T10" fmla="+- 0 553 506"/>
                              <a:gd name="T11" fmla="*/ 553 h 71"/>
                              <a:gd name="T12" fmla="+- 0 334 314"/>
                              <a:gd name="T13" fmla="*/ T12 w 49"/>
                              <a:gd name="T14" fmla="+- 0 554 506"/>
                              <a:gd name="T15" fmla="*/ 554 h 71"/>
                              <a:gd name="T16" fmla="+- 0 331 314"/>
                              <a:gd name="T17" fmla="*/ T16 w 49"/>
                              <a:gd name="T18" fmla="+- 0 560 506"/>
                              <a:gd name="T19" fmla="*/ 560 h 71"/>
                              <a:gd name="T20" fmla="+- 0 327 314"/>
                              <a:gd name="T21" fmla="*/ T20 w 49"/>
                              <a:gd name="T22" fmla="+- 0 565 506"/>
                              <a:gd name="T23" fmla="*/ 565 h 71"/>
                              <a:gd name="T24" fmla="+- 0 320 314"/>
                              <a:gd name="T25" fmla="*/ T24 w 49"/>
                              <a:gd name="T26" fmla="+- 0 571 506"/>
                              <a:gd name="T27" fmla="*/ 571 h 71"/>
                              <a:gd name="T28" fmla="+- 0 316 314"/>
                              <a:gd name="T29" fmla="*/ T28 w 49"/>
                              <a:gd name="T30" fmla="+- 0 572 506"/>
                              <a:gd name="T31" fmla="*/ 572 h 71"/>
                              <a:gd name="T32" fmla="+- 0 314 314"/>
                              <a:gd name="T33" fmla="*/ T32 w 49"/>
                              <a:gd name="T34" fmla="+- 0 573 506"/>
                              <a:gd name="T35" fmla="*/ 573 h 71"/>
                              <a:gd name="T36" fmla="+- 0 315 314"/>
                              <a:gd name="T37" fmla="*/ T36 w 49"/>
                              <a:gd name="T38" fmla="+- 0 577 506"/>
                              <a:gd name="T39" fmla="*/ 577 h 71"/>
                              <a:gd name="T40" fmla="+- 0 318 314"/>
                              <a:gd name="T41" fmla="*/ T40 w 49"/>
                              <a:gd name="T42" fmla="+- 0 576 506"/>
                              <a:gd name="T43" fmla="*/ 576 h 71"/>
                              <a:gd name="T44" fmla="+- 0 323 314"/>
                              <a:gd name="T45" fmla="*/ T44 w 49"/>
                              <a:gd name="T46" fmla="+- 0 574 506"/>
                              <a:gd name="T47" fmla="*/ 574 h 71"/>
                              <a:gd name="T48" fmla="+- 0 329 314"/>
                              <a:gd name="T49" fmla="*/ T48 w 49"/>
                              <a:gd name="T50" fmla="+- 0 568 506"/>
                              <a:gd name="T51" fmla="*/ 568 h 71"/>
                              <a:gd name="T52" fmla="+- 0 335 314"/>
                              <a:gd name="T53" fmla="*/ T52 w 49"/>
                              <a:gd name="T54" fmla="+- 0 562 506"/>
                              <a:gd name="T55" fmla="*/ 562 h 71"/>
                              <a:gd name="T56" fmla="+- 0 340 314"/>
                              <a:gd name="T57" fmla="*/ T56 w 49"/>
                              <a:gd name="T58" fmla="+- 0 553 506"/>
                              <a:gd name="T59" fmla="*/ 553 h 71"/>
                              <a:gd name="T60" fmla="+- 0 342 314"/>
                              <a:gd name="T61" fmla="*/ T60 w 49"/>
                              <a:gd name="T62" fmla="+- 0 549 506"/>
                              <a:gd name="T63" fmla="*/ 549 h 71"/>
                              <a:gd name="T64" fmla="+- 0 337 314"/>
                              <a:gd name="T65" fmla="*/ T64 w 49"/>
                              <a:gd name="T66" fmla="+- 0 549 506"/>
                              <a:gd name="T67" fmla="*/ 549 h 71"/>
                              <a:gd name="T68" fmla="+- 0 337 314"/>
                              <a:gd name="T69" fmla="*/ T68 w 49"/>
                              <a:gd name="T70" fmla="+- 0 545 506"/>
                              <a:gd name="T71" fmla="*/ 545 h 71"/>
                              <a:gd name="T72" fmla="+- 0 336 314"/>
                              <a:gd name="T73" fmla="*/ T72 w 49"/>
                              <a:gd name="T74" fmla="+- 0 541 506"/>
                              <a:gd name="T75" fmla="*/ 541 h 71"/>
                              <a:gd name="T76" fmla="+- 0 329 314"/>
                              <a:gd name="T77" fmla="*/ T76 w 49"/>
                              <a:gd name="T78" fmla="+- 0 506 506"/>
                              <a:gd name="T79" fmla="*/ 506 h 71"/>
                              <a:gd name="T80" fmla="+- 0 363 314"/>
                              <a:gd name="T81" fmla="*/ T80 w 49"/>
                              <a:gd name="T82" fmla="+- 0 506 506"/>
                              <a:gd name="T83" fmla="*/ 506 h 71"/>
                              <a:gd name="T84" fmla="+- 0 358 314"/>
                              <a:gd name="T85" fmla="*/ T84 w 49"/>
                              <a:gd name="T86" fmla="+- 0 506 506"/>
                              <a:gd name="T87" fmla="*/ 506 h 71"/>
                              <a:gd name="T88" fmla="+- 0 341 314"/>
                              <a:gd name="T89" fmla="*/ T88 w 49"/>
                              <a:gd name="T90" fmla="+- 0 542 506"/>
                              <a:gd name="T91" fmla="*/ 542 h 71"/>
                              <a:gd name="T92" fmla="+- 0 339 314"/>
                              <a:gd name="T93" fmla="*/ T92 w 49"/>
                              <a:gd name="T94" fmla="+- 0 546 506"/>
                              <a:gd name="T95" fmla="*/ 546 h 71"/>
                              <a:gd name="T96" fmla="+- 0 338 314"/>
                              <a:gd name="T97" fmla="*/ T96 w 49"/>
                              <a:gd name="T98" fmla="+- 0 549 506"/>
                              <a:gd name="T99" fmla="*/ 549 h 71"/>
                              <a:gd name="T100" fmla="+- 0 342 314"/>
                              <a:gd name="T101" fmla="*/ T100 w 49"/>
                              <a:gd name="T102" fmla="+- 0 549 506"/>
                              <a:gd name="T103" fmla="*/ 549 h 71"/>
                              <a:gd name="T104" fmla="+- 0 363 314"/>
                              <a:gd name="T105" fmla="*/ T104 w 49"/>
                              <a:gd name="T106" fmla="+- 0 506 506"/>
                              <a:gd name="T107" fmla="*/ 50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 h="71">
                                <a:moveTo>
                                  <a:pt x="15" y="0"/>
                                </a:moveTo>
                                <a:lnTo>
                                  <a:pt x="10" y="0"/>
                                </a:lnTo>
                                <a:lnTo>
                                  <a:pt x="20" y="47"/>
                                </a:lnTo>
                                <a:lnTo>
                                  <a:pt x="20" y="48"/>
                                </a:lnTo>
                                <a:lnTo>
                                  <a:pt x="17" y="54"/>
                                </a:lnTo>
                                <a:lnTo>
                                  <a:pt x="13" y="59"/>
                                </a:lnTo>
                                <a:lnTo>
                                  <a:pt x="6" y="65"/>
                                </a:lnTo>
                                <a:lnTo>
                                  <a:pt x="2" y="66"/>
                                </a:lnTo>
                                <a:lnTo>
                                  <a:pt x="0" y="67"/>
                                </a:lnTo>
                                <a:lnTo>
                                  <a:pt x="1" y="71"/>
                                </a:lnTo>
                                <a:lnTo>
                                  <a:pt x="4" y="70"/>
                                </a:lnTo>
                                <a:lnTo>
                                  <a:pt x="9" y="68"/>
                                </a:lnTo>
                                <a:lnTo>
                                  <a:pt x="15" y="62"/>
                                </a:lnTo>
                                <a:lnTo>
                                  <a:pt x="21" y="56"/>
                                </a:lnTo>
                                <a:lnTo>
                                  <a:pt x="26" y="47"/>
                                </a:lnTo>
                                <a:lnTo>
                                  <a:pt x="28" y="43"/>
                                </a:lnTo>
                                <a:lnTo>
                                  <a:pt x="23" y="43"/>
                                </a:lnTo>
                                <a:lnTo>
                                  <a:pt x="23" y="39"/>
                                </a:lnTo>
                                <a:lnTo>
                                  <a:pt x="22" y="35"/>
                                </a:lnTo>
                                <a:lnTo>
                                  <a:pt x="15" y="0"/>
                                </a:lnTo>
                                <a:close/>
                                <a:moveTo>
                                  <a:pt x="49" y="0"/>
                                </a:moveTo>
                                <a:lnTo>
                                  <a:pt x="44" y="0"/>
                                </a:lnTo>
                                <a:lnTo>
                                  <a:pt x="27" y="36"/>
                                </a:lnTo>
                                <a:lnTo>
                                  <a:pt x="25" y="40"/>
                                </a:lnTo>
                                <a:lnTo>
                                  <a:pt x="24" y="43"/>
                                </a:lnTo>
                                <a:lnTo>
                                  <a:pt x="28" y="43"/>
                                </a:lnTo>
                                <a:lnTo>
                                  <a:pt x="49"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35"/>
                        <wps:cNvSpPr>
                          <a:spLocks/>
                        </wps:cNvSpPr>
                        <wps:spPr bwMode="auto">
                          <a:xfrm>
                            <a:off x="364" y="505"/>
                            <a:ext cx="44" cy="51"/>
                          </a:xfrm>
                          <a:custGeom>
                            <a:avLst/>
                            <a:gdLst>
                              <a:gd name="T0" fmla="+- 0 402 364"/>
                              <a:gd name="T1" fmla="*/ T0 w 44"/>
                              <a:gd name="T2" fmla="+- 0 505 505"/>
                              <a:gd name="T3" fmla="*/ 505 h 51"/>
                              <a:gd name="T4" fmla="+- 0 375 364"/>
                              <a:gd name="T5" fmla="*/ T4 w 44"/>
                              <a:gd name="T6" fmla="+- 0 505 505"/>
                              <a:gd name="T7" fmla="*/ 505 h 51"/>
                              <a:gd name="T8" fmla="+- 0 364 364"/>
                              <a:gd name="T9" fmla="*/ T8 w 44"/>
                              <a:gd name="T10" fmla="+- 0 521 505"/>
                              <a:gd name="T11" fmla="*/ 521 h 51"/>
                              <a:gd name="T12" fmla="+- 0 364 364"/>
                              <a:gd name="T13" fmla="*/ T12 w 44"/>
                              <a:gd name="T14" fmla="+- 0 546 505"/>
                              <a:gd name="T15" fmla="*/ 546 h 51"/>
                              <a:gd name="T16" fmla="+- 0 370 364"/>
                              <a:gd name="T17" fmla="*/ T16 w 44"/>
                              <a:gd name="T18" fmla="+- 0 556 505"/>
                              <a:gd name="T19" fmla="*/ 556 h 51"/>
                              <a:gd name="T20" fmla="+- 0 398 364"/>
                              <a:gd name="T21" fmla="*/ T20 w 44"/>
                              <a:gd name="T22" fmla="+- 0 556 505"/>
                              <a:gd name="T23" fmla="*/ 556 h 51"/>
                              <a:gd name="T24" fmla="+- 0 400 364"/>
                              <a:gd name="T25" fmla="*/ T24 w 44"/>
                              <a:gd name="T26" fmla="+- 0 552 505"/>
                              <a:gd name="T27" fmla="*/ 552 h 51"/>
                              <a:gd name="T28" fmla="+- 0 374 364"/>
                              <a:gd name="T29" fmla="*/ T28 w 44"/>
                              <a:gd name="T30" fmla="+- 0 552 505"/>
                              <a:gd name="T31" fmla="*/ 552 h 51"/>
                              <a:gd name="T32" fmla="+- 0 369 364"/>
                              <a:gd name="T33" fmla="*/ T32 w 44"/>
                              <a:gd name="T34" fmla="+- 0 545 505"/>
                              <a:gd name="T35" fmla="*/ 545 h 51"/>
                              <a:gd name="T36" fmla="+- 0 369 364"/>
                              <a:gd name="T37" fmla="*/ T36 w 44"/>
                              <a:gd name="T38" fmla="+- 0 522 505"/>
                              <a:gd name="T39" fmla="*/ 522 h 51"/>
                              <a:gd name="T40" fmla="+- 0 377 364"/>
                              <a:gd name="T41" fmla="*/ T40 w 44"/>
                              <a:gd name="T42" fmla="+- 0 509 505"/>
                              <a:gd name="T43" fmla="*/ 509 h 51"/>
                              <a:gd name="T44" fmla="+- 0 404 364"/>
                              <a:gd name="T45" fmla="*/ T44 w 44"/>
                              <a:gd name="T46" fmla="+- 0 509 505"/>
                              <a:gd name="T47" fmla="*/ 509 h 51"/>
                              <a:gd name="T48" fmla="+- 0 402 364"/>
                              <a:gd name="T49" fmla="*/ T48 w 44"/>
                              <a:gd name="T50" fmla="+- 0 505 505"/>
                              <a:gd name="T51" fmla="*/ 505 h 51"/>
                              <a:gd name="T52" fmla="+- 0 404 364"/>
                              <a:gd name="T53" fmla="*/ T52 w 44"/>
                              <a:gd name="T54" fmla="+- 0 509 505"/>
                              <a:gd name="T55" fmla="*/ 509 h 51"/>
                              <a:gd name="T56" fmla="+- 0 400 364"/>
                              <a:gd name="T57" fmla="*/ T56 w 44"/>
                              <a:gd name="T58" fmla="+- 0 509 505"/>
                              <a:gd name="T59" fmla="*/ 509 h 51"/>
                              <a:gd name="T60" fmla="+- 0 403 364"/>
                              <a:gd name="T61" fmla="*/ T60 w 44"/>
                              <a:gd name="T62" fmla="+- 0 519 505"/>
                              <a:gd name="T63" fmla="*/ 519 h 51"/>
                              <a:gd name="T64" fmla="+- 0 402 364"/>
                              <a:gd name="T65" fmla="*/ T64 w 44"/>
                              <a:gd name="T66" fmla="+- 0 539 505"/>
                              <a:gd name="T67" fmla="*/ 539 h 51"/>
                              <a:gd name="T68" fmla="+- 0 393 364"/>
                              <a:gd name="T69" fmla="*/ T68 w 44"/>
                              <a:gd name="T70" fmla="+- 0 552 505"/>
                              <a:gd name="T71" fmla="*/ 552 h 51"/>
                              <a:gd name="T72" fmla="+- 0 400 364"/>
                              <a:gd name="T73" fmla="*/ T72 w 44"/>
                              <a:gd name="T74" fmla="+- 0 552 505"/>
                              <a:gd name="T75" fmla="*/ 552 h 51"/>
                              <a:gd name="T76" fmla="+- 0 407 364"/>
                              <a:gd name="T77" fmla="*/ T76 w 44"/>
                              <a:gd name="T78" fmla="+- 0 539 505"/>
                              <a:gd name="T79" fmla="*/ 539 h 51"/>
                              <a:gd name="T80" fmla="+- 0 407 364"/>
                              <a:gd name="T81" fmla="*/ T80 w 44"/>
                              <a:gd name="T82" fmla="+- 0 516 505"/>
                              <a:gd name="T83" fmla="*/ 516 h 51"/>
                              <a:gd name="T84" fmla="+- 0 404 364"/>
                              <a:gd name="T85" fmla="*/ T84 w 44"/>
                              <a:gd name="T86" fmla="+- 0 509 505"/>
                              <a:gd name="T87"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51">
                                <a:moveTo>
                                  <a:pt x="38" y="0"/>
                                </a:moveTo>
                                <a:lnTo>
                                  <a:pt x="11" y="0"/>
                                </a:lnTo>
                                <a:lnTo>
                                  <a:pt x="0" y="16"/>
                                </a:lnTo>
                                <a:lnTo>
                                  <a:pt x="0" y="41"/>
                                </a:lnTo>
                                <a:lnTo>
                                  <a:pt x="6" y="51"/>
                                </a:lnTo>
                                <a:lnTo>
                                  <a:pt x="34" y="51"/>
                                </a:lnTo>
                                <a:lnTo>
                                  <a:pt x="36" y="47"/>
                                </a:lnTo>
                                <a:lnTo>
                                  <a:pt x="10" y="47"/>
                                </a:lnTo>
                                <a:lnTo>
                                  <a:pt x="5" y="40"/>
                                </a:lnTo>
                                <a:lnTo>
                                  <a:pt x="5" y="17"/>
                                </a:lnTo>
                                <a:lnTo>
                                  <a:pt x="13" y="4"/>
                                </a:lnTo>
                                <a:lnTo>
                                  <a:pt x="40" y="4"/>
                                </a:lnTo>
                                <a:lnTo>
                                  <a:pt x="38" y="0"/>
                                </a:lnTo>
                                <a:close/>
                                <a:moveTo>
                                  <a:pt x="40" y="4"/>
                                </a:moveTo>
                                <a:lnTo>
                                  <a:pt x="36" y="4"/>
                                </a:lnTo>
                                <a:lnTo>
                                  <a:pt x="39" y="14"/>
                                </a:lnTo>
                                <a:lnTo>
                                  <a:pt x="38" y="34"/>
                                </a:lnTo>
                                <a:lnTo>
                                  <a:pt x="29" y="47"/>
                                </a:lnTo>
                                <a:lnTo>
                                  <a:pt x="36" y="47"/>
                                </a:lnTo>
                                <a:lnTo>
                                  <a:pt x="43" y="34"/>
                                </a:lnTo>
                                <a:lnTo>
                                  <a:pt x="43" y="11"/>
                                </a:lnTo>
                                <a:lnTo>
                                  <a:pt x="4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34"/>
                        <wps:cNvSpPr>
                          <a:spLocks/>
                        </wps:cNvSpPr>
                        <wps:spPr bwMode="auto">
                          <a:xfrm>
                            <a:off x="417" y="506"/>
                            <a:ext cx="42" cy="50"/>
                          </a:xfrm>
                          <a:custGeom>
                            <a:avLst/>
                            <a:gdLst>
                              <a:gd name="T0" fmla="+- 0 428 417"/>
                              <a:gd name="T1" fmla="*/ T0 w 42"/>
                              <a:gd name="T2" fmla="+- 0 506 506"/>
                              <a:gd name="T3" fmla="*/ 506 h 50"/>
                              <a:gd name="T4" fmla="+- 0 423 417"/>
                              <a:gd name="T5" fmla="*/ T4 w 42"/>
                              <a:gd name="T6" fmla="+- 0 506 506"/>
                              <a:gd name="T7" fmla="*/ 506 h 50"/>
                              <a:gd name="T8" fmla="+- 0 417 417"/>
                              <a:gd name="T9" fmla="*/ T8 w 42"/>
                              <a:gd name="T10" fmla="+- 0 537 506"/>
                              <a:gd name="T11" fmla="*/ 537 h 50"/>
                              <a:gd name="T12" fmla="+- 0 417 417"/>
                              <a:gd name="T13" fmla="*/ T12 w 42"/>
                              <a:gd name="T14" fmla="+- 0 539 506"/>
                              <a:gd name="T15" fmla="*/ 539 h 50"/>
                              <a:gd name="T16" fmla="+- 0 417 417"/>
                              <a:gd name="T17" fmla="*/ T16 w 42"/>
                              <a:gd name="T18" fmla="+- 0 554 506"/>
                              <a:gd name="T19" fmla="*/ 554 h 50"/>
                              <a:gd name="T20" fmla="+- 0 425 417"/>
                              <a:gd name="T21" fmla="*/ T20 w 42"/>
                              <a:gd name="T22" fmla="+- 0 556 506"/>
                              <a:gd name="T23" fmla="*/ 556 h 50"/>
                              <a:gd name="T24" fmla="+- 0 437 417"/>
                              <a:gd name="T25" fmla="*/ T24 w 42"/>
                              <a:gd name="T26" fmla="+- 0 556 506"/>
                              <a:gd name="T27" fmla="*/ 556 h 50"/>
                              <a:gd name="T28" fmla="+- 0 442 417"/>
                              <a:gd name="T29" fmla="*/ T28 w 42"/>
                              <a:gd name="T30" fmla="+- 0 552 506"/>
                              <a:gd name="T31" fmla="*/ 552 h 50"/>
                              <a:gd name="T32" fmla="+- 0 424 417"/>
                              <a:gd name="T33" fmla="*/ T32 w 42"/>
                              <a:gd name="T34" fmla="+- 0 552 506"/>
                              <a:gd name="T35" fmla="*/ 552 h 50"/>
                              <a:gd name="T36" fmla="+- 0 422 417"/>
                              <a:gd name="T37" fmla="*/ T36 w 42"/>
                              <a:gd name="T38" fmla="+- 0 548 506"/>
                              <a:gd name="T39" fmla="*/ 548 h 50"/>
                              <a:gd name="T40" fmla="+- 0 422 417"/>
                              <a:gd name="T41" fmla="*/ T40 w 42"/>
                              <a:gd name="T42" fmla="+- 0 539 506"/>
                              <a:gd name="T43" fmla="*/ 539 h 50"/>
                              <a:gd name="T44" fmla="+- 0 422 417"/>
                              <a:gd name="T45" fmla="*/ T44 w 42"/>
                              <a:gd name="T46" fmla="+- 0 537 506"/>
                              <a:gd name="T47" fmla="*/ 537 h 50"/>
                              <a:gd name="T48" fmla="+- 0 422 417"/>
                              <a:gd name="T49" fmla="*/ T48 w 42"/>
                              <a:gd name="T50" fmla="+- 0 534 506"/>
                              <a:gd name="T51" fmla="*/ 534 h 50"/>
                              <a:gd name="T52" fmla="+- 0 428 417"/>
                              <a:gd name="T53" fmla="*/ T52 w 42"/>
                              <a:gd name="T54" fmla="+- 0 506 506"/>
                              <a:gd name="T55" fmla="*/ 506 h 50"/>
                              <a:gd name="T56" fmla="+- 0 451 417"/>
                              <a:gd name="T57" fmla="*/ T56 w 42"/>
                              <a:gd name="T58" fmla="+- 0 545 506"/>
                              <a:gd name="T59" fmla="*/ 545 h 50"/>
                              <a:gd name="T60" fmla="+- 0 447 417"/>
                              <a:gd name="T61" fmla="*/ T60 w 42"/>
                              <a:gd name="T62" fmla="+- 0 545 506"/>
                              <a:gd name="T63" fmla="*/ 545 h 50"/>
                              <a:gd name="T64" fmla="+- 0 446 417"/>
                              <a:gd name="T65" fmla="*/ T64 w 42"/>
                              <a:gd name="T66" fmla="+- 0 555 506"/>
                              <a:gd name="T67" fmla="*/ 555 h 50"/>
                              <a:gd name="T68" fmla="+- 0 450 417"/>
                              <a:gd name="T69" fmla="*/ T68 w 42"/>
                              <a:gd name="T70" fmla="+- 0 555 506"/>
                              <a:gd name="T71" fmla="*/ 555 h 50"/>
                              <a:gd name="T72" fmla="+- 0 451 417"/>
                              <a:gd name="T73" fmla="*/ T72 w 42"/>
                              <a:gd name="T74" fmla="+- 0 551 506"/>
                              <a:gd name="T75" fmla="*/ 551 h 50"/>
                              <a:gd name="T76" fmla="+- 0 451 417"/>
                              <a:gd name="T77" fmla="*/ T76 w 42"/>
                              <a:gd name="T78" fmla="+- 0 547 506"/>
                              <a:gd name="T79" fmla="*/ 547 h 50"/>
                              <a:gd name="T80" fmla="+- 0 451 417"/>
                              <a:gd name="T81" fmla="*/ T80 w 42"/>
                              <a:gd name="T82" fmla="+- 0 545 506"/>
                              <a:gd name="T83" fmla="*/ 545 h 50"/>
                              <a:gd name="T84" fmla="+- 0 459 417"/>
                              <a:gd name="T85" fmla="*/ T84 w 42"/>
                              <a:gd name="T86" fmla="+- 0 506 506"/>
                              <a:gd name="T87" fmla="*/ 506 h 50"/>
                              <a:gd name="T88" fmla="+- 0 454 417"/>
                              <a:gd name="T89" fmla="*/ T88 w 42"/>
                              <a:gd name="T90" fmla="+- 0 506 506"/>
                              <a:gd name="T91" fmla="*/ 506 h 50"/>
                              <a:gd name="T92" fmla="+- 0 447 417"/>
                              <a:gd name="T93" fmla="*/ T92 w 42"/>
                              <a:gd name="T94" fmla="+- 0 544 506"/>
                              <a:gd name="T95" fmla="*/ 544 h 50"/>
                              <a:gd name="T96" fmla="+- 0 438 417"/>
                              <a:gd name="T97" fmla="*/ T96 w 42"/>
                              <a:gd name="T98" fmla="+- 0 552 506"/>
                              <a:gd name="T99" fmla="*/ 552 h 50"/>
                              <a:gd name="T100" fmla="+- 0 442 417"/>
                              <a:gd name="T101" fmla="*/ T100 w 42"/>
                              <a:gd name="T102" fmla="+- 0 552 506"/>
                              <a:gd name="T103" fmla="*/ 552 h 50"/>
                              <a:gd name="T104" fmla="+- 0 443 417"/>
                              <a:gd name="T105" fmla="*/ T104 w 42"/>
                              <a:gd name="T106" fmla="+- 0 551 506"/>
                              <a:gd name="T107" fmla="*/ 551 h 50"/>
                              <a:gd name="T108" fmla="+- 0 447 417"/>
                              <a:gd name="T109" fmla="*/ T108 w 42"/>
                              <a:gd name="T110" fmla="+- 0 545 506"/>
                              <a:gd name="T111" fmla="*/ 545 h 50"/>
                              <a:gd name="T112" fmla="+- 0 451 417"/>
                              <a:gd name="T113" fmla="*/ T112 w 42"/>
                              <a:gd name="T114" fmla="+- 0 545 506"/>
                              <a:gd name="T115" fmla="*/ 545 h 50"/>
                              <a:gd name="T116" fmla="+- 0 459 417"/>
                              <a:gd name="T117" fmla="*/ T116 w 42"/>
                              <a:gd name="T118" fmla="+- 0 506 506"/>
                              <a:gd name="T119"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50">
                                <a:moveTo>
                                  <a:pt x="11" y="0"/>
                                </a:moveTo>
                                <a:lnTo>
                                  <a:pt x="6" y="0"/>
                                </a:lnTo>
                                <a:lnTo>
                                  <a:pt x="0" y="31"/>
                                </a:lnTo>
                                <a:lnTo>
                                  <a:pt x="0" y="33"/>
                                </a:lnTo>
                                <a:lnTo>
                                  <a:pt x="0" y="48"/>
                                </a:lnTo>
                                <a:lnTo>
                                  <a:pt x="8" y="50"/>
                                </a:lnTo>
                                <a:lnTo>
                                  <a:pt x="20" y="50"/>
                                </a:lnTo>
                                <a:lnTo>
                                  <a:pt x="25" y="46"/>
                                </a:lnTo>
                                <a:lnTo>
                                  <a:pt x="7" y="46"/>
                                </a:lnTo>
                                <a:lnTo>
                                  <a:pt x="5" y="42"/>
                                </a:lnTo>
                                <a:lnTo>
                                  <a:pt x="5" y="33"/>
                                </a:lnTo>
                                <a:lnTo>
                                  <a:pt x="5" y="31"/>
                                </a:lnTo>
                                <a:lnTo>
                                  <a:pt x="5" y="28"/>
                                </a:lnTo>
                                <a:lnTo>
                                  <a:pt x="11" y="0"/>
                                </a:lnTo>
                                <a:close/>
                                <a:moveTo>
                                  <a:pt x="34" y="39"/>
                                </a:moveTo>
                                <a:lnTo>
                                  <a:pt x="30" y="39"/>
                                </a:lnTo>
                                <a:lnTo>
                                  <a:pt x="29" y="49"/>
                                </a:lnTo>
                                <a:lnTo>
                                  <a:pt x="33" y="49"/>
                                </a:lnTo>
                                <a:lnTo>
                                  <a:pt x="34" y="45"/>
                                </a:lnTo>
                                <a:lnTo>
                                  <a:pt x="34" y="41"/>
                                </a:lnTo>
                                <a:lnTo>
                                  <a:pt x="34" y="39"/>
                                </a:lnTo>
                                <a:close/>
                                <a:moveTo>
                                  <a:pt x="42" y="0"/>
                                </a:moveTo>
                                <a:lnTo>
                                  <a:pt x="37" y="0"/>
                                </a:lnTo>
                                <a:lnTo>
                                  <a:pt x="30" y="38"/>
                                </a:lnTo>
                                <a:lnTo>
                                  <a:pt x="21" y="46"/>
                                </a:lnTo>
                                <a:lnTo>
                                  <a:pt x="25" y="46"/>
                                </a:lnTo>
                                <a:lnTo>
                                  <a:pt x="26" y="45"/>
                                </a:lnTo>
                                <a:lnTo>
                                  <a:pt x="30" y="39"/>
                                </a:lnTo>
                                <a:lnTo>
                                  <a:pt x="34" y="39"/>
                                </a:lnTo>
                                <a:lnTo>
                                  <a:pt x="42"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33"/>
                        <wps:cNvSpPr>
                          <a:spLocks/>
                        </wps:cNvSpPr>
                        <wps:spPr bwMode="auto">
                          <a:xfrm>
                            <a:off x="467" y="505"/>
                            <a:ext cx="28" cy="50"/>
                          </a:xfrm>
                          <a:custGeom>
                            <a:avLst/>
                            <a:gdLst>
                              <a:gd name="T0" fmla="+- 0 480 467"/>
                              <a:gd name="T1" fmla="*/ T0 w 28"/>
                              <a:gd name="T2" fmla="+- 0 506 505"/>
                              <a:gd name="T3" fmla="*/ 506 h 50"/>
                              <a:gd name="T4" fmla="+- 0 475 467"/>
                              <a:gd name="T5" fmla="*/ T4 w 28"/>
                              <a:gd name="T6" fmla="+- 0 506 505"/>
                              <a:gd name="T7" fmla="*/ 506 h 50"/>
                              <a:gd name="T8" fmla="+- 0 475 467"/>
                              <a:gd name="T9" fmla="*/ T8 w 28"/>
                              <a:gd name="T10" fmla="+- 0 511 505"/>
                              <a:gd name="T11" fmla="*/ 511 h 50"/>
                              <a:gd name="T12" fmla="+- 0 474 467"/>
                              <a:gd name="T13" fmla="*/ T12 w 28"/>
                              <a:gd name="T14" fmla="+- 0 517 505"/>
                              <a:gd name="T15" fmla="*/ 517 h 50"/>
                              <a:gd name="T16" fmla="+- 0 473 467"/>
                              <a:gd name="T17" fmla="*/ T16 w 28"/>
                              <a:gd name="T18" fmla="+- 0 522 505"/>
                              <a:gd name="T19" fmla="*/ 522 h 50"/>
                              <a:gd name="T20" fmla="+- 0 467 467"/>
                              <a:gd name="T21" fmla="*/ T20 w 28"/>
                              <a:gd name="T22" fmla="+- 0 555 505"/>
                              <a:gd name="T23" fmla="*/ 555 h 50"/>
                              <a:gd name="T24" fmla="+- 0 471 467"/>
                              <a:gd name="T25" fmla="*/ T24 w 28"/>
                              <a:gd name="T26" fmla="+- 0 555 505"/>
                              <a:gd name="T27" fmla="*/ 555 h 50"/>
                              <a:gd name="T28" fmla="+- 0 476 467"/>
                              <a:gd name="T29" fmla="*/ T28 w 28"/>
                              <a:gd name="T30" fmla="+- 0 531 505"/>
                              <a:gd name="T31" fmla="*/ 531 h 50"/>
                              <a:gd name="T32" fmla="+- 0 478 467"/>
                              <a:gd name="T33" fmla="*/ T32 w 28"/>
                              <a:gd name="T34" fmla="+- 0 519 505"/>
                              <a:gd name="T35" fmla="*/ 519 h 50"/>
                              <a:gd name="T36" fmla="+- 0 479 467"/>
                              <a:gd name="T37" fmla="*/ T36 w 28"/>
                              <a:gd name="T38" fmla="+- 0 517 505"/>
                              <a:gd name="T39" fmla="*/ 517 h 50"/>
                              <a:gd name="T40" fmla="+- 0 478 467"/>
                              <a:gd name="T41" fmla="*/ T40 w 28"/>
                              <a:gd name="T42" fmla="+- 0 517 505"/>
                              <a:gd name="T43" fmla="*/ 517 h 50"/>
                              <a:gd name="T44" fmla="+- 0 479 467"/>
                              <a:gd name="T45" fmla="*/ T44 w 28"/>
                              <a:gd name="T46" fmla="+- 0 513 505"/>
                              <a:gd name="T47" fmla="*/ 513 h 50"/>
                              <a:gd name="T48" fmla="+- 0 479 467"/>
                              <a:gd name="T49" fmla="*/ T48 w 28"/>
                              <a:gd name="T50" fmla="+- 0 510 505"/>
                              <a:gd name="T51" fmla="*/ 510 h 50"/>
                              <a:gd name="T52" fmla="+- 0 480 467"/>
                              <a:gd name="T53" fmla="*/ T52 w 28"/>
                              <a:gd name="T54" fmla="+- 0 506 505"/>
                              <a:gd name="T55" fmla="*/ 506 h 50"/>
                              <a:gd name="T56" fmla="+- 0 486 467"/>
                              <a:gd name="T57" fmla="*/ T56 w 28"/>
                              <a:gd name="T58" fmla="+- 0 505 505"/>
                              <a:gd name="T59" fmla="*/ 505 h 50"/>
                              <a:gd name="T60" fmla="+- 0 481 467"/>
                              <a:gd name="T61" fmla="*/ T60 w 28"/>
                              <a:gd name="T62" fmla="+- 0 511 505"/>
                              <a:gd name="T63" fmla="*/ 511 h 50"/>
                              <a:gd name="T64" fmla="+- 0 478 467"/>
                              <a:gd name="T65" fmla="*/ T64 w 28"/>
                              <a:gd name="T66" fmla="+- 0 517 505"/>
                              <a:gd name="T67" fmla="*/ 517 h 50"/>
                              <a:gd name="T68" fmla="+- 0 479 467"/>
                              <a:gd name="T69" fmla="*/ T68 w 28"/>
                              <a:gd name="T70" fmla="+- 0 517 505"/>
                              <a:gd name="T71" fmla="*/ 517 h 50"/>
                              <a:gd name="T72" fmla="+- 0 486 467"/>
                              <a:gd name="T73" fmla="*/ T72 w 28"/>
                              <a:gd name="T74" fmla="+- 0 510 505"/>
                              <a:gd name="T75" fmla="*/ 510 h 50"/>
                              <a:gd name="T76" fmla="+- 0 494 467"/>
                              <a:gd name="T77" fmla="*/ T76 w 28"/>
                              <a:gd name="T78" fmla="+- 0 510 505"/>
                              <a:gd name="T79" fmla="*/ 510 h 50"/>
                              <a:gd name="T80" fmla="+- 0 495 467"/>
                              <a:gd name="T81" fmla="*/ T80 w 28"/>
                              <a:gd name="T82" fmla="+- 0 506 505"/>
                              <a:gd name="T83" fmla="*/ 506 h 50"/>
                              <a:gd name="T84" fmla="+- 0 486 467"/>
                              <a:gd name="T85" fmla="*/ T84 w 28"/>
                              <a:gd name="T86" fmla="+- 0 505 505"/>
                              <a:gd name="T87" fmla="*/ 505 h 50"/>
                              <a:gd name="T88" fmla="+- 0 494 467"/>
                              <a:gd name="T89" fmla="*/ T88 w 28"/>
                              <a:gd name="T90" fmla="+- 0 510 505"/>
                              <a:gd name="T91" fmla="*/ 510 h 50"/>
                              <a:gd name="T92" fmla="+- 0 493 467"/>
                              <a:gd name="T93" fmla="*/ T92 w 28"/>
                              <a:gd name="T94" fmla="+- 0 510 505"/>
                              <a:gd name="T95" fmla="*/ 510 h 50"/>
                              <a:gd name="T96" fmla="+- 0 494 467"/>
                              <a:gd name="T97" fmla="*/ T96 w 28"/>
                              <a:gd name="T98" fmla="+- 0 510 505"/>
                              <a:gd name="T99" fmla="*/ 510 h 50"/>
                              <a:gd name="T100" fmla="+- 0 494 467"/>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8"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32"/>
                        <wps:cNvSpPr>
                          <a:spLocks/>
                        </wps:cNvSpPr>
                        <wps:spPr bwMode="auto">
                          <a:xfrm>
                            <a:off x="516" y="483"/>
                            <a:ext cx="49" cy="73"/>
                          </a:xfrm>
                          <a:custGeom>
                            <a:avLst/>
                            <a:gdLst>
                              <a:gd name="T0" fmla="+- 0 530 516"/>
                              <a:gd name="T1" fmla="*/ T0 w 49"/>
                              <a:gd name="T2" fmla="+- 0 511 483"/>
                              <a:gd name="T3" fmla="*/ 511 h 73"/>
                              <a:gd name="T4" fmla="+- 0 524 516"/>
                              <a:gd name="T5" fmla="*/ T4 w 49"/>
                              <a:gd name="T6" fmla="+- 0 515 483"/>
                              <a:gd name="T7" fmla="*/ 515 h 73"/>
                              <a:gd name="T8" fmla="+- 0 518 516"/>
                              <a:gd name="T9" fmla="*/ T8 w 49"/>
                              <a:gd name="T10" fmla="+- 0 526 483"/>
                              <a:gd name="T11" fmla="*/ 526 h 73"/>
                              <a:gd name="T12" fmla="+- 0 516 516"/>
                              <a:gd name="T13" fmla="*/ T12 w 49"/>
                              <a:gd name="T14" fmla="+- 0 539 483"/>
                              <a:gd name="T15" fmla="*/ 539 h 73"/>
                              <a:gd name="T16" fmla="+- 0 516 516"/>
                              <a:gd name="T17" fmla="*/ T16 w 49"/>
                              <a:gd name="T18" fmla="+- 0 547 483"/>
                              <a:gd name="T19" fmla="*/ 547 h 73"/>
                              <a:gd name="T20" fmla="+- 0 520 516"/>
                              <a:gd name="T21" fmla="*/ T20 w 49"/>
                              <a:gd name="T22" fmla="+- 0 556 483"/>
                              <a:gd name="T23" fmla="*/ 556 h 73"/>
                              <a:gd name="T24" fmla="+- 0 537 516"/>
                              <a:gd name="T25" fmla="*/ T24 w 49"/>
                              <a:gd name="T26" fmla="+- 0 556 483"/>
                              <a:gd name="T27" fmla="*/ 556 h 73"/>
                              <a:gd name="T28" fmla="+- 0 542 516"/>
                              <a:gd name="T29" fmla="*/ T28 w 49"/>
                              <a:gd name="T30" fmla="+- 0 552 483"/>
                              <a:gd name="T31" fmla="*/ 552 h 73"/>
                              <a:gd name="T32" fmla="+- 0 522 516"/>
                              <a:gd name="T33" fmla="*/ T32 w 49"/>
                              <a:gd name="T34" fmla="+- 0 552 483"/>
                              <a:gd name="T35" fmla="*/ 552 h 73"/>
                              <a:gd name="T36" fmla="+- 0 520 516"/>
                              <a:gd name="T37" fmla="*/ T36 w 49"/>
                              <a:gd name="T38" fmla="+- 0 544 483"/>
                              <a:gd name="T39" fmla="*/ 544 h 73"/>
                              <a:gd name="T40" fmla="+- 0 520 516"/>
                              <a:gd name="T41" fmla="*/ T40 w 49"/>
                              <a:gd name="T42" fmla="+- 0 523 483"/>
                              <a:gd name="T43" fmla="*/ 523 h 73"/>
                              <a:gd name="T44" fmla="+- 0 530 516"/>
                              <a:gd name="T45" fmla="*/ T44 w 49"/>
                              <a:gd name="T46" fmla="+- 0 511 483"/>
                              <a:gd name="T47" fmla="*/ 511 h 73"/>
                              <a:gd name="T48" fmla="+- 0 552 516"/>
                              <a:gd name="T49" fmla="*/ T48 w 49"/>
                              <a:gd name="T50" fmla="+- 0 544 483"/>
                              <a:gd name="T51" fmla="*/ 544 h 73"/>
                              <a:gd name="T52" fmla="+- 0 548 516"/>
                              <a:gd name="T53" fmla="*/ T52 w 49"/>
                              <a:gd name="T54" fmla="+- 0 544 483"/>
                              <a:gd name="T55" fmla="*/ 544 h 73"/>
                              <a:gd name="T56" fmla="+- 0 547 516"/>
                              <a:gd name="T57" fmla="*/ T56 w 49"/>
                              <a:gd name="T58" fmla="+- 0 555 483"/>
                              <a:gd name="T59" fmla="*/ 555 h 73"/>
                              <a:gd name="T60" fmla="+- 0 551 516"/>
                              <a:gd name="T61" fmla="*/ T60 w 49"/>
                              <a:gd name="T62" fmla="+- 0 555 483"/>
                              <a:gd name="T63" fmla="*/ 555 h 73"/>
                              <a:gd name="T64" fmla="+- 0 551 516"/>
                              <a:gd name="T65" fmla="*/ T64 w 49"/>
                              <a:gd name="T66" fmla="+- 0 551 483"/>
                              <a:gd name="T67" fmla="*/ 551 h 73"/>
                              <a:gd name="T68" fmla="+- 0 552 516"/>
                              <a:gd name="T69" fmla="*/ T68 w 49"/>
                              <a:gd name="T70" fmla="+- 0 544 483"/>
                              <a:gd name="T71" fmla="*/ 544 h 73"/>
                              <a:gd name="T72" fmla="+- 0 549 516"/>
                              <a:gd name="T73" fmla="*/ T72 w 49"/>
                              <a:gd name="T74" fmla="+- 0 505 483"/>
                              <a:gd name="T75" fmla="*/ 505 h 73"/>
                              <a:gd name="T76" fmla="+- 0 545 516"/>
                              <a:gd name="T77" fmla="*/ T76 w 49"/>
                              <a:gd name="T78" fmla="+- 0 505 483"/>
                              <a:gd name="T79" fmla="*/ 505 h 73"/>
                              <a:gd name="T80" fmla="+- 0 533 516"/>
                              <a:gd name="T81" fmla="*/ T80 w 49"/>
                              <a:gd name="T82" fmla="+- 0 508 483"/>
                              <a:gd name="T83" fmla="*/ 508 h 73"/>
                              <a:gd name="T84" fmla="+- 0 532 516"/>
                              <a:gd name="T85" fmla="*/ T84 w 49"/>
                              <a:gd name="T86" fmla="+- 0 509 483"/>
                              <a:gd name="T87" fmla="*/ 509 h 73"/>
                              <a:gd name="T88" fmla="+- 0 549 516"/>
                              <a:gd name="T89" fmla="*/ T88 w 49"/>
                              <a:gd name="T90" fmla="+- 0 509 483"/>
                              <a:gd name="T91" fmla="*/ 509 h 73"/>
                              <a:gd name="T92" fmla="+- 0 552 516"/>
                              <a:gd name="T93" fmla="*/ T92 w 49"/>
                              <a:gd name="T94" fmla="+- 0 510 483"/>
                              <a:gd name="T95" fmla="*/ 510 h 73"/>
                              <a:gd name="T96" fmla="+- 0 554 516"/>
                              <a:gd name="T97" fmla="*/ T96 w 49"/>
                              <a:gd name="T98" fmla="+- 0 512 483"/>
                              <a:gd name="T99" fmla="*/ 512 h 73"/>
                              <a:gd name="T100" fmla="+- 0 550 516"/>
                              <a:gd name="T101" fmla="*/ T100 w 49"/>
                              <a:gd name="T102" fmla="+- 0 531 483"/>
                              <a:gd name="T103" fmla="*/ 531 h 73"/>
                              <a:gd name="T104" fmla="+- 0 548 516"/>
                              <a:gd name="T105" fmla="*/ T104 w 49"/>
                              <a:gd name="T106" fmla="+- 0 543 483"/>
                              <a:gd name="T107" fmla="*/ 543 h 73"/>
                              <a:gd name="T108" fmla="+- 0 539 516"/>
                              <a:gd name="T109" fmla="*/ T108 w 49"/>
                              <a:gd name="T110" fmla="+- 0 552 483"/>
                              <a:gd name="T111" fmla="*/ 552 h 73"/>
                              <a:gd name="T112" fmla="+- 0 542 516"/>
                              <a:gd name="T113" fmla="*/ T112 w 49"/>
                              <a:gd name="T114" fmla="+- 0 552 483"/>
                              <a:gd name="T115" fmla="*/ 552 h 73"/>
                              <a:gd name="T116" fmla="+- 0 543 516"/>
                              <a:gd name="T117" fmla="*/ T116 w 49"/>
                              <a:gd name="T118" fmla="+- 0 551 483"/>
                              <a:gd name="T119" fmla="*/ 551 h 73"/>
                              <a:gd name="T120" fmla="+- 0 548 516"/>
                              <a:gd name="T121" fmla="*/ T120 w 49"/>
                              <a:gd name="T122" fmla="+- 0 544 483"/>
                              <a:gd name="T123" fmla="*/ 544 h 73"/>
                              <a:gd name="T124" fmla="+- 0 552 516"/>
                              <a:gd name="T125" fmla="*/ T124 w 49"/>
                              <a:gd name="T126" fmla="+- 0 544 483"/>
                              <a:gd name="T127" fmla="*/ 544 h 73"/>
                              <a:gd name="T128" fmla="+- 0 559 516"/>
                              <a:gd name="T129" fmla="*/ T128 w 49"/>
                              <a:gd name="T130" fmla="+- 0 507 483"/>
                              <a:gd name="T131" fmla="*/ 507 h 73"/>
                              <a:gd name="T132" fmla="+- 0 555 516"/>
                              <a:gd name="T133" fmla="*/ T132 w 49"/>
                              <a:gd name="T134" fmla="+- 0 507 483"/>
                              <a:gd name="T135" fmla="*/ 507 h 73"/>
                              <a:gd name="T136" fmla="+- 0 553 516"/>
                              <a:gd name="T137" fmla="*/ T136 w 49"/>
                              <a:gd name="T138" fmla="+- 0 506 483"/>
                              <a:gd name="T139" fmla="*/ 506 h 73"/>
                              <a:gd name="T140" fmla="+- 0 549 516"/>
                              <a:gd name="T141" fmla="*/ T140 w 49"/>
                              <a:gd name="T142" fmla="+- 0 505 483"/>
                              <a:gd name="T143" fmla="*/ 505 h 73"/>
                              <a:gd name="T144" fmla="+- 0 532 516"/>
                              <a:gd name="T145" fmla="*/ T144 w 49"/>
                              <a:gd name="T146" fmla="+- 0 509 483"/>
                              <a:gd name="T147" fmla="*/ 509 h 73"/>
                              <a:gd name="T148" fmla="+- 0 531 516"/>
                              <a:gd name="T149" fmla="*/ T148 w 49"/>
                              <a:gd name="T150" fmla="+- 0 509 483"/>
                              <a:gd name="T151" fmla="*/ 509 h 73"/>
                              <a:gd name="T152" fmla="+- 0 530 516"/>
                              <a:gd name="T153" fmla="*/ T152 w 49"/>
                              <a:gd name="T154" fmla="+- 0 511 483"/>
                              <a:gd name="T155" fmla="*/ 511 h 73"/>
                              <a:gd name="T156" fmla="+- 0 532 516"/>
                              <a:gd name="T157" fmla="*/ T156 w 49"/>
                              <a:gd name="T158" fmla="+- 0 509 483"/>
                              <a:gd name="T159" fmla="*/ 509 h 73"/>
                              <a:gd name="T160" fmla="+- 0 564 516"/>
                              <a:gd name="T161" fmla="*/ T160 w 49"/>
                              <a:gd name="T162" fmla="+- 0 483 483"/>
                              <a:gd name="T163" fmla="*/ 483 h 73"/>
                              <a:gd name="T164" fmla="+- 0 559 516"/>
                              <a:gd name="T165" fmla="*/ T164 w 49"/>
                              <a:gd name="T166" fmla="+- 0 483 483"/>
                              <a:gd name="T167" fmla="*/ 483 h 73"/>
                              <a:gd name="T168" fmla="+- 0 555 516"/>
                              <a:gd name="T169" fmla="*/ T168 w 49"/>
                              <a:gd name="T170" fmla="+- 0 507 483"/>
                              <a:gd name="T171" fmla="*/ 507 h 73"/>
                              <a:gd name="T172" fmla="+- 0 559 516"/>
                              <a:gd name="T173" fmla="*/ T172 w 49"/>
                              <a:gd name="T174" fmla="+- 0 507 483"/>
                              <a:gd name="T175" fmla="*/ 507 h 73"/>
                              <a:gd name="T176" fmla="+- 0 564 516"/>
                              <a:gd name="T177" fmla="*/ T176 w 49"/>
                              <a:gd name="T178" fmla="+- 0 483 483"/>
                              <a:gd name="T179" fmla="*/ 48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 h="73">
                                <a:moveTo>
                                  <a:pt x="14" y="28"/>
                                </a:moveTo>
                                <a:lnTo>
                                  <a:pt x="8" y="32"/>
                                </a:lnTo>
                                <a:lnTo>
                                  <a:pt x="2" y="43"/>
                                </a:lnTo>
                                <a:lnTo>
                                  <a:pt x="0" y="56"/>
                                </a:lnTo>
                                <a:lnTo>
                                  <a:pt x="0" y="64"/>
                                </a:lnTo>
                                <a:lnTo>
                                  <a:pt x="4" y="73"/>
                                </a:lnTo>
                                <a:lnTo>
                                  <a:pt x="21" y="73"/>
                                </a:lnTo>
                                <a:lnTo>
                                  <a:pt x="26" y="69"/>
                                </a:lnTo>
                                <a:lnTo>
                                  <a:pt x="6" y="69"/>
                                </a:lnTo>
                                <a:lnTo>
                                  <a:pt x="4" y="61"/>
                                </a:lnTo>
                                <a:lnTo>
                                  <a:pt x="4" y="40"/>
                                </a:lnTo>
                                <a:lnTo>
                                  <a:pt x="14" y="28"/>
                                </a:lnTo>
                                <a:close/>
                                <a:moveTo>
                                  <a:pt x="36" y="61"/>
                                </a:moveTo>
                                <a:lnTo>
                                  <a:pt x="32" y="61"/>
                                </a:lnTo>
                                <a:lnTo>
                                  <a:pt x="31" y="72"/>
                                </a:lnTo>
                                <a:lnTo>
                                  <a:pt x="35" y="72"/>
                                </a:lnTo>
                                <a:lnTo>
                                  <a:pt x="35" y="68"/>
                                </a:lnTo>
                                <a:lnTo>
                                  <a:pt x="36" y="61"/>
                                </a:lnTo>
                                <a:close/>
                                <a:moveTo>
                                  <a:pt x="33" y="22"/>
                                </a:moveTo>
                                <a:lnTo>
                                  <a:pt x="29" y="22"/>
                                </a:lnTo>
                                <a:lnTo>
                                  <a:pt x="17" y="25"/>
                                </a:lnTo>
                                <a:lnTo>
                                  <a:pt x="16" y="26"/>
                                </a:lnTo>
                                <a:lnTo>
                                  <a:pt x="33" y="26"/>
                                </a:lnTo>
                                <a:lnTo>
                                  <a:pt x="36" y="27"/>
                                </a:lnTo>
                                <a:lnTo>
                                  <a:pt x="38" y="29"/>
                                </a:lnTo>
                                <a:lnTo>
                                  <a:pt x="34" y="48"/>
                                </a:lnTo>
                                <a:lnTo>
                                  <a:pt x="32" y="60"/>
                                </a:lnTo>
                                <a:lnTo>
                                  <a:pt x="23" y="69"/>
                                </a:lnTo>
                                <a:lnTo>
                                  <a:pt x="26" y="69"/>
                                </a:lnTo>
                                <a:lnTo>
                                  <a:pt x="27" y="68"/>
                                </a:lnTo>
                                <a:lnTo>
                                  <a:pt x="32" y="61"/>
                                </a:lnTo>
                                <a:lnTo>
                                  <a:pt x="36" y="61"/>
                                </a:lnTo>
                                <a:lnTo>
                                  <a:pt x="43" y="24"/>
                                </a:lnTo>
                                <a:lnTo>
                                  <a:pt x="39" y="24"/>
                                </a:lnTo>
                                <a:lnTo>
                                  <a:pt x="37" y="23"/>
                                </a:lnTo>
                                <a:lnTo>
                                  <a:pt x="33" y="22"/>
                                </a:lnTo>
                                <a:close/>
                                <a:moveTo>
                                  <a:pt x="16" y="26"/>
                                </a:moveTo>
                                <a:lnTo>
                                  <a:pt x="15" y="26"/>
                                </a:lnTo>
                                <a:lnTo>
                                  <a:pt x="14" y="28"/>
                                </a:lnTo>
                                <a:lnTo>
                                  <a:pt x="16" y="26"/>
                                </a:lnTo>
                                <a:close/>
                                <a:moveTo>
                                  <a:pt x="48" y="0"/>
                                </a:moveTo>
                                <a:lnTo>
                                  <a:pt x="43" y="0"/>
                                </a:lnTo>
                                <a:lnTo>
                                  <a:pt x="39" y="24"/>
                                </a:lnTo>
                                <a:lnTo>
                                  <a:pt x="43" y="24"/>
                                </a:lnTo>
                                <a:lnTo>
                                  <a:pt x="48"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31"/>
                        <wps:cNvSpPr>
                          <a:spLocks/>
                        </wps:cNvSpPr>
                        <wps:spPr bwMode="auto">
                          <a:xfrm>
                            <a:off x="567" y="489"/>
                            <a:ext cx="18" cy="66"/>
                          </a:xfrm>
                          <a:custGeom>
                            <a:avLst/>
                            <a:gdLst>
                              <a:gd name="T0" fmla="+- 0 584 567"/>
                              <a:gd name="T1" fmla="*/ T0 w 18"/>
                              <a:gd name="T2" fmla="+- 0 489 489"/>
                              <a:gd name="T3" fmla="*/ 489 h 66"/>
                              <a:gd name="T4" fmla="+- 0 579 567"/>
                              <a:gd name="T5" fmla="*/ T4 w 18"/>
                              <a:gd name="T6" fmla="+- 0 489 489"/>
                              <a:gd name="T7" fmla="*/ 489 h 66"/>
                              <a:gd name="T8" fmla="+- 0 578 567"/>
                              <a:gd name="T9" fmla="*/ T8 w 18"/>
                              <a:gd name="T10" fmla="+- 0 490 489"/>
                              <a:gd name="T11" fmla="*/ 490 h 66"/>
                              <a:gd name="T12" fmla="+- 0 578 567"/>
                              <a:gd name="T13" fmla="*/ T12 w 18"/>
                              <a:gd name="T14" fmla="+- 0 495 489"/>
                              <a:gd name="T15" fmla="*/ 495 h 66"/>
                              <a:gd name="T16" fmla="+- 0 579 567"/>
                              <a:gd name="T17" fmla="*/ T16 w 18"/>
                              <a:gd name="T18" fmla="+- 0 497 489"/>
                              <a:gd name="T19" fmla="*/ 497 h 66"/>
                              <a:gd name="T20" fmla="+- 0 583 567"/>
                              <a:gd name="T21" fmla="*/ T20 w 18"/>
                              <a:gd name="T22" fmla="+- 0 497 489"/>
                              <a:gd name="T23" fmla="*/ 497 h 66"/>
                              <a:gd name="T24" fmla="+- 0 585 567"/>
                              <a:gd name="T25" fmla="*/ T24 w 18"/>
                              <a:gd name="T26" fmla="+- 0 495 489"/>
                              <a:gd name="T27" fmla="*/ 495 h 66"/>
                              <a:gd name="T28" fmla="+- 0 585 567"/>
                              <a:gd name="T29" fmla="*/ T28 w 18"/>
                              <a:gd name="T30" fmla="+- 0 493 489"/>
                              <a:gd name="T31" fmla="*/ 493 h 66"/>
                              <a:gd name="T32" fmla="+- 0 585 567"/>
                              <a:gd name="T33" fmla="*/ T32 w 18"/>
                              <a:gd name="T34" fmla="+- 0 490 489"/>
                              <a:gd name="T35" fmla="*/ 490 h 66"/>
                              <a:gd name="T36" fmla="+- 0 584 567"/>
                              <a:gd name="T37" fmla="*/ T36 w 18"/>
                              <a:gd name="T38" fmla="+- 0 489 489"/>
                              <a:gd name="T39" fmla="*/ 489 h 66"/>
                              <a:gd name="T40" fmla="+- 0 581 567"/>
                              <a:gd name="T41" fmla="*/ T40 w 18"/>
                              <a:gd name="T42" fmla="+- 0 506 489"/>
                              <a:gd name="T43" fmla="*/ 506 h 66"/>
                              <a:gd name="T44" fmla="+- 0 576 567"/>
                              <a:gd name="T45" fmla="*/ T44 w 18"/>
                              <a:gd name="T46" fmla="+- 0 506 489"/>
                              <a:gd name="T47" fmla="*/ 506 h 66"/>
                              <a:gd name="T48" fmla="+- 0 567 567"/>
                              <a:gd name="T49" fmla="*/ T48 w 18"/>
                              <a:gd name="T50" fmla="+- 0 555 489"/>
                              <a:gd name="T51" fmla="*/ 555 h 66"/>
                              <a:gd name="T52" fmla="+- 0 572 567"/>
                              <a:gd name="T53" fmla="*/ T52 w 18"/>
                              <a:gd name="T54" fmla="+- 0 555 489"/>
                              <a:gd name="T55" fmla="*/ 555 h 66"/>
                              <a:gd name="T56" fmla="+- 0 581 567"/>
                              <a:gd name="T57" fmla="*/ T56 w 18"/>
                              <a:gd name="T58" fmla="+- 0 506 489"/>
                              <a:gd name="T59" fmla="*/ 50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6">
                                <a:moveTo>
                                  <a:pt x="17" y="0"/>
                                </a:moveTo>
                                <a:lnTo>
                                  <a:pt x="12" y="0"/>
                                </a:lnTo>
                                <a:lnTo>
                                  <a:pt x="11" y="1"/>
                                </a:lnTo>
                                <a:lnTo>
                                  <a:pt x="11" y="6"/>
                                </a:lnTo>
                                <a:lnTo>
                                  <a:pt x="12" y="8"/>
                                </a:lnTo>
                                <a:lnTo>
                                  <a:pt x="16" y="8"/>
                                </a:lnTo>
                                <a:lnTo>
                                  <a:pt x="18" y="6"/>
                                </a:lnTo>
                                <a:lnTo>
                                  <a:pt x="18" y="4"/>
                                </a:lnTo>
                                <a:lnTo>
                                  <a:pt x="18" y="1"/>
                                </a:lnTo>
                                <a:lnTo>
                                  <a:pt x="17" y="0"/>
                                </a:lnTo>
                                <a:close/>
                                <a:moveTo>
                                  <a:pt x="14" y="17"/>
                                </a:moveTo>
                                <a:lnTo>
                                  <a:pt x="9" y="17"/>
                                </a:lnTo>
                                <a:lnTo>
                                  <a:pt x="0" y="66"/>
                                </a:lnTo>
                                <a:lnTo>
                                  <a:pt x="5" y="66"/>
                                </a:lnTo>
                                <a:lnTo>
                                  <a:pt x="14"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0"/>
                        <wps:cNvSpPr>
                          <a:spLocks/>
                        </wps:cNvSpPr>
                        <wps:spPr bwMode="auto">
                          <a:xfrm>
                            <a:off x="587" y="505"/>
                            <a:ext cx="31" cy="51"/>
                          </a:xfrm>
                          <a:custGeom>
                            <a:avLst/>
                            <a:gdLst>
                              <a:gd name="T0" fmla="+- 0 588 587"/>
                              <a:gd name="T1" fmla="*/ T0 w 31"/>
                              <a:gd name="T2" fmla="+- 0 549 505"/>
                              <a:gd name="T3" fmla="*/ 549 h 51"/>
                              <a:gd name="T4" fmla="+- 0 587 587"/>
                              <a:gd name="T5" fmla="*/ T4 w 31"/>
                              <a:gd name="T6" fmla="+- 0 553 505"/>
                              <a:gd name="T7" fmla="*/ 553 h 51"/>
                              <a:gd name="T8" fmla="+- 0 588 587"/>
                              <a:gd name="T9" fmla="*/ T8 w 31"/>
                              <a:gd name="T10" fmla="+- 0 554 505"/>
                              <a:gd name="T11" fmla="*/ 554 h 51"/>
                              <a:gd name="T12" fmla="+- 0 592 587"/>
                              <a:gd name="T13" fmla="*/ T12 w 31"/>
                              <a:gd name="T14" fmla="+- 0 556 505"/>
                              <a:gd name="T15" fmla="*/ 556 h 51"/>
                              <a:gd name="T16" fmla="+- 0 606 587"/>
                              <a:gd name="T17" fmla="*/ T16 w 31"/>
                              <a:gd name="T18" fmla="+- 0 556 505"/>
                              <a:gd name="T19" fmla="*/ 556 h 51"/>
                              <a:gd name="T20" fmla="+- 0 611 587"/>
                              <a:gd name="T21" fmla="*/ T20 w 31"/>
                              <a:gd name="T22" fmla="+- 0 552 505"/>
                              <a:gd name="T23" fmla="*/ 552 h 51"/>
                              <a:gd name="T24" fmla="+- 0 594 587"/>
                              <a:gd name="T25" fmla="*/ T24 w 31"/>
                              <a:gd name="T26" fmla="+- 0 552 505"/>
                              <a:gd name="T27" fmla="*/ 552 h 51"/>
                              <a:gd name="T28" fmla="+- 0 590 587"/>
                              <a:gd name="T29" fmla="*/ T28 w 31"/>
                              <a:gd name="T30" fmla="+- 0 550 505"/>
                              <a:gd name="T31" fmla="*/ 550 h 51"/>
                              <a:gd name="T32" fmla="+- 0 588 587"/>
                              <a:gd name="T33" fmla="*/ T32 w 31"/>
                              <a:gd name="T34" fmla="+- 0 549 505"/>
                              <a:gd name="T35" fmla="*/ 549 h 51"/>
                              <a:gd name="T36" fmla="+- 0 612 587"/>
                              <a:gd name="T37" fmla="*/ T36 w 31"/>
                              <a:gd name="T38" fmla="+- 0 505 505"/>
                              <a:gd name="T39" fmla="*/ 505 h 51"/>
                              <a:gd name="T40" fmla="+- 0 600 587"/>
                              <a:gd name="T41" fmla="*/ T40 w 31"/>
                              <a:gd name="T42" fmla="+- 0 505 505"/>
                              <a:gd name="T43" fmla="*/ 505 h 51"/>
                              <a:gd name="T44" fmla="+- 0 594 587"/>
                              <a:gd name="T45" fmla="*/ T44 w 31"/>
                              <a:gd name="T46" fmla="+- 0 512 505"/>
                              <a:gd name="T47" fmla="*/ 512 h 51"/>
                              <a:gd name="T48" fmla="+- 0 594 587"/>
                              <a:gd name="T49" fmla="*/ T48 w 31"/>
                              <a:gd name="T50" fmla="+- 0 523 505"/>
                              <a:gd name="T51" fmla="*/ 523 h 51"/>
                              <a:gd name="T52" fmla="+- 0 596 587"/>
                              <a:gd name="T53" fmla="*/ T52 w 31"/>
                              <a:gd name="T54" fmla="+- 0 528 505"/>
                              <a:gd name="T55" fmla="*/ 528 h 51"/>
                              <a:gd name="T56" fmla="+- 0 607 587"/>
                              <a:gd name="T57" fmla="*/ T56 w 31"/>
                              <a:gd name="T58" fmla="+- 0 534 505"/>
                              <a:gd name="T59" fmla="*/ 534 h 51"/>
                              <a:gd name="T60" fmla="+- 0 608 587"/>
                              <a:gd name="T61" fmla="*/ T60 w 31"/>
                              <a:gd name="T62" fmla="+- 0 537 505"/>
                              <a:gd name="T63" fmla="*/ 537 h 51"/>
                              <a:gd name="T64" fmla="+- 0 608 587"/>
                              <a:gd name="T65" fmla="*/ T64 w 31"/>
                              <a:gd name="T66" fmla="+- 0 547 505"/>
                              <a:gd name="T67" fmla="*/ 547 h 51"/>
                              <a:gd name="T68" fmla="+- 0 604 587"/>
                              <a:gd name="T69" fmla="*/ T68 w 31"/>
                              <a:gd name="T70" fmla="+- 0 552 505"/>
                              <a:gd name="T71" fmla="*/ 552 h 51"/>
                              <a:gd name="T72" fmla="+- 0 611 587"/>
                              <a:gd name="T73" fmla="*/ T72 w 31"/>
                              <a:gd name="T74" fmla="+- 0 552 505"/>
                              <a:gd name="T75" fmla="*/ 552 h 51"/>
                              <a:gd name="T76" fmla="+- 0 613 587"/>
                              <a:gd name="T77" fmla="*/ T76 w 31"/>
                              <a:gd name="T78" fmla="+- 0 550 505"/>
                              <a:gd name="T79" fmla="*/ 550 h 51"/>
                              <a:gd name="T80" fmla="+- 0 613 587"/>
                              <a:gd name="T81" fmla="*/ T80 w 31"/>
                              <a:gd name="T82" fmla="+- 0 536 505"/>
                              <a:gd name="T83" fmla="*/ 536 h 51"/>
                              <a:gd name="T84" fmla="+- 0 611 587"/>
                              <a:gd name="T85" fmla="*/ T84 w 31"/>
                              <a:gd name="T86" fmla="+- 0 531 505"/>
                              <a:gd name="T87" fmla="*/ 531 h 51"/>
                              <a:gd name="T88" fmla="+- 0 601 587"/>
                              <a:gd name="T89" fmla="*/ T88 w 31"/>
                              <a:gd name="T90" fmla="+- 0 525 505"/>
                              <a:gd name="T91" fmla="*/ 525 h 51"/>
                              <a:gd name="T92" fmla="+- 0 598 587"/>
                              <a:gd name="T93" fmla="*/ T92 w 31"/>
                              <a:gd name="T94" fmla="+- 0 523 505"/>
                              <a:gd name="T95" fmla="*/ 523 h 51"/>
                              <a:gd name="T96" fmla="+- 0 598 587"/>
                              <a:gd name="T97" fmla="*/ T96 w 31"/>
                              <a:gd name="T98" fmla="+- 0 513 505"/>
                              <a:gd name="T99" fmla="*/ 513 h 51"/>
                              <a:gd name="T100" fmla="+- 0 602 587"/>
                              <a:gd name="T101" fmla="*/ T100 w 31"/>
                              <a:gd name="T102" fmla="+- 0 509 505"/>
                              <a:gd name="T103" fmla="*/ 509 h 51"/>
                              <a:gd name="T104" fmla="+- 0 617 587"/>
                              <a:gd name="T105" fmla="*/ T104 w 31"/>
                              <a:gd name="T106" fmla="+- 0 509 505"/>
                              <a:gd name="T107" fmla="*/ 509 h 51"/>
                              <a:gd name="T108" fmla="+- 0 617 587"/>
                              <a:gd name="T109" fmla="*/ T108 w 31"/>
                              <a:gd name="T110" fmla="+- 0 508 505"/>
                              <a:gd name="T111" fmla="*/ 508 h 51"/>
                              <a:gd name="T112" fmla="+- 0 616 587"/>
                              <a:gd name="T113" fmla="*/ T112 w 31"/>
                              <a:gd name="T114" fmla="+- 0 507 505"/>
                              <a:gd name="T115" fmla="*/ 507 h 51"/>
                              <a:gd name="T116" fmla="+- 0 612 587"/>
                              <a:gd name="T117" fmla="*/ T116 w 31"/>
                              <a:gd name="T118" fmla="+- 0 505 505"/>
                              <a:gd name="T119" fmla="*/ 505 h 51"/>
                              <a:gd name="T120" fmla="+- 0 617 587"/>
                              <a:gd name="T121" fmla="*/ T120 w 31"/>
                              <a:gd name="T122" fmla="+- 0 509 505"/>
                              <a:gd name="T123" fmla="*/ 509 h 51"/>
                              <a:gd name="T124" fmla="+- 0 611 587"/>
                              <a:gd name="T125" fmla="*/ T124 w 31"/>
                              <a:gd name="T126" fmla="+- 0 509 505"/>
                              <a:gd name="T127" fmla="*/ 509 h 51"/>
                              <a:gd name="T128" fmla="+- 0 614 587"/>
                              <a:gd name="T129" fmla="*/ T128 w 31"/>
                              <a:gd name="T130" fmla="+- 0 511 505"/>
                              <a:gd name="T131" fmla="*/ 511 h 51"/>
                              <a:gd name="T132" fmla="+- 0 616 587"/>
                              <a:gd name="T133" fmla="*/ T132 w 31"/>
                              <a:gd name="T134" fmla="+- 0 512 505"/>
                              <a:gd name="T135" fmla="*/ 512 h 51"/>
                              <a:gd name="T136" fmla="+- 0 617 587"/>
                              <a:gd name="T137" fmla="*/ T136 w 31"/>
                              <a:gd name="T138" fmla="+- 0 509 505"/>
                              <a:gd name="T139" fmla="*/ 5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 h="51">
                                <a:moveTo>
                                  <a:pt x="1" y="44"/>
                                </a:moveTo>
                                <a:lnTo>
                                  <a:pt x="0" y="48"/>
                                </a:lnTo>
                                <a:lnTo>
                                  <a:pt x="1" y="49"/>
                                </a:lnTo>
                                <a:lnTo>
                                  <a:pt x="5" y="51"/>
                                </a:lnTo>
                                <a:lnTo>
                                  <a:pt x="19" y="51"/>
                                </a:lnTo>
                                <a:lnTo>
                                  <a:pt x="24" y="47"/>
                                </a:lnTo>
                                <a:lnTo>
                                  <a:pt x="7" y="47"/>
                                </a:lnTo>
                                <a:lnTo>
                                  <a:pt x="3" y="45"/>
                                </a:lnTo>
                                <a:lnTo>
                                  <a:pt x="1" y="44"/>
                                </a:lnTo>
                                <a:close/>
                                <a:moveTo>
                                  <a:pt x="25" y="0"/>
                                </a:moveTo>
                                <a:lnTo>
                                  <a:pt x="13" y="0"/>
                                </a:lnTo>
                                <a:lnTo>
                                  <a:pt x="7" y="7"/>
                                </a:lnTo>
                                <a:lnTo>
                                  <a:pt x="7" y="18"/>
                                </a:lnTo>
                                <a:lnTo>
                                  <a:pt x="9" y="23"/>
                                </a:lnTo>
                                <a:lnTo>
                                  <a:pt x="20" y="29"/>
                                </a:lnTo>
                                <a:lnTo>
                                  <a:pt x="21" y="32"/>
                                </a:lnTo>
                                <a:lnTo>
                                  <a:pt x="21" y="42"/>
                                </a:lnTo>
                                <a:lnTo>
                                  <a:pt x="17" y="47"/>
                                </a:lnTo>
                                <a:lnTo>
                                  <a:pt x="24" y="47"/>
                                </a:lnTo>
                                <a:lnTo>
                                  <a:pt x="26" y="45"/>
                                </a:lnTo>
                                <a:lnTo>
                                  <a:pt x="26" y="31"/>
                                </a:lnTo>
                                <a:lnTo>
                                  <a:pt x="24" y="26"/>
                                </a:lnTo>
                                <a:lnTo>
                                  <a:pt x="14" y="20"/>
                                </a:lnTo>
                                <a:lnTo>
                                  <a:pt x="11" y="18"/>
                                </a:lnTo>
                                <a:lnTo>
                                  <a:pt x="11" y="8"/>
                                </a:lnTo>
                                <a:lnTo>
                                  <a:pt x="15" y="4"/>
                                </a:lnTo>
                                <a:lnTo>
                                  <a:pt x="30" y="4"/>
                                </a:lnTo>
                                <a:lnTo>
                                  <a:pt x="30" y="3"/>
                                </a:lnTo>
                                <a:lnTo>
                                  <a:pt x="29" y="2"/>
                                </a:lnTo>
                                <a:lnTo>
                                  <a:pt x="25" y="0"/>
                                </a:lnTo>
                                <a:close/>
                                <a:moveTo>
                                  <a:pt x="30" y="4"/>
                                </a:moveTo>
                                <a:lnTo>
                                  <a:pt x="24" y="4"/>
                                </a:lnTo>
                                <a:lnTo>
                                  <a:pt x="27" y="6"/>
                                </a:lnTo>
                                <a:lnTo>
                                  <a:pt x="29" y="7"/>
                                </a:lnTo>
                                <a:lnTo>
                                  <a:pt x="30" y="4"/>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9"/>
                        <wps:cNvSpPr>
                          <a:spLocks/>
                        </wps:cNvSpPr>
                        <wps:spPr bwMode="auto">
                          <a:xfrm>
                            <a:off x="627" y="496"/>
                            <a:ext cx="25" cy="60"/>
                          </a:xfrm>
                          <a:custGeom>
                            <a:avLst/>
                            <a:gdLst>
                              <a:gd name="T0" fmla="+- 0 639 627"/>
                              <a:gd name="T1" fmla="*/ T0 w 25"/>
                              <a:gd name="T2" fmla="+- 0 510 496"/>
                              <a:gd name="T3" fmla="*/ 510 h 60"/>
                              <a:gd name="T4" fmla="+- 0 635 627"/>
                              <a:gd name="T5" fmla="*/ T4 w 25"/>
                              <a:gd name="T6" fmla="+- 0 510 496"/>
                              <a:gd name="T7" fmla="*/ 510 h 60"/>
                              <a:gd name="T8" fmla="+- 0 629 627"/>
                              <a:gd name="T9" fmla="*/ T8 w 25"/>
                              <a:gd name="T10" fmla="+- 0 538 496"/>
                              <a:gd name="T11" fmla="*/ 538 h 60"/>
                              <a:gd name="T12" fmla="+- 0 629 627"/>
                              <a:gd name="T13" fmla="*/ T12 w 25"/>
                              <a:gd name="T14" fmla="+- 0 541 496"/>
                              <a:gd name="T15" fmla="*/ 541 h 60"/>
                              <a:gd name="T16" fmla="+- 0 629 627"/>
                              <a:gd name="T17" fmla="*/ T16 w 25"/>
                              <a:gd name="T18" fmla="+- 0 552 496"/>
                              <a:gd name="T19" fmla="*/ 552 h 60"/>
                              <a:gd name="T20" fmla="+- 0 631 627"/>
                              <a:gd name="T21" fmla="*/ T20 w 25"/>
                              <a:gd name="T22" fmla="+- 0 556 496"/>
                              <a:gd name="T23" fmla="*/ 556 h 60"/>
                              <a:gd name="T24" fmla="+- 0 639 627"/>
                              <a:gd name="T25" fmla="*/ T24 w 25"/>
                              <a:gd name="T26" fmla="+- 0 556 496"/>
                              <a:gd name="T27" fmla="*/ 556 h 60"/>
                              <a:gd name="T28" fmla="+- 0 641 627"/>
                              <a:gd name="T29" fmla="*/ T28 w 25"/>
                              <a:gd name="T30" fmla="+- 0 555 496"/>
                              <a:gd name="T31" fmla="*/ 555 h 60"/>
                              <a:gd name="T32" fmla="+- 0 642 627"/>
                              <a:gd name="T33" fmla="*/ T32 w 25"/>
                              <a:gd name="T34" fmla="+- 0 555 496"/>
                              <a:gd name="T35" fmla="*/ 555 h 60"/>
                              <a:gd name="T36" fmla="+- 0 642 627"/>
                              <a:gd name="T37" fmla="*/ T36 w 25"/>
                              <a:gd name="T38" fmla="+- 0 552 496"/>
                              <a:gd name="T39" fmla="*/ 552 h 60"/>
                              <a:gd name="T40" fmla="+- 0 635 627"/>
                              <a:gd name="T41" fmla="*/ T40 w 25"/>
                              <a:gd name="T42" fmla="+- 0 552 496"/>
                              <a:gd name="T43" fmla="*/ 552 h 60"/>
                              <a:gd name="T44" fmla="+- 0 633 627"/>
                              <a:gd name="T45" fmla="*/ T44 w 25"/>
                              <a:gd name="T46" fmla="+- 0 550 496"/>
                              <a:gd name="T47" fmla="*/ 550 h 60"/>
                              <a:gd name="T48" fmla="+- 0 633 627"/>
                              <a:gd name="T49" fmla="*/ T48 w 25"/>
                              <a:gd name="T50" fmla="+- 0 544 496"/>
                              <a:gd name="T51" fmla="*/ 544 h 60"/>
                              <a:gd name="T52" fmla="+- 0 634 627"/>
                              <a:gd name="T53" fmla="*/ T52 w 25"/>
                              <a:gd name="T54" fmla="+- 0 541 496"/>
                              <a:gd name="T55" fmla="*/ 541 h 60"/>
                              <a:gd name="T56" fmla="+- 0 639 627"/>
                              <a:gd name="T57" fmla="*/ T56 w 25"/>
                              <a:gd name="T58" fmla="+- 0 510 496"/>
                              <a:gd name="T59" fmla="*/ 510 h 60"/>
                              <a:gd name="T60" fmla="+- 0 642 627"/>
                              <a:gd name="T61" fmla="*/ T60 w 25"/>
                              <a:gd name="T62" fmla="+- 0 551 496"/>
                              <a:gd name="T63" fmla="*/ 551 h 60"/>
                              <a:gd name="T64" fmla="+- 0 641 627"/>
                              <a:gd name="T65" fmla="*/ T64 w 25"/>
                              <a:gd name="T66" fmla="+- 0 552 496"/>
                              <a:gd name="T67" fmla="*/ 552 h 60"/>
                              <a:gd name="T68" fmla="+- 0 635 627"/>
                              <a:gd name="T69" fmla="*/ T68 w 25"/>
                              <a:gd name="T70" fmla="+- 0 552 496"/>
                              <a:gd name="T71" fmla="*/ 552 h 60"/>
                              <a:gd name="T72" fmla="+- 0 642 627"/>
                              <a:gd name="T73" fmla="*/ T72 w 25"/>
                              <a:gd name="T74" fmla="+- 0 552 496"/>
                              <a:gd name="T75" fmla="*/ 552 h 60"/>
                              <a:gd name="T76" fmla="+- 0 642 627"/>
                              <a:gd name="T77" fmla="*/ T76 w 25"/>
                              <a:gd name="T78" fmla="+- 0 551 496"/>
                              <a:gd name="T79" fmla="*/ 551 h 60"/>
                              <a:gd name="T80" fmla="+- 0 652 627"/>
                              <a:gd name="T81" fmla="*/ T80 w 25"/>
                              <a:gd name="T82" fmla="+- 0 506 496"/>
                              <a:gd name="T83" fmla="*/ 506 h 60"/>
                              <a:gd name="T84" fmla="+- 0 628 627"/>
                              <a:gd name="T85" fmla="*/ T84 w 25"/>
                              <a:gd name="T86" fmla="+- 0 506 496"/>
                              <a:gd name="T87" fmla="*/ 506 h 60"/>
                              <a:gd name="T88" fmla="+- 0 627 627"/>
                              <a:gd name="T89" fmla="*/ T88 w 25"/>
                              <a:gd name="T90" fmla="+- 0 510 496"/>
                              <a:gd name="T91" fmla="*/ 510 h 60"/>
                              <a:gd name="T92" fmla="+- 0 652 627"/>
                              <a:gd name="T93" fmla="*/ T92 w 25"/>
                              <a:gd name="T94" fmla="+- 0 510 496"/>
                              <a:gd name="T95" fmla="*/ 510 h 60"/>
                              <a:gd name="T96" fmla="+- 0 652 627"/>
                              <a:gd name="T97" fmla="*/ T96 w 25"/>
                              <a:gd name="T98" fmla="+- 0 506 496"/>
                              <a:gd name="T99" fmla="*/ 506 h 60"/>
                              <a:gd name="T100" fmla="+- 0 642 627"/>
                              <a:gd name="T101" fmla="*/ T100 w 25"/>
                              <a:gd name="T102" fmla="+- 0 496 496"/>
                              <a:gd name="T103" fmla="*/ 496 h 60"/>
                              <a:gd name="T104" fmla="+- 0 637 627"/>
                              <a:gd name="T105" fmla="*/ T104 w 25"/>
                              <a:gd name="T106" fmla="+- 0 498 496"/>
                              <a:gd name="T107" fmla="*/ 498 h 60"/>
                              <a:gd name="T108" fmla="+- 0 636 627"/>
                              <a:gd name="T109" fmla="*/ T108 w 25"/>
                              <a:gd name="T110" fmla="+- 0 506 496"/>
                              <a:gd name="T111" fmla="*/ 506 h 60"/>
                              <a:gd name="T112" fmla="+- 0 640 627"/>
                              <a:gd name="T113" fmla="*/ T112 w 25"/>
                              <a:gd name="T114" fmla="+- 0 506 496"/>
                              <a:gd name="T115" fmla="*/ 506 h 60"/>
                              <a:gd name="T116" fmla="+- 0 642 627"/>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8" y="14"/>
                                </a:lnTo>
                                <a:lnTo>
                                  <a:pt x="2" y="42"/>
                                </a:lnTo>
                                <a:lnTo>
                                  <a:pt x="2" y="45"/>
                                </a:lnTo>
                                <a:lnTo>
                                  <a:pt x="2" y="56"/>
                                </a:lnTo>
                                <a:lnTo>
                                  <a:pt x="4" y="60"/>
                                </a:lnTo>
                                <a:lnTo>
                                  <a:pt x="12" y="60"/>
                                </a:lnTo>
                                <a:lnTo>
                                  <a:pt x="14" y="59"/>
                                </a:lnTo>
                                <a:lnTo>
                                  <a:pt x="15" y="59"/>
                                </a:lnTo>
                                <a:lnTo>
                                  <a:pt x="15" y="56"/>
                                </a:lnTo>
                                <a:lnTo>
                                  <a:pt x="8" y="56"/>
                                </a:lnTo>
                                <a:lnTo>
                                  <a:pt x="6" y="54"/>
                                </a:lnTo>
                                <a:lnTo>
                                  <a:pt x="6" y="48"/>
                                </a:lnTo>
                                <a:lnTo>
                                  <a:pt x="7" y="45"/>
                                </a:lnTo>
                                <a:lnTo>
                                  <a:pt x="12" y="14"/>
                                </a:lnTo>
                                <a:close/>
                                <a:moveTo>
                                  <a:pt x="15" y="55"/>
                                </a:moveTo>
                                <a:lnTo>
                                  <a:pt x="14" y="56"/>
                                </a:lnTo>
                                <a:lnTo>
                                  <a:pt x="8" y="56"/>
                                </a:lnTo>
                                <a:lnTo>
                                  <a:pt x="15" y="56"/>
                                </a:lnTo>
                                <a:lnTo>
                                  <a:pt x="15" y="55"/>
                                </a:lnTo>
                                <a:close/>
                                <a:moveTo>
                                  <a:pt x="25" y="10"/>
                                </a:moveTo>
                                <a:lnTo>
                                  <a:pt x="1" y="10"/>
                                </a:lnTo>
                                <a:lnTo>
                                  <a:pt x="0" y="14"/>
                                </a:lnTo>
                                <a:lnTo>
                                  <a:pt x="25" y="14"/>
                                </a:lnTo>
                                <a:lnTo>
                                  <a:pt x="25" y="10"/>
                                </a:lnTo>
                                <a:close/>
                                <a:moveTo>
                                  <a:pt x="15" y="0"/>
                                </a:moveTo>
                                <a:lnTo>
                                  <a:pt x="10" y="2"/>
                                </a:lnTo>
                                <a:lnTo>
                                  <a:pt x="9"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28"/>
                        <wps:cNvSpPr>
                          <a:spLocks/>
                        </wps:cNvSpPr>
                        <wps:spPr bwMode="auto">
                          <a:xfrm>
                            <a:off x="655" y="505"/>
                            <a:ext cx="28" cy="50"/>
                          </a:xfrm>
                          <a:custGeom>
                            <a:avLst/>
                            <a:gdLst>
                              <a:gd name="T0" fmla="+- 0 668 655"/>
                              <a:gd name="T1" fmla="*/ T0 w 28"/>
                              <a:gd name="T2" fmla="+- 0 506 505"/>
                              <a:gd name="T3" fmla="*/ 506 h 50"/>
                              <a:gd name="T4" fmla="+- 0 664 655"/>
                              <a:gd name="T5" fmla="*/ T4 w 28"/>
                              <a:gd name="T6" fmla="+- 0 506 505"/>
                              <a:gd name="T7" fmla="*/ 506 h 50"/>
                              <a:gd name="T8" fmla="+- 0 663 655"/>
                              <a:gd name="T9" fmla="*/ T8 w 28"/>
                              <a:gd name="T10" fmla="+- 0 511 505"/>
                              <a:gd name="T11" fmla="*/ 511 h 50"/>
                              <a:gd name="T12" fmla="+- 0 662 655"/>
                              <a:gd name="T13" fmla="*/ T12 w 28"/>
                              <a:gd name="T14" fmla="+- 0 517 505"/>
                              <a:gd name="T15" fmla="*/ 517 h 50"/>
                              <a:gd name="T16" fmla="+- 0 661 655"/>
                              <a:gd name="T17" fmla="*/ T16 w 28"/>
                              <a:gd name="T18" fmla="+- 0 522 505"/>
                              <a:gd name="T19" fmla="*/ 522 h 50"/>
                              <a:gd name="T20" fmla="+- 0 655 655"/>
                              <a:gd name="T21" fmla="*/ T20 w 28"/>
                              <a:gd name="T22" fmla="+- 0 555 505"/>
                              <a:gd name="T23" fmla="*/ 555 h 50"/>
                              <a:gd name="T24" fmla="+- 0 659 655"/>
                              <a:gd name="T25" fmla="*/ T24 w 28"/>
                              <a:gd name="T26" fmla="+- 0 555 505"/>
                              <a:gd name="T27" fmla="*/ 555 h 50"/>
                              <a:gd name="T28" fmla="+- 0 664 655"/>
                              <a:gd name="T29" fmla="*/ T28 w 28"/>
                              <a:gd name="T30" fmla="+- 0 531 505"/>
                              <a:gd name="T31" fmla="*/ 531 h 50"/>
                              <a:gd name="T32" fmla="+- 0 666 655"/>
                              <a:gd name="T33" fmla="*/ T32 w 28"/>
                              <a:gd name="T34" fmla="+- 0 519 505"/>
                              <a:gd name="T35" fmla="*/ 519 h 50"/>
                              <a:gd name="T36" fmla="+- 0 667 655"/>
                              <a:gd name="T37" fmla="*/ T36 w 28"/>
                              <a:gd name="T38" fmla="+- 0 517 505"/>
                              <a:gd name="T39" fmla="*/ 517 h 50"/>
                              <a:gd name="T40" fmla="+- 0 666 655"/>
                              <a:gd name="T41" fmla="*/ T40 w 28"/>
                              <a:gd name="T42" fmla="+- 0 517 505"/>
                              <a:gd name="T43" fmla="*/ 517 h 50"/>
                              <a:gd name="T44" fmla="+- 0 667 655"/>
                              <a:gd name="T45" fmla="*/ T44 w 28"/>
                              <a:gd name="T46" fmla="+- 0 513 505"/>
                              <a:gd name="T47" fmla="*/ 513 h 50"/>
                              <a:gd name="T48" fmla="+- 0 667 655"/>
                              <a:gd name="T49" fmla="*/ T48 w 28"/>
                              <a:gd name="T50" fmla="+- 0 510 505"/>
                              <a:gd name="T51" fmla="*/ 510 h 50"/>
                              <a:gd name="T52" fmla="+- 0 668 655"/>
                              <a:gd name="T53" fmla="*/ T52 w 28"/>
                              <a:gd name="T54" fmla="+- 0 506 505"/>
                              <a:gd name="T55" fmla="*/ 506 h 50"/>
                              <a:gd name="T56" fmla="+- 0 674 655"/>
                              <a:gd name="T57" fmla="*/ T56 w 28"/>
                              <a:gd name="T58" fmla="+- 0 505 505"/>
                              <a:gd name="T59" fmla="*/ 505 h 50"/>
                              <a:gd name="T60" fmla="+- 0 669 655"/>
                              <a:gd name="T61" fmla="*/ T60 w 28"/>
                              <a:gd name="T62" fmla="+- 0 511 505"/>
                              <a:gd name="T63" fmla="*/ 511 h 50"/>
                              <a:gd name="T64" fmla="+- 0 666 655"/>
                              <a:gd name="T65" fmla="*/ T64 w 28"/>
                              <a:gd name="T66" fmla="+- 0 517 505"/>
                              <a:gd name="T67" fmla="*/ 517 h 50"/>
                              <a:gd name="T68" fmla="+- 0 667 655"/>
                              <a:gd name="T69" fmla="*/ T68 w 28"/>
                              <a:gd name="T70" fmla="+- 0 517 505"/>
                              <a:gd name="T71" fmla="*/ 517 h 50"/>
                              <a:gd name="T72" fmla="+- 0 674 655"/>
                              <a:gd name="T73" fmla="*/ T72 w 28"/>
                              <a:gd name="T74" fmla="+- 0 510 505"/>
                              <a:gd name="T75" fmla="*/ 510 h 50"/>
                              <a:gd name="T76" fmla="+- 0 682 655"/>
                              <a:gd name="T77" fmla="*/ T76 w 28"/>
                              <a:gd name="T78" fmla="+- 0 510 505"/>
                              <a:gd name="T79" fmla="*/ 510 h 50"/>
                              <a:gd name="T80" fmla="+- 0 683 655"/>
                              <a:gd name="T81" fmla="*/ T80 w 28"/>
                              <a:gd name="T82" fmla="+- 0 506 505"/>
                              <a:gd name="T83" fmla="*/ 506 h 50"/>
                              <a:gd name="T84" fmla="+- 0 674 655"/>
                              <a:gd name="T85" fmla="*/ T84 w 28"/>
                              <a:gd name="T86" fmla="+- 0 505 505"/>
                              <a:gd name="T87" fmla="*/ 505 h 50"/>
                              <a:gd name="T88" fmla="+- 0 682 655"/>
                              <a:gd name="T89" fmla="*/ T88 w 28"/>
                              <a:gd name="T90" fmla="+- 0 510 505"/>
                              <a:gd name="T91" fmla="*/ 510 h 50"/>
                              <a:gd name="T92" fmla="+- 0 681 655"/>
                              <a:gd name="T93" fmla="*/ T92 w 28"/>
                              <a:gd name="T94" fmla="+- 0 510 505"/>
                              <a:gd name="T95" fmla="*/ 510 h 50"/>
                              <a:gd name="T96" fmla="+- 0 682 655"/>
                              <a:gd name="T97" fmla="*/ T96 w 28"/>
                              <a:gd name="T98" fmla="+- 0 510 505"/>
                              <a:gd name="T99" fmla="*/ 510 h 50"/>
                              <a:gd name="T100" fmla="+- 0 682 655"/>
                              <a:gd name="T101" fmla="*/ T100 w 28"/>
                              <a:gd name="T102" fmla="+- 0 510 505"/>
                              <a:gd name="T103" fmla="*/ 5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50">
                                <a:moveTo>
                                  <a:pt x="13" y="1"/>
                                </a:moveTo>
                                <a:lnTo>
                                  <a:pt x="9" y="1"/>
                                </a:lnTo>
                                <a:lnTo>
                                  <a:pt x="8" y="6"/>
                                </a:lnTo>
                                <a:lnTo>
                                  <a:pt x="7" y="12"/>
                                </a:lnTo>
                                <a:lnTo>
                                  <a:pt x="6" y="17"/>
                                </a:lnTo>
                                <a:lnTo>
                                  <a:pt x="0" y="50"/>
                                </a:lnTo>
                                <a:lnTo>
                                  <a:pt x="4" y="50"/>
                                </a:lnTo>
                                <a:lnTo>
                                  <a:pt x="9" y="26"/>
                                </a:lnTo>
                                <a:lnTo>
                                  <a:pt x="11" y="14"/>
                                </a:lnTo>
                                <a:lnTo>
                                  <a:pt x="12" y="12"/>
                                </a:lnTo>
                                <a:lnTo>
                                  <a:pt x="11" y="12"/>
                                </a:lnTo>
                                <a:lnTo>
                                  <a:pt x="12" y="8"/>
                                </a:lnTo>
                                <a:lnTo>
                                  <a:pt x="12" y="5"/>
                                </a:lnTo>
                                <a:lnTo>
                                  <a:pt x="13" y="1"/>
                                </a:lnTo>
                                <a:close/>
                                <a:moveTo>
                                  <a:pt x="19" y="0"/>
                                </a:moveTo>
                                <a:lnTo>
                                  <a:pt x="14" y="6"/>
                                </a:lnTo>
                                <a:lnTo>
                                  <a:pt x="11" y="12"/>
                                </a:lnTo>
                                <a:lnTo>
                                  <a:pt x="12" y="12"/>
                                </a:lnTo>
                                <a:lnTo>
                                  <a:pt x="19" y="5"/>
                                </a:lnTo>
                                <a:lnTo>
                                  <a:pt x="27" y="5"/>
                                </a:lnTo>
                                <a:lnTo>
                                  <a:pt x="28" y="1"/>
                                </a:lnTo>
                                <a:lnTo>
                                  <a:pt x="19" y="0"/>
                                </a:lnTo>
                                <a:close/>
                                <a:moveTo>
                                  <a:pt x="27" y="5"/>
                                </a:moveTo>
                                <a:lnTo>
                                  <a:pt x="26" y="5"/>
                                </a:lnTo>
                                <a:lnTo>
                                  <a:pt x="27" y="5"/>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27"/>
                        <wps:cNvSpPr>
                          <a:spLocks/>
                        </wps:cNvSpPr>
                        <wps:spPr bwMode="auto">
                          <a:xfrm>
                            <a:off x="685" y="489"/>
                            <a:ext cx="18" cy="66"/>
                          </a:xfrm>
                          <a:custGeom>
                            <a:avLst/>
                            <a:gdLst>
                              <a:gd name="T0" fmla="+- 0 701 685"/>
                              <a:gd name="T1" fmla="*/ T0 w 18"/>
                              <a:gd name="T2" fmla="+- 0 489 489"/>
                              <a:gd name="T3" fmla="*/ 489 h 66"/>
                              <a:gd name="T4" fmla="+- 0 697 685"/>
                              <a:gd name="T5" fmla="*/ T4 w 18"/>
                              <a:gd name="T6" fmla="+- 0 489 489"/>
                              <a:gd name="T7" fmla="*/ 489 h 66"/>
                              <a:gd name="T8" fmla="+- 0 695 685"/>
                              <a:gd name="T9" fmla="*/ T8 w 18"/>
                              <a:gd name="T10" fmla="+- 0 490 489"/>
                              <a:gd name="T11" fmla="*/ 490 h 66"/>
                              <a:gd name="T12" fmla="+- 0 695 685"/>
                              <a:gd name="T13" fmla="*/ T12 w 18"/>
                              <a:gd name="T14" fmla="+- 0 495 489"/>
                              <a:gd name="T15" fmla="*/ 495 h 66"/>
                              <a:gd name="T16" fmla="+- 0 696 685"/>
                              <a:gd name="T17" fmla="*/ T16 w 18"/>
                              <a:gd name="T18" fmla="+- 0 497 489"/>
                              <a:gd name="T19" fmla="*/ 497 h 66"/>
                              <a:gd name="T20" fmla="+- 0 701 685"/>
                              <a:gd name="T21" fmla="*/ T20 w 18"/>
                              <a:gd name="T22" fmla="+- 0 497 489"/>
                              <a:gd name="T23" fmla="*/ 497 h 66"/>
                              <a:gd name="T24" fmla="+- 0 702 685"/>
                              <a:gd name="T25" fmla="*/ T24 w 18"/>
                              <a:gd name="T26" fmla="+- 0 495 489"/>
                              <a:gd name="T27" fmla="*/ 495 h 66"/>
                              <a:gd name="T28" fmla="+- 0 702 685"/>
                              <a:gd name="T29" fmla="*/ T28 w 18"/>
                              <a:gd name="T30" fmla="+- 0 493 489"/>
                              <a:gd name="T31" fmla="*/ 493 h 66"/>
                              <a:gd name="T32" fmla="+- 0 702 685"/>
                              <a:gd name="T33" fmla="*/ T32 w 18"/>
                              <a:gd name="T34" fmla="+- 0 490 489"/>
                              <a:gd name="T35" fmla="*/ 490 h 66"/>
                              <a:gd name="T36" fmla="+- 0 701 685"/>
                              <a:gd name="T37" fmla="*/ T36 w 18"/>
                              <a:gd name="T38" fmla="+- 0 489 489"/>
                              <a:gd name="T39" fmla="*/ 489 h 66"/>
                              <a:gd name="T40" fmla="+- 0 698 685"/>
                              <a:gd name="T41" fmla="*/ T40 w 18"/>
                              <a:gd name="T42" fmla="+- 0 506 489"/>
                              <a:gd name="T43" fmla="*/ 506 h 66"/>
                              <a:gd name="T44" fmla="+- 0 694 685"/>
                              <a:gd name="T45" fmla="*/ T44 w 18"/>
                              <a:gd name="T46" fmla="+- 0 506 489"/>
                              <a:gd name="T47" fmla="*/ 506 h 66"/>
                              <a:gd name="T48" fmla="+- 0 685 685"/>
                              <a:gd name="T49" fmla="*/ T48 w 18"/>
                              <a:gd name="T50" fmla="+- 0 555 489"/>
                              <a:gd name="T51" fmla="*/ 555 h 66"/>
                              <a:gd name="T52" fmla="+- 0 689 685"/>
                              <a:gd name="T53" fmla="*/ T52 w 18"/>
                              <a:gd name="T54" fmla="+- 0 555 489"/>
                              <a:gd name="T55" fmla="*/ 555 h 66"/>
                              <a:gd name="T56" fmla="+- 0 698 685"/>
                              <a:gd name="T57" fmla="*/ T56 w 18"/>
                              <a:gd name="T58" fmla="+- 0 506 489"/>
                              <a:gd name="T59" fmla="*/ 50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 h="66">
                                <a:moveTo>
                                  <a:pt x="16" y="0"/>
                                </a:moveTo>
                                <a:lnTo>
                                  <a:pt x="12" y="0"/>
                                </a:lnTo>
                                <a:lnTo>
                                  <a:pt x="10" y="1"/>
                                </a:lnTo>
                                <a:lnTo>
                                  <a:pt x="10" y="6"/>
                                </a:lnTo>
                                <a:lnTo>
                                  <a:pt x="11" y="8"/>
                                </a:lnTo>
                                <a:lnTo>
                                  <a:pt x="16" y="8"/>
                                </a:lnTo>
                                <a:lnTo>
                                  <a:pt x="17" y="6"/>
                                </a:lnTo>
                                <a:lnTo>
                                  <a:pt x="17" y="4"/>
                                </a:lnTo>
                                <a:lnTo>
                                  <a:pt x="17" y="1"/>
                                </a:lnTo>
                                <a:lnTo>
                                  <a:pt x="16" y="0"/>
                                </a:lnTo>
                                <a:close/>
                                <a:moveTo>
                                  <a:pt x="13" y="17"/>
                                </a:moveTo>
                                <a:lnTo>
                                  <a:pt x="9" y="17"/>
                                </a:lnTo>
                                <a:lnTo>
                                  <a:pt x="0" y="66"/>
                                </a:lnTo>
                                <a:lnTo>
                                  <a:pt x="4" y="66"/>
                                </a:lnTo>
                                <a:lnTo>
                                  <a:pt x="13" y="17"/>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26"/>
                        <wps:cNvSpPr>
                          <a:spLocks/>
                        </wps:cNvSpPr>
                        <wps:spPr bwMode="auto">
                          <a:xfrm>
                            <a:off x="706" y="505"/>
                            <a:ext cx="39" cy="51"/>
                          </a:xfrm>
                          <a:custGeom>
                            <a:avLst/>
                            <a:gdLst>
                              <a:gd name="T0" fmla="+- 0 718 706"/>
                              <a:gd name="T1" fmla="*/ T0 w 39"/>
                              <a:gd name="T2" fmla="+- 0 512 505"/>
                              <a:gd name="T3" fmla="*/ 512 h 51"/>
                              <a:gd name="T4" fmla="+- 0 714 706"/>
                              <a:gd name="T5" fmla="*/ T4 w 39"/>
                              <a:gd name="T6" fmla="+- 0 516 505"/>
                              <a:gd name="T7" fmla="*/ 516 h 51"/>
                              <a:gd name="T8" fmla="+- 0 708 706"/>
                              <a:gd name="T9" fmla="*/ T8 w 39"/>
                              <a:gd name="T10" fmla="+- 0 526 505"/>
                              <a:gd name="T11" fmla="*/ 526 h 51"/>
                              <a:gd name="T12" fmla="+- 0 706 706"/>
                              <a:gd name="T13" fmla="*/ T12 w 39"/>
                              <a:gd name="T14" fmla="+- 0 538 505"/>
                              <a:gd name="T15" fmla="*/ 538 h 51"/>
                              <a:gd name="T16" fmla="+- 0 706 706"/>
                              <a:gd name="T17" fmla="*/ T16 w 39"/>
                              <a:gd name="T18" fmla="+- 0 547 505"/>
                              <a:gd name="T19" fmla="*/ 547 h 51"/>
                              <a:gd name="T20" fmla="+- 0 711 706"/>
                              <a:gd name="T21" fmla="*/ T20 w 39"/>
                              <a:gd name="T22" fmla="+- 0 556 505"/>
                              <a:gd name="T23" fmla="*/ 556 h 51"/>
                              <a:gd name="T24" fmla="+- 0 731 706"/>
                              <a:gd name="T25" fmla="*/ T24 w 39"/>
                              <a:gd name="T26" fmla="+- 0 556 505"/>
                              <a:gd name="T27" fmla="*/ 556 h 51"/>
                              <a:gd name="T28" fmla="+- 0 736 706"/>
                              <a:gd name="T29" fmla="*/ T28 w 39"/>
                              <a:gd name="T30" fmla="+- 0 554 505"/>
                              <a:gd name="T31" fmla="*/ 554 h 51"/>
                              <a:gd name="T32" fmla="+- 0 738 706"/>
                              <a:gd name="T33" fmla="*/ T32 w 39"/>
                              <a:gd name="T34" fmla="+- 0 552 505"/>
                              <a:gd name="T35" fmla="*/ 552 h 51"/>
                              <a:gd name="T36" fmla="+- 0 738 706"/>
                              <a:gd name="T37" fmla="*/ T36 w 39"/>
                              <a:gd name="T38" fmla="+- 0 552 505"/>
                              <a:gd name="T39" fmla="*/ 552 h 51"/>
                              <a:gd name="T40" fmla="+- 0 715 706"/>
                              <a:gd name="T41" fmla="*/ T40 w 39"/>
                              <a:gd name="T42" fmla="+- 0 552 505"/>
                              <a:gd name="T43" fmla="*/ 552 h 51"/>
                              <a:gd name="T44" fmla="+- 0 711 706"/>
                              <a:gd name="T45" fmla="*/ T44 w 39"/>
                              <a:gd name="T46" fmla="+- 0 546 505"/>
                              <a:gd name="T47" fmla="*/ 546 h 51"/>
                              <a:gd name="T48" fmla="+- 0 711 706"/>
                              <a:gd name="T49" fmla="*/ T48 w 39"/>
                              <a:gd name="T50" fmla="+- 0 524 505"/>
                              <a:gd name="T51" fmla="*/ 524 h 51"/>
                              <a:gd name="T52" fmla="+- 0 718 706"/>
                              <a:gd name="T53" fmla="*/ T52 w 39"/>
                              <a:gd name="T54" fmla="+- 0 512 505"/>
                              <a:gd name="T55" fmla="*/ 512 h 51"/>
                              <a:gd name="T56" fmla="+- 0 737 706"/>
                              <a:gd name="T57" fmla="*/ T56 w 39"/>
                              <a:gd name="T58" fmla="+- 0 549 505"/>
                              <a:gd name="T59" fmla="*/ 549 h 51"/>
                              <a:gd name="T60" fmla="+- 0 734 706"/>
                              <a:gd name="T61" fmla="*/ T60 w 39"/>
                              <a:gd name="T62" fmla="+- 0 550 505"/>
                              <a:gd name="T63" fmla="*/ 550 h 51"/>
                              <a:gd name="T64" fmla="+- 0 730 706"/>
                              <a:gd name="T65" fmla="*/ T64 w 39"/>
                              <a:gd name="T66" fmla="+- 0 552 505"/>
                              <a:gd name="T67" fmla="*/ 552 h 51"/>
                              <a:gd name="T68" fmla="+- 0 738 706"/>
                              <a:gd name="T69" fmla="*/ T68 w 39"/>
                              <a:gd name="T70" fmla="+- 0 552 505"/>
                              <a:gd name="T71" fmla="*/ 552 h 51"/>
                              <a:gd name="T72" fmla="+- 0 737 706"/>
                              <a:gd name="T73" fmla="*/ T72 w 39"/>
                              <a:gd name="T74" fmla="+- 0 549 505"/>
                              <a:gd name="T75" fmla="*/ 549 h 51"/>
                              <a:gd name="T76" fmla="+- 0 722 706"/>
                              <a:gd name="T77" fmla="*/ T76 w 39"/>
                              <a:gd name="T78" fmla="+- 0 510 505"/>
                              <a:gd name="T79" fmla="*/ 510 h 51"/>
                              <a:gd name="T80" fmla="+- 0 720 706"/>
                              <a:gd name="T81" fmla="*/ T80 w 39"/>
                              <a:gd name="T82" fmla="+- 0 510 505"/>
                              <a:gd name="T83" fmla="*/ 510 h 51"/>
                              <a:gd name="T84" fmla="+- 0 718 706"/>
                              <a:gd name="T85" fmla="*/ T84 w 39"/>
                              <a:gd name="T86" fmla="+- 0 512 505"/>
                              <a:gd name="T87" fmla="*/ 512 h 51"/>
                              <a:gd name="T88" fmla="+- 0 722 706"/>
                              <a:gd name="T89" fmla="*/ T88 w 39"/>
                              <a:gd name="T90" fmla="+- 0 510 505"/>
                              <a:gd name="T91" fmla="*/ 510 h 51"/>
                              <a:gd name="T92" fmla="+- 0 739 706"/>
                              <a:gd name="T93" fmla="*/ T92 w 39"/>
                              <a:gd name="T94" fmla="+- 0 505 505"/>
                              <a:gd name="T95" fmla="*/ 505 h 51"/>
                              <a:gd name="T96" fmla="+- 0 735 706"/>
                              <a:gd name="T97" fmla="*/ T96 w 39"/>
                              <a:gd name="T98" fmla="+- 0 505 505"/>
                              <a:gd name="T99" fmla="*/ 505 h 51"/>
                              <a:gd name="T100" fmla="+- 0 723 706"/>
                              <a:gd name="T101" fmla="*/ T100 w 39"/>
                              <a:gd name="T102" fmla="+- 0 508 505"/>
                              <a:gd name="T103" fmla="*/ 508 h 51"/>
                              <a:gd name="T104" fmla="+- 0 722 706"/>
                              <a:gd name="T105" fmla="*/ T104 w 39"/>
                              <a:gd name="T106" fmla="+- 0 510 505"/>
                              <a:gd name="T107" fmla="*/ 510 h 51"/>
                              <a:gd name="T108" fmla="+- 0 738 706"/>
                              <a:gd name="T109" fmla="*/ T108 w 39"/>
                              <a:gd name="T110" fmla="+- 0 510 505"/>
                              <a:gd name="T111" fmla="*/ 510 h 51"/>
                              <a:gd name="T112" fmla="+- 0 741 706"/>
                              <a:gd name="T113" fmla="*/ T112 w 39"/>
                              <a:gd name="T114" fmla="+- 0 511 505"/>
                              <a:gd name="T115" fmla="*/ 511 h 51"/>
                              <a:gd name="T116" fmla="+- 0 743 706"/>
                              <a:gd name="T117" fmla="*/ T116 w 39"/>
                              <a:gd name="T118" fmla="+- 0 512 505"/>
                              <a:gd name="T119" fmla="*/ 512 h 51"/>
                              <a:gd name="T120" fmla="+- 0 745 706"/>
                              <a:gd name="T121" fmla="*/ T120 w 39"/>
                              <a:gd name="T122" fmla="+- 0 508 505"/>
                              <a:gd name="T123" fmla="*/ 508 h 51"/>
                              <a:gd name="T124" fmla="+- 0 744 706"/>
                              <a:gd name="T125" fmla="*/ T124 w 39"/>
                              <a:gd name="T126" fmla="+- 0 507 505"/>
                              <a:gd name="T127" fmla="*/ 507 h 51"/>
                              <a:gd name="T128" fmla="+- 0 739 706"/>
                              <a:gd name="T129" fmla="*/ T128 w 39"/>
                              <a:gd name="T130" fmla="+- 0 505 505"/>
                              <a:gd name="T131" fmla="*/ 50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51">
                                <a:moveTo>
                                  <a:pt x="12" y="7"/>
                                </a:moveTo>
                                <a:lnTo>
                                  <a:pt x="8" y="11"/>
                                </a:lnTo>
                                <a:lnTo>
                                  <a:pt x="2" y="21"/>
                                </a:lnTo>
                                <a:lnTo>
                                  <a:pt x="0" y="33"/>
                                </a:lnTo>
                                <a:lnTo>
                                  <a:pt x="0" y="42"/>
                                </a:lnTo>
                                <a:lnTo>
                                  <a:pt x="5" y="51"/>
                                </a:lnTo>
                                <a:lnTo>
                                  <a:pt x="25" y="51"/>
                                </a:lnTo>
                                <a:lnTo>
                                  <a:pt x="30" y="49"/>
                                </a:lnTo>
                                <a:lnTo>
                                  <a:pt x="32" y="47"/>
                                </a:lnTo>
                                <a:lnTo>
                                  <a:pt x="9" y="47"/>
                                </a:lnTo>
                                <a:lnTo>
                                  <a:pt x="5" y="41"/>
                                </a:lnTo>
                                <a:lnTo>
                                  <a:pt x="5" y="19"/>
                                </a:lnTo>
                                <a:lnTo>
                                  <a:pt x="12" y="7"/>
                                </a:lnTo>
                                <a:close/>
                                <a:moveTo>
                                  <a:pt x="31" y="44"/>
                                </a:moveTo>
                                <a:lnTo>
                                  <a:pt x="28" y="45"/>
                                </a:lnTo>
                                <a:lnTo>
                                  <a:pt x="24" y="47"/>
                                </a:lnTo>
                                <a:lnTo>
                                  <a:pt x="32" y="47"/>
                                </a:lnTo>
                                <a:lnTo>
                                  <a:pt x="31" y="44"/>
                                </a:lnTo>
                                <a:close/>
                                <a:moveTo>
                                  <a:pt x="16" y="5"/>
                                </a:moveTo>
                                <a:lnTo>
                                  <a:pt x="14" y="5"/>
                                </a:lnTo>
                                <a:lnTo>
                                  <a:pt x="12" y="7"/>
                                </a:lnTo>
                                <a:lnTo>
                                  <a:pt x="16" y="5"/>
                                </a:lnTo>
                                <a:close/>
                                <a:moveTo>
                                  <a:pt x="33" y="0"/>
                                </a:moveTo>
                                <a:lnTo>
                                  <a:pt x="29" y="0"/>
                                </a:lnTo>
                                <a:lnTo>
                                  <a:pt x="17" y="3"/>
                                </a:lnTo>
                                <a:lnTo>
                                  <a:pt x="16" y="5"/>
                                </a:lnTo>
                                <a:lnTo>
                                  <a:pt x="32" y="5"/>
                                </a:lnTo>
                                <a:lnTo>
                                  <a:pt x="35" y="6"/>
                                </a:lnTo>
                                <a:lnTo>
                                  <a:pt x="37" y="7"/>
                                </a:lnTo>
                                <a:lnTo>
                                  <a:pt x="39" y="3"/>
                                </a:lnTo>
                                <a:lnTo>
                                  <a:pt x="38" y="2"/>
                                </a:lnTo>
                                <a:lnTo>
                                  <a:pt x="33"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25"/>
                        <wps:cNvSpPr>
                          <a:spLocks/>
                        </wps:cNvSpPr>
                        <wps:spPr bwMode="auto">
                          <a:xfrm>
                            <a:off x="752" y="496"/>
                            <a:ext cx="25" cy="60"/>
                          </a:xfrm>
                          <a:custGeom>
                            <a:avLst/>
                            <a:gdLst>
                              <a:gd name="T0" fmla="+- 0 764 752"/>
                              <a:gd name="T1" fmla="*/ T0 w 25"/>
                              <a:gd name="T2" fmla="+- 0 510 496"/>
                              <a:gd name="T3" fmla="*/ 510 h 60"/>
                              <a:gd name="T4" fmla="+- 0 759 752"/>
                              <a:gd name="T5" fmla="*/ T4 w 25"/>
                              <a:gd name="T6" fmla="+- 0 510 496"/>
                              <a:gd name="T7" fmla="*/ 510 h 60"/>
                              <a:gd name="T8" fmla="+- 0 754 752"/>
                              <a:gd name="T9" fmla="*/ T8 w 25"/>
                              <a:gd name="T10" fmla="+- 0 538 496"/>
                              <a:gd name="T11" fmla="*/ 538 h 60"/>
                              <a:gd name="T12" fmla="+- 0 753 752"/>
                              <a:gd name="T13" fmla="*/ T12 w 25"/>
                              <a:gd name="T14" fmla="+- 0 541 496"/>
                              <a:gd name="T15" fmla="*/ 541 h 60"/>
                              <a:gd name="T16" fmla="+- 0 753 752"/>
                              <a:gd name="T17" fmla="*/ T16 w 25"/>
                              <a:gd name="T18" fmla="+- 0 552 496"/>
                              <a:gd name="T19" fmla="*/ 552 h 60"/>
                              <a:gd name="T20" fmla="+- 0 755 752"/>
                              <a:gd name="T21" fmla="*/ T20 w 25"/>
                              <a:gd name="T22" fmla="+- 0 556 496"/>
                              <a:gd name="T23" fmla="*/ 556 h 60"/>
                              <a:gd name="T24" fmla="+- 0 764 752"/>
                              <a:gd name="T25" fmla="*/ T24 w 25"/>
                              <a:gd name="T26" fmla="+- 0 556 496"/>
                              <a:gd name="T27" fmla="*/ 556 h 60"/>
                              <a:gd name="T28" fmla="+- 0 765 752"/>
                              <a:gd name="T29" fmla="*/ T28 w 25"/>
                              <a:gd name="T30" fmla="+- 0 555 496"/>
                              <a:gd name="T31" fmla="*/ 555 h 60"/>
                              <a:gd name="T32" fmla="+- 0 767 752"/>
                              <a:gd name="T33" fmla="*/ T32 w 25"/>
                              <a:gd name="T34" fmla="+- 0 555 496"/>
                              <a:gd name="T35" fmla="*/ 555 h 60"/>
                              <a:gd name="T36" fmla="+- 0 766 752"/>
                              <a:gd name="T37" fmla="*/ T36 w 25"/>
                              <a:gd name="T38" fmla="+- 0 552 496"/>
                              <a:gd name="T39" fmla="*/ 552 h 60"/>
                              <a:gd name="T40" fmla="+- 0 759 752"/>
                              <a:gd name="T41" fmla="*/ T40 w 25"/>
                              <a:gd name="T42" fmla="+- 0 552 496"/>
                              <a:gd name="T43" fmla="*/ 552 h 60"/>
                              <a:gd name="T44" fmla="+- 0 758 752"/>
                              <a:gd name="T45" fmla="*/ T44 w 25"/>
                              <a:gd name="T46" fmla="+- 0 550 496"/>
                              <a:gd name="T47" fmla="*/ 550 h 60"/>
                              <a:gd name="T48" fmla="+- 0 758 752"/>
                              <a:gd name="T49" fmla="*/ T48 w 25"/>
                              <a:gd name="T50" fmla="+- 0 544 496"/>
                              <a:gd name="T51" fmla="*/ 544 h 60"/>
                              <a:gd name="T52" fmla="+- 0 758 752"/>
                              <a:gd name="T53" fmla="*/ T52 w 25"/>
                              <a:gd name="T54" fmla="+- 0 541 496"/>
                              <a:gd name="T55" fmla="*/ 541 h 60"/>
                              <a:gd name="T56" fmla="+- 0 764 752"/>
                              <a:gd name="T57" fmla="*/ T56 w 25"/>
                              <a:gd name="T58" fmla="+- 0 510 496"/>
                              <a:gd name="T59" fmla="*/ 510 h 60"/>
                              <a:gd name="T60" fmla="+- 0 766 752"/>
                              <a:gd name="T61" fmla="*/ T60 w 25"/>
                              <a:gd name="T62" fmla="+- 0 551 496"/>
                              <a:gd name="T63" fmla="*/ 551 h 60"/>
                              <a:gd name="T64" fmla="+- 0 765 752"/>
                              <a:gd name="T65" fmla="*/ T64 w 25"/>
                              <a:gd name="T66" fmla="+- 0 552 496"/>
                              <a:gd name="T67" fmla="*/ 552 h 60"/>
                              <a:gd name="T68" fmla="+- 0 759 752"/>
                              <a:gd name="T69" fmla="*/ T68 w 25"/>
                              <a:gd name="T70" fmla="+- 0 552 496"/>
                              <a:gd name="T71" fmla="*/ 552 h 60"/>
                              <a:gd name="T72" fmla="+- 0 766 752"/>
                              <a:gd name="T73" fmla="*/ T72 w 25"/>
                              <a:gd name="T74" fmla="+- 0 552 496"/>
                              <a:gd name="T75" fmla="*/ 552 h 60"/>
                              <a:gd name="T76" fmla="+- 0 766 752"/>
                              <a:gd name="T77" fmla="*/ T76 w 25"/>
                              <a:gd name="T78" fmla="+- 0 551 496"/>
                              <a:gd name="T79" fmla="*/ 551 h 60"/>
                              <a:gd name="T80" fmla="+- 0 777 752"/>
                              <a:gd name="T81" fmla="*/ T80 w 25"/>
                              <a:gd name="T82" fmla="+- 0 506 496"/>
                              <a:gd name="T83" fmla="*/ 506 h 60"/>
                              <a:gd name="T84" fmla="+- 0 753 752"/>
                              <a:gd name="T85" fmla="*/ T84 w 25"/>
                              <a:gd name="T86" fmla="+- 0 506 496"/>
                              <a:gd name="T87" fmla="*/ 506 h 60"/>
                              <a:gd name="T88" fmla="+- 0 752 752"/>
                              <a:gd name="T89" fmla="*/ T88 w 25"/>
                              <a:gd name="T90" fmla="+- 0 510 496"/>
                              <a:gd name="T91" fmla="*/ 510 h 60"/>
                              <a:gd name="T92" fmla="+- 0 776 752"/>
                              <a:gd name="T93" fmla="*/ T92 w 25"/>
                              <a:gd name="T94" fmla="+- 0 510 496"/>
                              <a:gd name="T95" fmla="*/ 510 h 60"/>
                              <a:gd name="T96" fmla="+- 0 777 752"/>
                              <a:gd name="T97" fmla="*/ T96 w 25"/>
                              <a:gd name="T98" fmla="+- 0 506 496"/>
                              <a:gd name="T99" fmla="*/ 506 h 60"/>
                              <a:gd name="T100" fmla="+- 0 767 752"/>
                              <a:gd name="T101" fmla="*/ T100 w 25"/>
                              <a:gd name="T102" fmla="+- 0 496 496"/>
                              <a:gd name="T103" fmla="*/ 496 h 60"/>
                              <a:gd name="T104" fmla="+- 0 762 752"/>
                              <a:gd name="T105" fmla="*/ T104 w 25"/>
                              <a:gd name="T106" fmla="+- 0 498 496"/>
                              <a:gd name="T107" fmla="*/ 498 h 60"/>
                              <a:gd name="T108" fmla="+- 0 760 752"/>
                              <a:gd name="T109" fmla="*/ T108 w 25"/>
                              <a:gd name="T110" fmla="+- 0 506 496"/>
                              <a:gd name="T111" fmla="*/ 506 h 60"/>
                              <a:gd name="T112" fmla="+- 0 765 752"/>
                              <a:gd name="T113" fmla="*/ T112 w 25"/>
                              <a:gd name="T114" fmla="+- 0 506 496"/>
                              <a:gd name="T115" fmla="*/ 506 h 60"/>
                              <a:gd name="T116" fmla="+- 0 767 752"/>
                              <a:gd name="T117" fmla="*/ T116 w 25"/>
                              <a:gd name="T118" fmla="+- 0 496 496"/>
                              <a:gd name="T119" fmla="*/ 4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 h="60">
                                <a:moveTo>
                                  <a:pt x="12" y="14"/>
                                </a:moveTo>
                                <a:lnTo>
                                  <a:pt x="7" y="14"/>
                                </a:lnTo>
                                <a:lnTo>
                                  <a:pt x="2" y="42"/>
                                </a:lnTo>
                                <a:lnTo>
                                  <a:pt x="1" y="45"/>
                                </a:lnTo>
                                <a:lnTo>
                                  <a:pt x="1" y="56"/>
                                </a:lnTo>
                                <a:lnTo>
                                  <a:pt x="3" y="60"/>
                                </a:lnTo>
                                <a:lnTo>
                                  <a:pt x="12" y="60"/>
                                </a:lnTo>
                                <a:lnTo>
                                  <a:pt x="13" y="59"/>
                                </a:lnTo>
                                <a:lnTo>
                                  <a:pt x="15" y="59"/>
                                </a:lnTo>
                                <a:lnTo>
                                  <a:pt x="14" y="56"/>
                                </a:lnTo>
                                <a:lnTo>
                                  <a:pt x="7" y="56"/>
                                </a:lnTo>
                                <a:lnTo>
                                  <a:pt x="6" y="54"/>
                                </a:lnTo>
                                <a:lnTo>
                                  <a:pt x="6" y="48"/>
                                </a:lnTo>
                                <a:lnTo>
                                  <a:pt x="6" y="45"/>
                                </a:lnTo>
                                <a:lnTo>
                                  <a:pt x="12" y="14"/>
                                </a:lnTo>
                                <a:close/>
                                <a:moveTo>
                                  <a:pt x="14" y="55"/>
                                </a:moveTo>
                                <a:lnTo>
                                  <a:pt x="13" y="56"/>
                                </a:lnTo>
                                <a:lnTo>
                                  <a:pt x="7" y="56"/>
                                </a:lnTo>
                                <a:lnTo>
                                  <a:pt x="14" y="56"/>
                                </a:lnTo>
                                <a:lnTo>
                                  <a:pt x="14" y="55"/>
                                </a:lnTo>
                                <a:close/>
                                <a:moveTo>
                                  <a:pt x="25" y="10"/>
                                </a:moveTo>
                                <a:lnTo>
                                  <a:pt x="1" y="10"/>
                                </a:lnTo>
                                <a:lnTo>
                                  <a:pt x="0" y="14"/>
                                </a:lnTo>
                                <a:lnTo>
                                  <a:pt x="24" y="14"/>
                                </a:lnTo>
                                <a:lnTo>
                                  <a:pt x="25" y="10"/>
                                </a:lnTo>
                                <a:close/>
                                <a:moveTo>
                                  <a:pt x="15" y="0"/>
                                </a:moveTo>
                                <a:lnTo>
                                  <a:pt x="10" y="2"/>
                                </a:lnTo>
                                <a:lnTo>
                                  <a:pt x="8" y="10"/>
                                </a:lnTo>
                                <a:lnTo>
                                  <a:pt x="13" y="10"/>
                                </a:lnTo>
                                <a:lnTo>
                                  <a:pt x="15" y="0"/>
                                </a:lnTo>
                                <a:close/>
                              </a:path>
                            </a:pathLst>
                          </a:custGeom>
                          <a:solidFill>
                            <a:srgbClr val="605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8" y="189"/>
                            <a:ext cx="7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3" o:spid="_x0000_s1026" style="width:40.3pt;height:28.85pt;mso-position-horizontal-relative:char;mso-position-vertical-relative:line" coordsize="80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">
                <v:shape id="Picture 143" o:spid="_x0000_s1027" type="#_x0000_t75" style="position:absolute;left:95;width:708;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Xu3DAAAA3AAAAA8AAABkcnMvZG93bnJldi54bWxET01rwkAQvQv+h2UEb7oxkLZGV7GlQkUv&#10;2lI8DtkxCWZn0+xq4r93hYK3ebzPmS87U4krNa60rGAyjkAQZ1aXnCv4+V6P3kA4j6yxskwKbuRg&#10;uej35phq2/KergefixDCLkUFhfd1KqXLCjLoxrYmDtzJNgZ9gE0udYNtCDeVjKPoRRosOTQUWNNH&#10;Qdn5cDEKkt/97bilzSWfJrvs7zOZtvG7Vmo46FYzEJ46/xT/u790mB+/wuOZc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9e7cMAAADcAAAADwAAAAAAAAAAAAAAAACf&#10;AgAAZHJzL2Rvd25yZXYueG1sUEsFBgAAAAAEAAQA9wAAAI8DAAAAAA==&#10;">
                  <v:imagedata r:id="rId108" o:title=""/>
                </v:shape>
                <v:line id="Line 142" o:spid="_x0000_s1028" style="position:absolute;visibility:visible;mso-wrap-style:square" from="3,8" to="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b2MUAAADcAAAADwAAAGRycy9kb3ducmV2LnhtbESPQWvCQBCF7wX/wzJCb3WjlNJGVzFi&#10;SmlOpl68DdkxCWZnQ3ar8d87h0JvM7w3732z2oyuU1caQuvZwHyWgCKuvG25NnD8yV/eQYWIbLHz&#10;TAbuFGCznjytMLX+xge6lrFWEsIhRQNNjH2qdagachhmvicW7ewHh1HWodZ2wJuEu04vkuRNO2xZ&#10;GhrsaddQdSl/nYHvU5Z/OF28ZkV5Kva7z/wyZrkxz9NxuwQVaYz/5r/rLyv4C6GVZ2QC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Fb2MUAAADcAAAADwAAAAAAAAAA&#10;AAAAAAChAgAAZHJzL2Rvd25yZXYueG1sUEsFBgAAAAAEAAQA+QAAAJMDAAAAAA==&#10;" strokecolor="#00000e" strokeweight=".1136mm"/>
                <v:shape id="AutoShape 141" o:spid="_x0000_s1029" style="position:absolute;left:58;top:486;width:42;height:70;visibility:visible;mso-wrap-style:square;v-text-anchor:top" coordsize="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X/MMA&#10;AADcAAAADwAAAGRycy9kb3ducmV2LnhtbERP3WrCMBS+H+wdwhl4UzRV5pzVKGMgDIdj0z3AoTk2&#10;xeakJKnWtzfCYHfn4/s9y3VvG3EmH2rHCsajHARx6XTNlYLfw2b4CiJEZI2NY1JwpQDr1ePDEgvt&#10;LvxD532sRArhUKACE2NbSBlKQxbDyLXEiTs6bzEm6CupPV5SuG3kJM9fpMWaU4PBlt4Nlad9ZxV4&#10;85xNtzvqDtPx9wy/2uwzk51Sg6f+bQEiUh//xX/uD53mT+Zwf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gX/MMAAADcAAAADwAAAAAAAAAAAAAAAACYAgAAZHJzL2Rv&#10;d25yZXYueG1sUEsFBgAAAAAEAAQA9QAAAIgDAAAAAA==&#10;" path="m2,61l,65r2,3l9,70r21,l32,66r-22,l5,64,2,61xm35,l18,,9,7r,18l12,30,29,40r3,4l32,60r-8,6l32,66r5,-6l37,42,32,36,24,32,16,27,13,24r,-13l19,4r23,l40,2,35,xm42,4r-8,l38,6r2,1l42,4xe" fillcolor="#605276" stroked="f">
                  <v:path arrowok="t" o:connecttype="custom" o:connectlocs="2,547;0,551;2,554;9,556;30,556;32,552;10,552;5,550;2,547;35,486;18,486;9,493;9,511;12,516;29,526;32,530;32,546;24,552;32,552;37,546;37,528;32,522;24,518;16,513;13,510;13,497;19,490;42,490;42,490;40,488;35,486;42,490;34,490;38,492;40,493;42,490" o:connectangles="0,0,0,0,0,0,0,0,0,0,0,0,0,0,0,0,0,0,0,0,0,0,0,0,0,0,0,0,0,0,0,0,0,0,0,0"/>
                </v:shape>
                <v:shape id="AutoShape 140" o:spid="_x0000_s1030" style="position:absolute;left:105;top:48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OtcQA&#10;AADcAAAADwAAAGRycy9kb3ducmV2LnhtbESPQWsCQQyF74X+hyGF3uqslqpsHUUspT0UwdUfEHbS&#10;2cWdzLITdfvvm0Oht4T38t6X1WaMnbnSkNvEDqaTAgxxnXzLwcHp+P60BJMF2WOXmBz8UIbN+v5u&#10;haVPNz7QtZJgNIRziQ4akb60NtcNRcyT1BOr9p2GiKLrEKwf8KbhsbOzopjbiC1rQ4M97Rqqz9Ul&#10;OmjFx49t2L/s58e3RVjandBX5dzjw7h9BSM0yr/57/rTK/6z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zrXEAAAA3AAAAA8AAAAAAAAAAAAAAAAAmAIAAGRycy9k&#10;b3ducmV2LnhtbFBLBQYAAAAABAAEAPUAAACJAwAAAAA=&#10;" path="m18,l13,,,72r4,l11,35r2,-2l11,33,18,xm42,26r-7,l37,31r,8l37,41r,2l31,72r5,l41,43r1,-2l42,33r,-7xm34,22r-12,l16,27r-4,6l13,33r8,-7l42,26r,-1l34,22xe" fillcolor="#605276" stroked="f">
                  <v:path arrowok="t" o:connecttype="custom" o:connectlocs="18,483;13,483;0,555;4,555;11,518;13,516;11,516;18,483;42,509;35,509;37,514;37,522;37,524;37,526;31,555;36,555;41,526;42,524;42,516;42,509;34,505;22,505;16,510;12,516;13,516;21,509;42,509;42,508;34,505" o:connectangles="0,0,0,0,0,0,0,0,0,0,0,0,0,0,0,0,0,0,0,0,0,0,0,0,0,0,0,0,0"/>
                </v:shape>
                <v:shape id="AutoShape 139" o:spid="_x0000_s1031" style="position:absolute;left:157;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pzMMA&#10;AADcAAAADwAAAGRycy9kb3ducmV2LnhtbERP32vCMBB+H/g/hBP2tqbdoEpnlOkQFERQt/dbc7Zl&#10;zaVLMq3+9ctA8O0+vp83mfWmFSdyvrGsIEtSEMSl1Q1XCj4Oy6cxCB+QNbaWScGFPMymg4cJFtqe&#10;eUenfahEDGFfoII6hK6Q0pc1GfSJ7Ygjd7TOYIjQVVI7PMdw08rnNM2lwYZjQ40dLWoqv/e/RsEm&#10;P37l2bUdzdM1uevWf/68j5ZKPQ77t1cQgfpwF9/cKx3nv2Tw/0y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zpzMMAAADcAAAADwAAAAAAAAAAAAAAAACYAgAAZHJzL2Rv&#10;d25yZXYueG1sUEsFBgAAAAAEAAQA9QAAAIgDAAAAAA==&#10;" path="m37,l33,,20,3,9,11,3,23,,35r,9l5,51r16,l28,47,7,47,5,40r,-5l7,23,13,13,22,7,32,4r11,l44,2,41,1,37,xm37,35r-3,l33,41r,4l33,50r4,l37,47r,-7l37,37r,-2xm43,4r-7,l38,5r1,l35,23,33,35,23,47r5,l34,35r3,l40,22,43,4xe" fillcolor="#605276" stroked="f">
                  <v:path arrowok="t" o:connecttype="custom" o:connectlocs="37,505;33,505;20,508;9,516;3,528;0,540;0,549;5,556;21,556;28,552;7,552;5,545;5,540;7,528;13,518;22,512;32,509;43,509;44,507;41,506;37,505;37,540;34,540;33,546;33,550;33,555;37,555;37,552;37,545;37,542;37,540;43,509;36,509;38,510;39,510;35,528;33,540;23,552;28,552;28,552;34,540;37,540;40,527;43,509" o:connectangles="0,0,0,0,0,0,0,0,0,0,0,0,0,0,0,0,0,0,0,0,0,0,0,0,0,0,0,0,0,0,0,0,0,0,0,0,0,0,0,0,0,0,0,0"/>
                </v:shape>
                <v:shape id="AutoShape 138" o:spid="_x0000_s1032" style="position:absolute;left:204;top:505;width:49;height:70;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AZMQA&#10;AADcAAAADwAAAGRycy9kb3ducmV2LnhtbERP22rCQBB9L/QflhF8qxs1LSV1FREEL02htqR9HLLT&#10;bGh2NmRXjX/vCoW+zeFcZ7bobSNO1PnasYLxKAFBXDpdc6Xg82P98AzCB2SNjWNScCEPi/n93Qwz&#10;7c78TqdDqEQMYZ+hAhNCm0npS0MW/ci1xJH7cZ3FEGFXSd3hOYbbRk6S5ElarDk2GGxpZaj8PRyt&#10;Almkq69jmue54aJ43G+/3153qVLDQb98ARGoD//iP/dGx/nTC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AGTEAAAA3AAAAA8AAAAAAAAAAAAAAAAAmAIAAGRycy9k&#10;b3ducmV2LnhtbFBLBQYAAAAABAAEAPUAAACJAwAAAAA=&#10;" path="m17,1r-4,l12,6r-1,7l,70r5,l9,48r20,l31,48r1,-1l16,47,12,46,10,44,12,29,15,13r1,-1l15,12,17,1xm29,48l9,48r2,2l14,51r6,l29,48xm34,45r-2,2l33,47r1,-2xm46,4r-5,l44,12r,20l34,45r6,-5l46,30,49,17r,-8l46,4xm45,l27,,20,5r-4,7l25,4r21,l45,xe" fillcolor="#605276" stroked="f">
                  <v:path arrowok="t" o:connecttype="custom" o:connectlocs="17,506;13,506;12,511;11,518;0,575;5,575;9,553;29,553;31,553;32,552;16,552;12,551;10,549;12,534;15,518;16,517;15,517;17,506;29,553;9,553;11,555;14,556;20,556;29,553;34,550;32,552;33,552;34,550;46,509;41,509;44,517;44,537;34,550;40,545;46,535;49,522;49,514;46,509;45,505;27,505;20,510;16,517;16,517;25,509;46,509;45,505" o:connectangles="0,0,0,0,0,0,0,0,0,0,0,0,0,0,0,0,0,0,0,0,0,0,0,0,0,0,0,0,0,0,0,0,0,0,0,0,0,0,0,0,0,0,0,0,0,0"/>
                </v:shape>
                <v:shape id="AutoShape 137" o:spid="_x0000_s1033" style="position:absolute;left:260;top:505;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KcIA&#10;AADcAAAADwAAAGRycy9kb3ducmV2LnhtbERPTWvCQBC9C/0PyxS86aZRQ0mzkSJVvHjQSs9DdkxC&#10;s7Npdqurv94tFLzN431OsQymE2caXGtZwcs0AUFcWd1yreD4uZ68gnAeWWNnmRRcycGyfBoVmGt7&#10;4T2dD74WMYRdjgoa7/tcSlc1ZNBNbU8cuZMdDPoIh1rqAS8x3HQyTZJMGmw5NjTY06qh6vvwaxRs&#10;qsVPuv6YYxZ2t57C6is7nlKlxs/h/Q2Ep+Af4n/3Vsf5sxn8PRMv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8pwgAAANwAAAAPAAAAAAAAAAAAAAAAAJgCAABkcnMvZG93&#10;bnJldi54bWxQSwUGAAAAAAQABAD1AAAAhwMAAAAA&#10;" path="m34,l25,,15,3,7,11,2,21,,32r,9l5,51r19,l29,48r3,-1l12,47,8,44,6,39,5,35r,-6l5,27r19,l38,24r,-1l20,23,6,23,9,13,16,4r21,l34,xm30,43r-2,2l24,47r8,l30,43xm24,27l5,27r17,l24,27xm37,4r-7,l33,7r,14l20,23r18,l38,6,37,4xe" fillcolor="#605276" stroked="f">
                  <v:path arrowok="t" o:connecttype="custom" o:connectlocs="34,505;25,505;15,508;7,516;2,526;0,537;0,546;5,556;24,556;29,553;32,552;32,552;12,552;8,549;6,544;5,540;5,534;5,532;24,532;38,529;38,528;20,528;6,528;9,518;16,509;37,509;34,505;30,548;28,550;24,552;32,552;30,548;24,532;5,532;22,532;24,532;37,509;30,509;33,512;33,526;20,528;38,528;38,511;37,509" o:connectangles="0,0,0,0,0,0,0,0,0,0,0,0,0,0,0,0,0,0,0,0,0,0,0,0,0,0,0,0,0,0,0,0,0,0,0,0,0,0,0,0,0,0,0,0"/>
                </v:shape>
                <v:shape id="AutoShape 136" o:spid="_x0000_s1034" style="position:absolute;left:314;top:506;width:49;height:71;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B78MA&#10;AADcAAAADwAAAGRycy9kb3ducmV2LnhtbERP32vCMBB+F/wfwgl703ROZFSjDEHYBqJzKvh2a25N&#10;sbmUJrPVv94Iwt7u4/t503lrS3Gm2heOFTwPEhDEmdMF5wp238v+KwgfkDWWjknBhTzMZ93OFFPt&#10;Gv6i8zbkIoawT1GBCaFKpfSZIYt+4CriyP262mKIsM6lrrGJ4baUwyQZS4sFxwaDFS0MZaftn1Xw&#10;cbwcrnZ/+Nlgg5lZr1fefQalnnrt2wREoDb8ix/udx3nv4zg/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7B78MAAADcAAAADwAAAAAAAAAAAAAAAACYAgAAZHJzL2Rv&#10;d25yZXYueG1sUEsFBgAAAAAEAAQA9QAAAIgDAAAAAA==&#10;" path="m15,l10,,20,47r,1l17,54r-4,5l6,65,2,66,,67r1,4l4,70,9,68r6,-6l21,56r5,-9l28,43r-5,l23,39,22,35,15,xm49,l44,,27,36r-2,4l24,43r4,l49,xe" fillcolor="#605276" stroked="f">
                  <v:path arrowok="t" o:connecttype="custom" o:connectlocs="15,506;10,506;20,553;20,554;17,560;13,565;6,571;2,572;0,573;1,577;4,576;9,574;15,568;21,562;26,553;28,549;23,549;23,545;22,541;15,506;49,506;44,506;27,542;25,546;24,549;28,549;49,506" o:connectangles="0,0,0,0,0,0,0,0,0,0,0,0,0,0,0,0,0,0,0,0,0,0,0,0,0,0,0"/>
                </v:shape>
                <v:shape id="AutoShape 135" o:spid="_x0000_s1035" style="position:absolute;left:364;top:505;width:44;height:51;visibility:visible;mso-wrap-style:square;v-text-anchor:top" coordsize="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vz8MA&#10;AADcAAAADwAAAGRycy9kb3ducmV2LnhtbERP32vCMBB+H/g/hBP2NlMn1lGN4iaCwhB02/vZnG2x&#10;uXRJptW/3ggD3+7j+3mTWWtqcSLnK8sK+r0EBHFudcWFgu+v5csbCB+QNdaWScGFPMymnacJZtqe&#10;eUunXShEDGGfoYIyhCaT0uclGfQ92xBH7mCdwRChK6R2eI7hppavSZJKgxXHhhIb+igpP+7+jILP&#10;9LBP+9d69J6syV03/ud3MVoq9dxt52MQgdrwEP+7VzrOHwz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fvz8MAAADcAAAADwAAAAAAAAAAAAAAAACYAgAAZHJzL2Rv&#10;d25yZXYueG1sUEsFBgAAAAAEAAQA9QAAAIgDAAAAAA==&#10;" path="m38,l11,,,16,,41,6,51r28,l36,47r-26,l5,40,5,17,13,4r27,l38,xm40,4r-4,l39,14,38,34,29,47r7,l43,34r,-23l40,4xe" fillcolor="#605276" stroked="f">
                  <v:path arrowok="t" o:connecttype="custom" o:connectlocs="38,505;11,505;0,521;0,546;6,556;34,556;36,552;10,552;5,545;5,522;13,509;40,509;38,505;40,509;36,509;39,519;38,539;29,552;36,552;43,539;43,516;40,509" o:connectangles="0,0,0,0,0,0,0,0,0,0,0,0,0,0,0,0,0,0,0,0,0,0"/>
                </v:shape>
                <v:shape id="AutoShape 134" o:spid="_x0000_s1036" style="position:absolute;left:417;top:506;width:42;height:50;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AocAA&#10;AADcAAAADwAAAGRycy9kb3ducmV2LnhtbERPTYvCMBC9C/sfwizsTdN1sZSuUWRBFMSD1cMeh2Zs&#10;i80kNNHWf28Ewds83ufMl4NpxY0631hW8D1JQBCXVjdcKTgd1+MMhA/IGlvLpOBOHpaLj9Ecc217&#10;PtCtCJWIIexzVFCH4HIpfVmTQT+xjjhyZ9sZDBF2ldQd9jHctHKaJKk02HBsqNHRX03lpbgaBZds&#10;91+QG2Zuk1KodLHvs81eqa/PYfULItAQ3uKXe6vj/J8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4AocAAAADcAAAADwAAAAAAAAAAAAAAAACYAgAAZHJzL2Rvd25y&#10;ZXYueG1sUEsFBgAAAAAEAAQA9QAAAIUDAAAAAA==&#10;" path="m11,l6,,,31r,2l,48r8,2l20,50r5,-4l7,46,5,42r,-9l5,31r,-3l11,xm34,39r-4,l29,49r4,l34,45r,-4l34,39xm42,l37,,30,38r-9,8l25,46r1,-1l30,39r4,l42,xe" fillcolor="#605276" stroked="f">
                  <v:path arrowok="t" o:connecttype="custom" o:connectlocs="11,506;6,506;0,537;0,539;0,554;8,556;20,556;25,552;7,552;5,548;5,539;5,537;5,534;11,506;34,545;30,545;29,555;33,555;34,551;34,547;34,545;42,506;37,506;30,544;21,552;25,552;26,551;30,545;34,545;42,506" o:connectangles="0,0,0,0,0,0,0,0,0,0,0,0,0,0,0,0,0,0,0,0,0,0,0,0,0,0,0,0,0,0"/>
                </v:shape>
                <v:shape id="AutoShape 133" o:spid="_x0000_s1037" style="position:absolute;left:467;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xIMQA&#10;AADcAAAADwAAAGRycy9kb3ducmV2LnhtbERPS2vCQBC+F/oflhF6Kc0mVWsaXUWFQm8+odchOybB&#10;7GyaXTX213cFwdt8fM+ZzDpTizO1rrKsIIliEMS51RUXCva7r7cUhPPIGmvLpOBKDmbT56cJZtpe&#10;eEPnrS9ECGGXoYLS+yaT0uUlGXSRbYgDd7CtQR9gW0jd4iWEm1q+x/GHNFhxaCixoWVJ+XF7Mgro&#10;dzUY/vWTUTr/kZ/LZLV4Xa8XSr30uvkYhKfOP8R397cO8/sjuD0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8SDEAAAA3AAAAA8AAAAAAAAAAAAAAAAAmAIAAGRycy9k&#10;b3ducmV2LnhtbFBLBQYAAAAABAAEAPUAAACJAwAAAAA=&#10;" path="m13,1l8,1r,5l7,12,6,17,,50r4,l9,26,11,14r1,-2l11,12,12,8r,-3l13,1xm19,l14,6r-3,6l12,12,19,5r8,l28,1,19,xm27,5r-1,l27,5xe" fillcolor="#605276" stroked="f">
                  <v:path arrowok="t" o:connecttype="custom" o:connectlocs="13,506;8,506;8,511;7,517;6,522;0,555;4,555;9,531;11,519;12,517;11,517;12,513;12,510;13,506;19,505;14,511;11,517;12,517;19,510;27,510;28,506;19,505;27,510;26,510;27,510;27,510" o:connectangles="0,0,0,0,0,0,0,0,0,0,0,0,0,0,0,0,0,0,0,0,0,0,0,0,0,0"/>
                </v:shape>
                <v:shape id="AutoShape 132" o:spid="_x0000_s1038" style="position:absolute;left:516;top:483;width:49;height:73;visibility:visible;mso-wrap-style:square;v-text-anchor:top" coordsize="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Uf8cA&#10;AADcAAAADwAAAGRycy9kb3ducmV2LnhtbESPQWvCQBCF74X+h2UKXopumtIi0VWkEvBQKGqr1yE7&#10;JjHZ2ZBdNf77zqHQ2wzvzXvfzJeDa9WV+lB7NvAySUARF97WXBr43ufjKagQkS22nsnAnQIsF48P&#10;c8ysv/GWrrtYKgnhkKGBKsYu0zoUFTkME98Ri3byvcMoa19q2+NNwl2r0yR51w5rloYKO/qoqGh2&#10;F2fgZx3fnlef2ya3h3ueHpvz6SvdGzN6GlYzUJGG+G/+u95YwX8VWn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lH/HAAAA3AAAAA8AAAAAAAAAAAAAAAAAmAIAAGRy&#10;cy9kb3ducmV2LnhtbFBLBQYAAAAABAAEAPUAAACMAwAAAAA=&#10;" path="m14,28l8,32,2,43,,56r,8l4,73r17,l26,69,6,69,4,61,4,40,14,28xm36,61r-4,l31,72r4,l35,68r1,-7xm33,22r-4,l17,25r-1,1l33,26r3,1l38,29,34,48,32,60r-9,9l26,69r1,-1l32,61r4,l43,24r-4,l37,23,33,22xm16,26r-1,l14,28r2,-2xm48,l43,,39,24r4,l48,xe" fillcolor="#605276" stroked="f">
                  <v:path arrowok="t" o:connecttype="custom" o:connectlocs="14,511;8,515;2,526;0,539;0,547;4,556;21,556;26,552;6,552;4,544;4,523;14,511;36,544;32,544;31,555;35,555;35,551;36,544;33,505;29,505;17,508;16,509;33,509;36,510;38,512;34,531;32,543;23,552;26,552;27,551;32,544;36,544;43,507;39,507;37,506;33,505;16,509;15,509;14,511;16,509;48,483;43,483;39,507;43,507;48,483" o:connectangles="0,0,0,0,0,0,0,0,0,0,0,0,0,0,0,0,0,0,0,0,0,0,0,0,0,0,0,0,0,0,0,0,0,0,0,0,0,0,0,0,0,0,0,0,0"/>
                </v:shape>
                <v:shape id="AutoShape 131" o:spid="_x0000_s1039" style="position:absolute;left:567;top:489;width:18;height:66;visibility:visible;mso-wrap-style:square;v-text-anchor:top" coordsize="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ZAMMA&#10;AADcAAAADwAAAGRycy9kb3ducmV2LnhtbERPTWvCQBC9F/wPywje6sYKpUY3Qazalp6MHvQ2ZMck&#10;mp0N2TXGf98tFHqbx/ucRdqbWnTUusqygsk4AkGcW11xoeCw3zy/gXAeWWNtmRQ8yEGaDJ4WGGt7&#10;5x11mS9ECGEXo4LS+yaW0uUlGXRj2xAH7mxbgz7AtpC6xXsIN7V8iaJXabDi0FBiQ6uS8mt2Mwr2&#10;621//KLHd3Olk8+sfP/oZhelRsN+OQfhqff/4j/3pw7zpzP4fSZcIJ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5ZAMMAAADcAAAADwAAAAAAAAAAAAAAAACYAgAAZHJzL2Rv&#10;d25yZXYueG1sUEsFBgAAAAAEAAQA9QAAAIgDAAAAAA==&#10;" path="m17,l12,,11,1r,5l12,8r4,l18,6r,-2l18,1,17,xm14,17r-5,l,66r5,l14,17xe" fillcolor="#605276" stroked="f">
                  <v:path arrowok="t" o:connecttype="custom" o:connectlocs="17,489;12,489;11,490;11,495;12,497;16,497;18,495;18,493;18,490;17,489;14,506;9,506;0,555;5,555;14,506" o:connectangles="0,0,0,0,0,0,0,0,0,0,0,0,0,0,0"/>
                </v:shape>
                <v:shape id="AutoShape 130" o:spid="_x0000_s1040" style="position:absolute;left:587;top:505;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2mcUA&#10;AADcAAAADwAAAGRycy9kb3ducmV2LnhtbESPQWsCMRCF70L/Q5iCN81aRGRrlK0gLfagtaXnYTPd&#10;hG4myybV9d93DoK3Gd6b975ZbYbQqjP1yUc2MJsWoIjraD03Br4+d5MlqJSRLbaRycCVEmzWD6MV&#10;ljZe+IPOp9woCeFUogGXc1dqnWpHAdM0dsSi/cQ+YJa1b7Tt8SLhodVPRbHQAT1Lg8OOto7q39Nf&#10;MNAd99fX5bs/bPfue+cXVM1euDJm/DhUz6AyDfluvl2/WcGfC7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TaZxQAAANwAAAAPAAAAAAAAAAAAAAAAAJgCAABkcnMv&#10;ZG93bnJldi54bWxQSwUGAAAAAAQABAD1AAAAigMAAAAA&#10;" path="m1,44l,48r1,1l5,51r14,l24,47,7,47,3,45,1,44xm25,l13,,7,7r,11l9,23r11,6l21,32r,10l17,47r7,l26,45r,-14l24,26,14,20,11,18,11,8,15,4r15,l30,3,29,2,25,xm30,4r-6,l27,6r2,1l30,4xe" fillcolor="#605276" stroked="f">
                  <v:path arrowok="t" o:connecttype="custom" o:connectlocs="1,549;0,553;1,554;5,556;19,556;24,552;7,552;3,550;1,549;25,505;13,505;7,512;7,523;9,528;20,534;21,537;21,547;17,552;24,552;26,550;26,536;24,531;14,525;11,523;11,513;15,509;30,509;30,508;29,507;25,505;30,509;24,509;27,511;29,512;30,509" o:connectangles="0,0,0,0,0,0,0,0,0,0,0,0,0,0,0,0,0,0,0,0,0,0,0,0,0,0,0,0,0,0,0,0,0,0,0"/>
                </v:shape>
                <v:shape id="AutoShape 129" o:spid="_x0000_s1041" style="position:absolute;left:627;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6M8MA&#10;AADcAAAADwAAAGRycy9kb3ducmV2LnhtbERPTWvCQBC9F/wPywi9iG4MUkp0IyJopYeWRvE8ZMds&#10;SHY2ZFeN/fXdQqG3ebzPWa0H24ob9b52rGA+S0AQl07XXCk4HXfTVxA+IGtsHZOCB3lY56OnFWba&#10;3fmLbkWoRAxhn6ECE0KXSelLQxb9zHXEkbu43mKIsK+k7vEew20r0yR5kRZrjg0GO9oaKpviahW8&#10;Ne/X40f4nOC5SHf6e5GaerJX6nk8bJYgAg3hX/znPug4fzGH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6M8MAAADcAAAADwAAAAAAAAAAAAAAAACYAgAAZHJzL2Rv&#10;d25yZXYueG1sUEsFBgAAAAAEAAQA9QAAAIgDAAAAAA==&#10;" path="m12,14r-4,l2,42r,3l2,56r2,4l12,60r2,-1l15,59r,-3l8,56,6,54r,-6l7,45,12,14xm15,55r-1,1l8,56r7,l15,55xm25,10l1,10,,14r25,l25,10xm15,l10,2,9,10r4,l15,xe" fillcolor="#605276" stroked="f">
                  <v:path arrowok="t" o:connecttype="custom" o:connectlocs="12,510;8,510;2,538;2,541;2,552;4,556;12,556;14,555;15,555;15,552;8,552;6,550;6,544;7,541;12,510;15,551;14,552;8,552;15,552;15,551;25,506;1,506;0,510;25,510;25,506;15,496;10,498;9,506;13,506;15,496" o:connectangles="0,0,0,0,0,0,0,0,0,0,0,0,0,0,0,0,0,0,0,0,0,0,0,0,0,0,0,0,0,0"/>
                </v:shape>
                <v:shape id="AutoShape 128" o:spid="_x0000_s1042" style="position:absolute;left:655;top:505;width:28;height: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hxcMA&#10;AADcAAAADwAAAGRycy9kb3ducmV2LnhtbERPTWvCQBC9C/0PyxS8iG6iVm10FRUEb1oVvA7ZaRLM&#10;zsbsqrG/vlsQepvH+5zZojGluFPtCssK4l4Egji1uuBMwem46U5AOI+ssbRMCp7kYDF/a80w0fbB&#10;X3Q/+EyEEHYJKsi9rxIpXZqTQdezFXHgvm1t0AdYZ1LX+AjhppT9KBpJgwWHhhwrWueUXg43o4Cu&#10;u+HHzyAeT5Zn+bmOd6vOfr9Sqv3eLKcgPDX+X/xyb3WYP+zD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hxcMAAADcAAAADwAAAAAAAAAAAAAAAACYAgAAZHJzL2Rv&#10;d25yZXYueG1sUEsFBgAAAAAEAAQA9QAAAIgDAAAAAA==&#10;" path="m13,1l9,1,8,6,7,12,6,17,,50r4,l9,26,11,14r1,-2l11,12,12,8r,-3l13,1xm19,l14,6r-3,6l12,12,19,5r8,l28,1,19,xm27,5r-1,l27,5xe" fillcolor="#605276" stroked="f">
                  <v:path arrowok="t" o:connecttype="custom" o:connectlocs="13,506;9,506;8,511;7,517;6,522;0,555;4,555;9,531;11,519;12,517;11,517;12,513;12,510;13,506;19,505;14,511;11,517;12,517;19,510;27,510;28,506;19,505;27,510;26,510;27,510;27,510" o:connectangles="0,0,0,0,0,0,0,0,0,0,0,0,0,0,0,0,0,0,0,0,0,0,0,0,0,0"/>
                </v:shape>
                <v:shape id="AutoShape 127" o:spid="_x0000_s1043" style="position:absolute;left:685;top:489;width:18;height:66;visibility:visible;mso-wrap-style:square;v-text-anchor:top" coordsize="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dl8MA&#10;AADcAAAADwAAAGRycy9kb3ducmV2LnhtbERPS2vCQBC+F/wPywi96cYHRaOrlGqrpSejB70N2TGJ&#10;ZmdDdhvjv3cLQm/z8T1nvmxNKRqqXWFZwaAfgSBOrS44U3DYf/YmIJxH1lhaJgV3crBcdF7mGGt7&#10;4x01ic9ECGEXo4Lc+yqW0qU5GXR9WxEH7mxrgz7AOpO6xlsIN6UcRtGbNFhwaMixoo+c0mvyaxTs&#10;11/t8ZvuP9WVTj6xcrVpphelXrvt+wyEp9b/i5/urQ7zxyP4ey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Adl8MAAADcAAAADwAAAAAAAAAAAAAAAACYAgAAZHJzL2Rv&#10;d25yZXYueG1sUEsFBgAAAAAEAAQA9QAAAIgDAAAAAA==&#10;" path="m16,l12,,10,1r,5l11,8r5,l17,6r,-2l17,1,16,xm13,17r-4,l,66r4,l13,17xe" fillcolor="#605276" stroked="f">
                  <v:path arrowok="t" o:connecttype="custom" o:connectlocs="16,489;12,489;10,490;10,495;11,497;16,497;17,495;17,493;17,490;16,489;13,506;9,506;0,555;4,555;13,506" o:connectangles="0,0,0,0,0,0,0,0,0,0,0,0,0,0,0"/>
                </v:shape>
                <v:shape id="AutoShape 126" o:spid="_x0000_s1044" style="position:absolute;left:706;top:505;width:39;height:51;visibility:visible;mso-wrap-style:square;v-text-anchor:top" coordsize="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2Yr8A&#10;AADcAAAADwAAAGRycy9kb3ducmV2LnhtbERPS4vCMBC+C/sfwizsTdP1TTXKIqx4UbGK56GZbcs2&#10;k5JErf/eCIK3+fieM1+2phZXcr6yrOC7l4Agzq2uuFBwOv52pyB8QNZYWyYFd/KwXHx05phqe+MD&#10;XbNQiBjCPkUFZQhNKqXPSzLoe7YhjtyfdQZDhK6Q2uEthpta9pNkLA1WHBtKbGhVUv6fXYyCbb7a&#10;u0E2cM25PXFY73h0nLBSX5/tzwxEoDa8xS/3Rsf5wyE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ZivwAAANwAAAAPAAAAAAAAAAAAAAAAAJgCAABkcnMvZG93bnJl&#10;di54bWxQSwUGAAAAAAQABAD1AAAAhAMAAAAA&#10;" path="m12,7l8,11,2,21,,33r,9l5,51r20,l30,49r2,-2l9,47,5,41,5,19,12,7xm31,44r-3,1l24,47r8,l31,44xm16,5r-2,l12,7,16,5xm33,l29,,17,3,16,5r16,l35,6r2,1l39,3,38,2,33,xe" fillcolor="#605276" stroked="f">
                  <v:path arrowok="t" o:connecttype="custom" o:connectlocs="12,512;8,516;2,526;0,538;0,547;5,556;25,556;30,554;32,552;32,552;9,552;5,546;5,524;12,512;31,549;28,550;24,552;32,552;31,549;16,510;14,510;12,512;16,510;33,505;29,505;17,508;16,510;32,510;35,511;37,512;39,508;38,507;33,505" o:connectangles="0,0,0,0,0,0,0,0,0,0,0,0,0,0,0,0,0,0,0,0,0,0,0,0,0,0,0,0,0,0,0,0,0"/>
                </v:shape>
                <v:shape id="AutoShape 125" o:spid="_x0000_s1045" style="position:absolute;left:752;top:496;width:25;height:60;visibility:visible;mso-wrap-style:square;v-text-anchor:top" coordsize="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8MMMA&#10;AADcAAAADwAAAGRycy9kb3ducmV2LnhtbERPTWvCQBC9F/oflhG8SN0YVCR1lSJoxYOlsfQ8ZMds&#10;MDsbsqum/npXEHqbx/uc+bKztbhQ6yvHCkbDBARx4XTFpYKfw/ptBsIHZI21Y1LwRx6Wi9eXOWba&#10;XfmbLnkoRQxhn6ECE0KTSekLQxb90DXEkTu61mKIsC2lbvEaw20t0ySZSosVxwaDDa0MFaf8bBV8&#10;nnbnwz58DfA3T9f6Nk5NNdgo1e91H+8gAnXhX/x0b3WcP57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8MMMAAADcAAAADwAAAAAAAAAAAAAAAACYAgAAZHJzL2Rv&#10;d25yZXYueG1sUEsFBgAAAAAEAAQA9QAAAIgDAAAAAA==&#10;" path="m12,14r-5,l2,42,1,45r,11l3,60r9,l13,59r2,l14,56r-7,l6,54r,-6l6,45,12,14xm14,55r-1,1l7,56r7,l14,55xm25,10l1,10,,14r24,l25,10xm15,l10,2,8,10r5,l15,xe" fillcolor="#605276" stroked="f">
                  <v:path arrowok="t" o:connecttype="custom" o:connectlocs="12,510;7,510;2,538;1,541;1,552;3,556;12,556;13,555;15,555;14,552;7,552;6,550;6,544;6,541;12,510;14,551;13,552;7,552;14,552;14,551;25,506;1,506;0,510;24,510;25,506;15,496;10,498;8,506;13,506;15,496" o:connectangles="0,0,0,0,0,0,0,0,0,0,0,0,0,0,0,0,0,0,0,0,0,0,0,0,0,0,0,0,0,0"/>
                </v:shape>
                <v:shape id="Picture 124" o:spid="_x0000_s1046" type="#_x0000_t75" style="position:absolute;left:98;top:189;width:707;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bBAAAA3AAAAA8AAABkcnMvZG93bnJldi54bWxET01rAjEQvQv9D2EKvWm2ImJXs0sRFA+l&#10;UK33YTPuLm4mIYlu2l/fFAq9zeN9zqZOZhB38qG3rOB5VoAgbqzuuVXwedpNVyBCRNY4WCYFXxSg&#10;rh4mGyy1HfmD7sfYihzCoUQFXYyulDI0HRkMM+uIM3ex3mDM0LdSexxzuBnkvCiW0mDPuaFDR9uO&#10;muvxZhSsvPH9+/id3lLiuXcv5uyKvVJPj+l1DSJSiv/iP/dB5/mLJfw+ky+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a/bBAAAA3AAAAA8AAAAAAAAAAAAAAAAAnwIA&#10;AGRycy9kb3ducmV2LnhtbFBLBQYAAAAABAAEAPcAAACNAwAAAAA=&#10;">
                  <v:imagedata r:id="rId109" o:title=""/>
                </v:shape>
                <w10:anchorlock/>
              </v:group>
            </w:pict>
          </mc:Fallback>
        </mc:AlternateContent>
      </w:r>
    </w:p>
    <w:p w:rsidR="0052360E" w:rsidRDefault="0052360E">
      <w:pPr>
        <w:pStyle w:val="BodyText"/>
        <w:spacing w:before="7"/>
        <w:rPr>
          <w:b/>
          <w:sz w:val="9"/>
        </w:rPr>
      </w:pPr>
    </w:p>
    <w:tbl>
      <w:tblPr>
        <w:tblW w:w="0" w:type="auto"/>
        <w:tblInd w:w="884" w:type="dxa"/>
        <w:tblBorders>
          <w:top w:val="single" w:sz="4" w:space="0" w:color="1C0E00"/>
          <w:left w:val="single" w:sz="4" w:space="0" w:color="1C0E00"/>
          <w:bottom w:val="single" w:sz="4" w:space="0" w:color="1C0E00"/>
          <w:right w:val="single" w:sz="4" w:space="0" w:color="1C0E00"/>
          <w:insideH w:val="single" w:sz="4" w:space="0" w:color="1C0E00"/>
          <w:insideV w:val="single" w:sz="4" w:space="0" w:color="1C0E00"/>
        </w:tblBorders>
        <w:tblLayout w:type="fixed"/>
        <w:tblCellMar>
          <w:left w:w="0" w:type="dxa"/>
          <w:right w:w="0" w:type="dxa"/>
        </w:tblCellMar>
        <w:tblLook w:val="01E0" w:firstRow="1" w:lastRow="1" w:firstColumn="1" w:lastColumn="1" w:noHBand="0" w:noVBand="0"/>
      </w:tblPr>
      <w:tblGrid>
        <w:gridCol w:w="2763"/>
        <w:gridCol w:w="536"/>
        <w:gridCol w:w="3508"/>
        <w:gridCol w:w="1115"/>
        <w:gridCol w:w="2300"/>
      </w:tblGrid>
      <w:tr w:rsidR="0052360E">
        <w:trPr>
          <w:trHeight w:hRule="exact" w:val="522"/>
        </w:trPr>
        <w:tc>
          <w:tcPr>
            <w:tcW w:w="2763" w:type="dxa"/>
          </w:tcPr>
          <w:p w:rsidR="0052360E" w:rsidRDefault="00D915F9">
            <w:pPr>
              <w:pStyle w:val="TableParagraph"/>
              <w:ind w:left="219"/>
            </w:pPr>
            <w:r>
              <w:rPr>
                <w:color w:val="1C0E00"/>
              </w:rPr>
              <w:t>For internal Use only</w:t>
            </w:r>
          </w:p>
        </w:tc>
        <w:tc>
          <w:tcPr>
            <w:tcW w:w="536" w:type="dxa"/>
          </w:tcPr>
          <w:p w:rsidR="0052360E" w:rsidRDefault="00D915F9">
            <w:pPr>
              <w:pStyle w:val="TableParagraph"/>
              <w:ind w:left="167"/>
            </w:pPr>
            <w:r>
              <w:rPr>
                <w:color w:val="1C0E00"/>
              </w:rPr>
              <w:t>ID:</w:t>
            </w:r>
          </w:p>
        </w:tc>
        <w:tc>
          <w:tcPr>
            <w:tcW w:w="3508" w:type="dxa"/>
          </w:tcPr>
          <w:p w:rsidR="0052360E" w:rsidRDefault="0052360E"/>
        </w:tc>
        <w:tc>
          <w:tcPr>
            <w:tcW w:w="1115" w:type="dxa"/>
          </w:tcPr>
          <w:p w:rsidR="0052360E" w:rsidRDefault="00D915F9">
            <w:pPr>
              <w:pStyle w:val="TableParagraph"/>
            </w:pPr>
            <w:r>
              <w:rPr>
                <w:color w:val="1C0E00"/>
              </w:rPr>
              <w:t>Rep No:</w:t>
            </w:r>
          </w:p>
        </w:tc>
        <w:tc>
          <w:tcPr>
            <w:tcW w:w="2300" w:type="dxa"/>
          </w:tcPr>
          <w:p w:rsidR="0052360E" w:rsidRDefault="0052360E"/>
        </w:tc>
      </w:tr>
      <w:tr w:rsidR="0052360E">
        <w:trPr>
          <w:trHeight w:hRule="exact" w:val="498"/>
        </w:trPr>
        <w:tc>
          <w:tcPr>
            <w:tcW w:w="2763" w:type="dxa"/>
          </w:tcPr>
          <w:p w:rsidR="0052360E" w:rsidRDefault="0052360E"/>
        </w:tc>
        <w:tc>
          <w:tcPr>
            <w:tcW w:w="536" w:type="dxa"/>
          </w:tcPr>
          <w:p w:rsidR="0052360E" w:rsidRDefault="0052360E"/>
        </w:tc>
        <w:tc>
          <w:tcPr>
            <w:tcW w:w="3508" w:type="dxa"/>
          </w:tcPr>
          <w:p w:rsidR="0052360E" w:rsidRDefault="0052360E"/>
        </w:tc>
        <w:tc>
          <w:tcPr>
            <w:tcW w:w="1115" w:type="dxa"/>
          </w:tcPr>
          <w:p w:rsidR="0052360E" w:rsidRDefault="0052360E"/>
        </w:tc>
        <w:tc>
          <w:tcPr>
            <w:tcW w:w="2300" w:type="dxa"/>
          </w:tcPr>
          <w:p w:rsidR="0052360E" w:rsidRDefault="0052360E"/>
        </w:tc>
      </w:tr>
    </w:tbl>
    <w:p w:rsidR="0052360E" w:rsidRDefault="00843CF3">
      <w:pPr>
        <w:pStyle w:val="BodyText"/>
        <w:spacing w:before="5"/>
        <w:rPr>
          <w:b/>
          <w:sz w:val="16"/>
        </w:rPr>
      </w:pPr>
      <w:r>
        <w:rPr>
          <w:noProof/>
          <w:lang w:val="en-GB" w:eastAsia="en-GB"/>
        </w:rPr>
        <mc:AlternateContent>
          <mc:Choice Requires="wpg">
            <w:drawing>
              <wp:anchor distT="0" distB="0" distL="0" distR="0" simplePos="0" relativeHeight="1192" behindDoc="0" locked="0" layoutInCell="1" allowOverlap="1">
                <wp:simplePos x="0" y="0"/>
                <wp:positionH relativeFrom="page">
                  <wp:posOffset>0</wp:posOffset>
                </wp:positionH>
                <wp:positionV relativeFrom="paragraph">
                  <wp:posOffset>144780</wp:posOffset>
                </wp:positionV>
                <wp:extent cx="7020560" cy="1453515"/>
                <wp:effectExtent l="0" t="1905" r="8890" b="1905"/>
                <wp:wrapTopAndBottom/>
                <wp:docPr id="1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453515"/>
                          <a:chOff x="0" y="228"/>
                          <a:chExt cx="11056" cy="2289"/>
                        </a:xfrm>
                      </wpg:grpSpPr>
                      <wps:wsp>
                        <wps:cNvPr id="124" name="Freeform 122"/>
                        <wps:cNvSpPr>
                          <a:spLocks/>
                        </wps:cNvSpPr>
                        <wps:spPr bwMode="auto">
                          <a:xfrm>
                            <a:off x="0" y="228"/>
                            <a:ext cx="11056" cy="2289"/>
                          </a:xfrm>
                          <a:custGeom>
                            <a:avLst/>
                            <a:gdLst>
                              <a:gd name="T0" fmla="*/ 10292 w 11056"/>
                              <a:gd name="T1" fmla="+- 0 228 228"/>
                              <a:gd name="T2" fmla="*/ 228 h 2289"/>
                              <a:gd name="T3" fmla="*/ 0 w 11056"/>
                              <a:gd name="T4" fmla="+- 0 228 228"/>
                              <a:gd name="T5" fmla="*/ 228 h 2289"/>
                              <a:gd name="T6" fmla="*/ 0 w 11056"/>
                              <a:gd name="T7" fmla="+- 0 2517 228"/>
                              <a:gd name="T8" fmla="*/ 2517 h 2289"/>
                              <a:gd name="T9" fmla="*/ 10292 w 11056"/>
                              <a:gd name="T10" fmla="+- 0 2517 228"/>
                              <a:gd name="T11" fmla="*/ 2517 h 2289"/>
                              <a:gd name="T12" fmla="*/ 11055 w 11056"/>
                              <a:gd name="T13" fmla="+- 0 1373 228"/>
                              <a:gd name="T14" fmla="*/ 1373 h 2289"/>
                              <a:gd name="T15" fmla="*/ 10292 w 11056"/>
                              <a:gd name="T16" fmla="+- 0 228 228"/>
                              <a:gd name="T17" fmla="*/ 228 h 2289"/>
                            </a:gdLst>
                            <a:ahLst/>
                            <a:cxnLst>
                              <a:cxn ang="0">
                                <a:pos x="T0" y="T2"/>
                              </a:cxn>
                              <a:cxn ang="0">
                                <a:pos x="T3" y="T5"/>
                              </a:cxn>
                              <a:cxn ang="0">
                                <a:pos x="T6" y="T8"/>
                              </a:cxn>
                              <a:cxn ang="0">
                                <a:pos x="T9" y="T11"/>
                              </a:cxn>
                              <a:cxn ang="0">
                                <a:pos x="T12" y="T14"/>
                              </a:cxn>
                              <a:cxn ang="0">
                                <a:pos x="T15" y="T17"/>
                              </a:cxn>
                            </a:cxnLst>
                            <a:rect l="0" t="0" r="r" b="b"/>
                            <a:pathLst>
                              <a:path w="11056" h="2289">
                                <a:moveTo>
                                  <a:pt x="10292" y="0"/>
                                </a:moveTo>
                                <a:lnTo>
                                  <a:pt x="0" y="0"/>
                                </a:lnTo>
                                <a:lnTo>
                                  <a:pt x="0" y="2289"/>
                                </a:lnTo>
                                <a:lnTo>
                                  <a:pt x="10292" y="2289"/>
                                </a:lnTo>
                                <a:lnTo>
                                  <a:pt x="11055" y="1145"/>
                                </a:lnTo>
                                <a:lnTo>
                                  <a:pt x="10292" y="0"/>
                                </a:lnTo>
                                <a:close/>
                              </a:path>
                            </a:pathLst>
                          </a:custGeom>
                          <a:solidFill>
                            <a:srgbClr val="1C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121"/>
                        <wps:cNvSpPr txBox="1">
                          <a:spLocks noChangeArrowheads="1"/>
                        </wps:cNvSpPr>
                        <wps:spPr bwMode="auto">
                          <a:xfrm>
                            <a:off x="0" y="228"/>
                            <a:ext cx="11056"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60E" w:rsidRDefault="0052360E">
                              <w:pPr>
                                <w:spacing w:before="8"/>
                                <w:rPr>
                                  <w:b/>
                                  <w:sz w:val="37"/>
                                </w:rPr>
                              </w:pPr>
                            </w:p>
                            <w:p w:rsidR="0052360E" w:rsidRDefault="00D915F9">
                              <w:pPr>
                                <w:spacing w:line="396" w:lineRule="exact"/>
                                <w:ind w:left="821"/>
                                <w:rPr>
                                  <w:b/>
                                  <w:sz w:val="38"/>
                                </w:rPr>
                              </w:pPr>
                              <w:r>
                                <w:rPr>
                                  <w:b/>
                                  <w:color w:val="FFFFFF"/>
                                  <w:w w:val="85"/>
                                  <w:sz w:val="38"/>
                                </w:rPr>
                                <w:t>Draft Local</w:t>
                              </w:r>
                              <w:r>
                                <w:rPr>
                                  <w:b/>
                                  <w:color w:val="FFFFFF"/>
                                  <w:spacing w:val="-56"/>
                                  <w:w w:val="85"/>
                                  <w:sz w:val="38"/>
                                </w:rPr>
                                <w:t xml:space="preserve"> </w:t>
                              </w:r>
                              <w:r>
                                <w:rPr>
                                  <w:b/>
                                  <w:color w:val="FFFFFF"/>
                                  <w:w w:val="85"/>
                                  <w:sz w:val="38"/>
                                </w:rPr>
                                <w:t>Plan</w:t>
                              </w:r>
                            </w:p>
                            <w:p w:rsidR="0052360E" w:rsidRDefault="00D915F9">
                              <w:pPr>
                                <w:spacing w:line="1109" w:lineRule="exact"/>
                                <w:ind w:left="821"/>
                                <w:rPr>
                                  <w:b/>
                                  <w:sz w:val="100"/>
                                </w:rPr>
                              </w:pPr>
                              <w:r>
                                <w:rPr>
                                  <w:b/>
                                  <w:color w:val="FFFFFF"/>
                                  <w:w w:val="75"/>
                                  <w:sz w:val="100"/>
                                </w:rPr>
                                <w:t>RESPONSE</w:t>
                              </w:r>
                              <w:r>
                                <w:rPr>
                                  <w:b/>
                                  <w:color w:val="FFFFFF"/>
                                  <w:spacing w:val="175"/>
                                  <w:w w:val="75"/>
                                  <w:sz w:val="100"/>
                                </w:rPr>
                                <w:t xml:space="preserve"> </w:t>
                              </w:r>
                              <w:r>
                                <w:rPr>
                                  <w:b/>
                                  <w:color w:val="FFFFFF"/>
                                  <w:w w:val="75"/>
                                  <w:sz w:val="100"/>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7" style="position:absolute;margin-left:0;margin-top:11.4pt;width:552.8pt;height:114.45pt;z-index:1192;mso-wrap-distance-left:0;mso-wrap-distance-right:0;mso-position-horizontal-relative:page" coordorigin=",228" coordsize="11056,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">
                <v:shape id="Freeform 122" o:spid="_x0000_s1028" style="position:absolute;top:228;width:11056;height:2289;visibility:visible;mso-wrap-style:square;v-text-anchor:top" coordsize="11056,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5csIA&#10;AADcAAAADwAAAGRycy9kb3ducmV2LnhtbERPTYvCMBC9L/gfwix4W1NFRLpGKYuKFxGtB70NzdiU&#10;bSa1iVr/vREW9jaP9zmzRWdrcafWV44VDAcJCOLC6YpLBcd89TUF4QOyxtoxKXiSh8W89zHDVLsH&#10;7+l+CKWIIexTVGBCaFIpfWHIoh+4hjhyF9daDBG2pdQtPmK4reUoSSbSYsWxwWBDP4aK38PNKtgl&#10;+2w9XE3Hp+UzP2/NVWa7zUWp/meXfYMI1IV/8Z97o+P80Rj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XlywgAAANwAAAAPAAAAAAAAAAAAAAAAAJgCAABkcnMvZG93&#10;bnJldi54bWxQSwUGAAAAAAQABAD1AAAAhwMAAAAA&#10;" path="m10292,l,,,2289r10292,l11055,1145,10292,xe" fillcolor="#1c923f" stroked="f">
                  <v:path arrowok="t" o:connecttype="custom" o:connectlocs="10292,228;0,228;0,2517;10292,2517;11055,1373;10292,228" o:connectangles="0,0,0,0,0,0"/>
                </v:shape>
                <v:shape id="Text Box 121" o:spid="_x0000_s1029" type="#_x0000_t202" style="position:absolute;top:228;width:11056;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2360E" w:rsidRDefault="0052360E">
                        <w:pPr>
                          <w:spacing w:before="8"/>
                          <w:rPr>
                            <w:b/>
                            <w:sz w:val="37"/>
                          </w:rPr>
                        </w:pPr>
                      </w:p>
                      <w:p w:rsidR="0052360E" w:rsidRDefault="00D915F9">
                        <w:pPr>
                          <w:spacing w:line="396" w:lineRule="exact"/>
                          <w:ind w:left="821"/>
                          <w:rPr>
                            <w:b/>
                            <w:sz w:val="38"/>
                          </w:rPr>
                        </w:pPr>
                        <w:r>
                          <w:rPr>
                            <w:b/>
                            <w:color w:val="FFFFFF"/>
                            <w:w w:val="85"/>
                            <w:sz w:val="38"/>
                          </w:rPr>
                          <w:t>Draft Local</w:t>
                        </w:r>
                        <w:r>
                          <w:rPr>
                            <w:b/>
                            <w:color w:val="FFFFFF"/>
                            <w:spacing w:val="-56"/>
                            <w:w w:val="85"/>
                            <w:sz w:val="38"/>
                          </w:rPr>
                          <w:t xml:space="preserve"> </w:t>
                        </w:r>
                        <w:r>
                          <w:rPr>
                            <w:b/>
                            <w:color w:val="FFFFFF"/>
                            <w:w w:val="85"/>
                            <w:sz w:val="38"/>
                          </w:rPr>
                          <w:t>Plan</w:t>
                        </w:r>
                      </w:p>
                      <w:p w:rsidR="0052360E" w:rsidRDefault="00D915F9">
                        <w:pPr>
                          <w:spacing w:line="1109" w:lineRule="exact"/>
                          <w:ind w:left="821"/>
                          <w:rPr>
                            <w:b/>
                            <w:sz w:val="100"/>
                          </w:rPr>
                        </w:pPr>
                        <w:r>
                          <w:rPr>
                            <w:b/>
                            <w:color w:val="FFFFFF"/>
                            <w:w w:val="75"/>
                            <w:sz w:val="100"/>
                          </w:rPr>
                          <w:t>RESPONSE</w:t>
                        </w:r>
                        <w:r>
                          <w:rPr>
                            <w:b/>
                            <w:color w:val="FFFFFF"/>
                            <w:spacing w:val="175"/>
                            <w:w w:val="75"/>
                            <w:sz w:val="100"/>
                          </w:rPr>
                          <w:t xml:space="preserve"> </w:t>
                        </w:r>
                        <w:r>
                          <w:rPr>
                            <w:b/>
                            <w:color w:val="FFFFFF"/>
                            <w:w w:val="75"/>
                            <w:sz w:val="100"/>
                          </w:rPr>
                          <w:t>FORM</w:t>
                        </w:r>
                      </w:p>
                    </w:txbxContent>
                  </v:textbox>
                </v:shape>
                <w10:wrap type="topAndBottom" anchorx="page"/>
              </v:group>
            </w:pict>
          </mc:Fallback>
        </mc:AlternateContent>
      </w:r>
    </w:p>
    <w:p w:rsidR="0052360E" w:rsidRDefault="0052360E">
      <w:pPr>
        <w:pStyle w:val="BodyText"/>
        <w:spacing w:before="6"/>
        <w:rPr>
          <w:b/>
          <w:sz w:val="11"/>
        </w:rPr>
      </w:pPr>
    </w:p>
    <w:p w:rsidR="0052360E" w:rsidRDefault="00D915F9">
      <w:pPr>
        <w:pStyle w:val="BodyText"/>
        <w:spacing w:before="103" w:line="249" w:lineRule="auto"/>
        <w:ind w:left="858" w:right="608"/>
      </w:pPr>
      <w:r>
        <w:rPr>
          <w:color w:val="1C0E00"/>
        </w:rPr>
        <w:t xml:space="preserve">Responses are encouraged via the council’s online consultation system available on the website, see </w:t>
      </w:r>
      <w:hyperlink r:id="rId110" w:history="1">
        <w:r w:rsidR="00843CF3" w:rsidRPr="00C65270">
          <w:rPr>
            <w:rStyle w:val="Hyperlink"/>
          </w:rPr>
          <w:t>http://tendring-consult.objective.co.uk/portal</w:t>
        </w:r>
      </w:hyperlink>
      <w:r w:rsidR="00843CF3">
        <w:t xml:space="preserve"> </w:t>
      </w:r>
      <w:r>
        <w:rPr>
          <w:color w:val="1C0E00"/>
        </w:rPr>
        <w:t xml:space="preserve"> However, this form can be returned electronically to </w:t>
      </w:r>
      <w:hyperlink r:id="rId111" w:history="1">
        <w:r w:rsidR="0043765D" w:rsidRPr="00C65270">
          <w:rPr>
            <w:rStyle w:val="Hyperlink"/>
            <w:b/>
          </w:rPr>
          <w:t>planning.policy@tendringdc.gov.uk</w:t>
        </w:r>
      </w:hyperlink>
      <w:r>
        <w:rPr>
          <w:b/>
          <w:color w:val="1C0E00"/>
        </w:rPr>
        <w:t xml:space="preserve"> </w:t>
      </w:r>
      <w:r>
        <w:rPr>
          <w:color w:val="1C0E00"/>
        </w:rPr>
        <w:t>or in hard copy if necessary to:</w:t>
      </w:r>
    </w:p>
    <w:p w:rsidR="0052360E" w:rsidRDefault="00D915F9">
      <w:pPr>
        <w:pStyle w:val="BodyText"/>
        <w:spacing w:before="171"/>
        <w:ind w:left="858"/>
      </w:pPr>
      <w:r>
        <w:rPr>
          <w:color w:val="1C0E00"/>
        </w:rPr>
        <w:t xml:space="preserve">Planning Policy, </w:t>
      </w:r>
      <w:r w:rsidR="0043765D">
        <w:rPr>
          <w:color w:val="1C0E00"/>
        </w:rPr>
        <w:t>Tendring</w:t>
      </w:r>
      <w:r>
        <w:rPr>
          <w:color w:val="1C0E00"/>
        </w:rPr>
        <w:t xml:space="preserve"> </w:t>
      </w:r>
      <w:r w:rsidR="0043765D">
        <w:rPr>
          <w:color w:val="1C0E00"/>
        </w:rPr>
        <w:t>D</w:t>
      </w:r>
      <w:r>
        <w:rPr>
          <w:color w:val="1C0E00"/>
        </w:rPr>
        <w:t xml:space="preserve">istrict Council, </w:t>
      </w:r>
      <w:r w:rsidR="0043765D">
        <w:rPr>
          <w:color w:val="1C0E00"/>
        </w:rPr>
        <w:t>Thorpe Road</w:t>
      </w:r>
      <w:r>
        <w:rPr>
          <w:color w:val="1C0E00"/>
        </w:rPr>
        <w:t xml:space="preserve">, </w:t>
      </w:r>
      <w:r w:rsidR="0043765D">
        <w:rPr>
          <w:color w:val="1C0E00"/>
        </w:rPr>
        <w:t>Weeley</w:t>
      </w:r>
      <w:r>
        <w:rPr>
          <w:color w:val="1C0E00"/>
        </w:rPr>
        <w:t xml:space="preserve">, </w:t>
      </w:r>
      <w:r w:rsidR="0043765D">
        <w:rPr>
          <w:color w:val="1C0E00"/>
        </w:rPr>
        <w:t>Essex</w:t>
      </w:r>
      <w:r>
        <w:rPr>
          <w:color w:val="1C0E00"/>
        </w:rPr>
        <w:t>, C</w:t>
      </w:r>
      <w:r w:rsidR="0043765D">
        <w:rPr>
          <w:color w:val="1C0E00"/>
        </w:rPr>
        <w:t>O16 9AJ</w:t>
      </w:r>
    </w:p>
    <w:p w:rsidR="0052360E" w:rsidRDefault="00D915F9">
      <w:pPr>
        <w:pStyle w:val="Heading4"/>
        <w:spacing w:before="11"/>
        <w:ind w:left="858"/>
      </w:pPr>
      <w:r>
        <w:rPr>
          <w:color w:val="1C0E00"/>
        </w:rPr>
        <w:t xml:space="preserve">The consultation runs from 9am Friday, 16th June to 5pm on Friday, 28th </w:t>
      </w:r>
      <w:r>
        <w:rPr>
          <w:color w:val="1C0E00"/>
        </w:rPr>
        <w:t>July 2017</w:t>
      </w:r>
    </w:p>
    <w:p w:rsidR="0052360E" w:rsidRDefault="00D915F9">
      <w:pPr>
        <w:pStyle w:val="BodyText"/>
        <w:spacing w:before="181"/>
        <w:ind w:left="858"/>
      </w:pPr>
      <w:r>
        <w:rPr>
          <w:color w:val="1C0E00"/>
        </w:rPr>
        <w:t>This form has two parts:</w:t>
      </w:r>
    </w:p>
    <w:p w:rsidR="0052360E" w:rsidRDefault="00D915F9">
      <w:pPr>
        <w:pStyle w:val="BodyText"/>
        <w:spacing w:before="11"/>
        <w:ind w:left="858"/>
      </w:pPr>
      <w:r>
        <w:rPr>
          <w:color w:val="1C0E00"/>
          <w:w w:val="105"/>
        </w:rPr>
        <w:t>Part A - Personal Details and Part B - Your comments</w:t>
      </w:r>
    </w:p>
    <w:p w:rsidR="0052360E" w:rsidRDefault="00843CF3">
      <w:pPr>
        <w:pStyle w:val="BodyText"/>
        <w:spacing w:before="10"/>
        <w:rPr>
          <w:sz w:val="28"/>
        </w:rPr>
      </w:pPr>
      <w:r>
        <w:rPr>
          <w:noProof/>
          <w:lang w:val="en-GB" w:eastAsia="en-GB"/>
        </w:rPr>
        <mc:AlternateContent>
          <mc:Choice Requires="wps">
            <w:drawing>
              <wp:anchor distT="0" distB="0" distL="0" distR="0" simplePos="0" relativeHeight="1216" behindDoc="0" locked="0" layoutInCell="1" allowOverlap="1">
                <wp:simplePos x="0" y="0"/>
                <wp:positionH relativeFrom="page">
                  <wp:posOffset>561975</wp:posOffset>
                </wp:positionH>
                <wp:positionV relativeFrom="paragraph">
                  <wp:posOffset>242570</wp:posOffset>
                </wp:positionV>
                <wp:extent cx="6457950" cy="0"/>
                <wp:effectExtent l="9525" t="13970" r="9525" b="14605"/>
                <wp:wrapTopAndBottom/>
                <wp:docPr id="12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line">
                          <a:avLst/>
                        </a:prstGeom>
                        <a:noFill/>
                        <a:ln w="12700">
                          <a:solidFill>
                            <a:srgbClr val="1C0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5pt,19.1pt" to="552.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TyIgIAAEYEAAAOAAAAZHJzL2Uyb0RvYy54bWysU8GO2jAQvVfqP1i+QxIaWI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" strokecolor="#1c0e00" strokeweight="1pt">
                <w10:wrap type="topAndBottom" anchorx="page"/>
              </v:line>
            </w:pict>
          </mc:Fallback>
        </mc:AlternateContent>
      </w:r>
    </w:p>
    <w:p w:rsidR="0052360E" w:rsidRDefault="0052360E">
      <w:pPr>
        <w:pStyle w:val="BodyText"/>
        <w:spacing w:before="9"/>
        <w:rPr>
          <w:sz w:val="21"/>
        </w:rPr>
      </w:pPr>
    </w:p>
    <w:p w:rsidR="0052360E" w:rsidRDefault="00D915F9">
      <w:pPr>
        <w:pStyle w:val="Heading1"/>
        <w:tabs>
          <w:tab w:val="left" w:pos="3004"/>
        </w:tabs>
        <w:spacing w:before="114"/>
        <w:ind w:left="850"/>
      </w:pPr>
      <w:r>
        <w:rPr>
          <w:color w:val="FFFFFF"/>
          <w:w w:val="86"/>
          <w:shd w:val="clear" w:color="auto" w:fill="DB2882"/>
        </w:rPr>
        <w:t xml:space="preserve"> </w:t>
      </w:r>
      <w:r>
        <w:rPr>
          <w:color w:val="FFFFFF"/>
          <w:spacing w:val="-84"/>
          <w:shd w:val="clear" w:color="auto" w:fill="DB2882"/>
        </w:rPr>
        <w:t xml:space="preserve"> </w:t>
      </w:r>
      <w:r>
        <w:rPr>
          <w:color w:val="FFFFFF"/>
          <w:spacing w:val="-9"/>
          <w:w w:val="80"/>
          <w:shd w:val="clear" w:color="auto" w:fill="DB2882"/>
        </w:rPr>
        <w:t>PART</w:t>
      </w:r>
      <w:r>
        <w:rPr>
          <w:color w:val="FFFFFF"/>
          <w:spacing w:val="-63"/>
          <w:w w:val="80"/>
          <w:shd w:val="clear" w:color="auto" w:fill="DB2882"/>
        </w:rPr>
        <w:t xml:space="preserve"> </w:t>
      </w:r>
      <w:r>
        <w:rPr>
          <w:color w:val="FFFFFF"/>
          <w:w w:val="80"/>
          <w:shd w:val="clear" w:color="auto" w:fill="DB2882"/>
        </w:rPr>
        <w:t>A</w:t>
      </w:r>
      <w:r>
        <w:rPr>
          <w:color w:val="FFFFFF"/>
          <w:shd w:val="clear" w:color="auto" w:fill="DB2882"/>
        </w:rPr>
        <w:tab/>
      </w:r>
    </w:p>
    <w:p w:rsidR="0052360E" w:rsidRDefault="0052360E">
      <w:pPr>
        <w:pStyle w:val="BodyText"/>
        <w:spacing w:before="7"/>
        <w:rPr>
          <w:b/>
          <w:sz w:val="23"/>
        </w:rPr>
      </w:pPr>
    </w:p>
    <w:p w:rsidR="0052360E" w:rsidRDefault="0052360E">
      <w:pPr>
        <w:rPr>
          <w:sz w:val="23"/>
        </w:rPr>
        <w:sectPr w:rsidR="0052360E">
          <w:pgSz w:w="11910" w:h="16840"/>
          <w:pgMar w:top="920" w:right="680" w:bottom="280" w:left="0" w:header="720" w:footer="720" w:gutter="0"/>
          <w:cols w:space="720"/>
        </w:sectPr>
      </w:pPr>
    </w:p>
    <w:p w:rsidR="0052360E" w:rsidRDefault="00D915F9">
      <w:pPr>
        <w:pStyle w:val="Heading3"/>
        <w:numPr>
          <w:ilvl w:val="0"/>
          <w:numId w:val="1"/>
        </w:numPr>
        <w:tabs>
          <w:tab w:val="left" w:pos="1196"/>
        </w:tabs>
        <w:ind w:hanging="311"/>
      </w:pPr>
      <w:r>
        <w:rPr>
          <w:color w:val="1C0E00"/>
        </w:rPr>
        <w:lastRenderedPageBreak/>
        <w:t>Personal</w:t>
      </w:r>
      <w:r>
        <w:rPr>
          <w:color w:val="1C0E00"/>
          <w:spacing w:val="-7"/>
        </w:rPr>
        <w:t xml:space="preserve"> </w:t>
      </w:r>
      <w:r>
        <w:rPr>
          <w:color w:val="1C0E00"/>
        </w:rPr>
        <w:t>Details</w:t>
      </w:r>
    </w:p>
    <w:p w:rsidR="0052360E" w:rsidRDefault="00843CF3">
      <w:pPr>
        <w:pStyle w:val="BodyText"/>
        <w:spacing w:before="234"/>
        <w:ind w:left="884"/>
      </w:pPr>
      <w:r>
        <w:rPr>
          <w:noProof/>
          <w:lang w:val="en-GB" w:eastAsia="en-GB"/>
        </w:rPr>
        <mc:AlternateContent>
          <mc:Choice Requires="wps">
            <w:drawing>
              <wp:anchor distT="0" distB="0" distL="114300" distR="114300" simplePos="0" relativeHeight="1240" behindDoc="0" locked="0" layoutInCell="1" allowOverlap="1">
                <wp:simplePos x="0" y="0"/>
                <wp:positionH relativeFrom="page">
                  <wp:posOffset>1610995</wp:posOffset>
                </wp:positionH>
                <wp:positionV relativeFrom="paragraph">
                  <wp:posOffset>101600</wp:posOffset>
                </wp:positionV>
                <wp:extent cx="2039620" cy="252095"/>
                <wp:effectExtent l="10795" t="6350" r="6985" b="8255"/>
                <wp:wrapNone/>
                <wp:docPr id="12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26.85pt;margin-top:8pt;width:160.6pt;height:19.8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" filled="f" strokecolor="#1c0e00" strokeweight=".5pt">
                <w10:wrap anchorx="page"/>
              </v:rect>
            </w:pict>
          </mc:Fallback>
        </mc:AlternateContent>
      </w:r>
      <w:r w:rsidR="00D915F9">
        <w:rPr>
          <w:color w:val="1C0E00"/>
        </w:rPr>
        <w:t>Title</w:t>
      </w:r>
    </w:p>
    <w:p w:rsidR="0052360E" w:rsidRDefault="00843CF3">
      <w:pPr>
        <w:pStyle w:val="BodyText"/>
        <w:spacing w:line="500" w:lineRule="atLeast"/>
        <w:ind w:left="884" w:right="1223"/>
      </w:pPr>
      <w:r>
        <w:rPr>
          <w:noProof/>
          <w:lang w:val="en-GB" w:eastAsia="en-GB"/>
        </w:rPr>
        <mc:AlternateContent>
          <mc:Choice Requires="wps">
            <w:drawing>
              <wp:anchor distT="0" distB="0" distL="114300" distR="114300" simplePos="0" relativeHeight="1264" behindDoc="0" locked="0" layoutInCell="1" allowOverlap="1">
                <wp:simplePos x="0" y="0"/>
                <wp:positionH relativeFrom="page">
                  <wp:posOffset>1621790</wp:posOffset>
                </wp:positionH>
                <wp:positionV relativeFrom="paragraph">
                  <wp:posOffset>110490</wp:posOffset>
                </wp:positionV>
                <wp:extent cx="2039620" cy="252095"/>
                <wp:effectExtent l="12065" t="5715" r="5715" b="8890"/>
                <wp:wrapNone/>
                <wp:docPr id="12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27.7pt;margin-top:8.7pt;width:160.6pt;height:19.8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288" behindDoc="0" locked="0" layoutInCell="1" allowOverlap="1">
                <wp:simplePos x="0" y="0"/>
                <wp:positionH relativeFrom="page">
                  <wp:posOffset>1621790</wp:posOffset>
                </wp:positionH>
                <wp:positionV relativeFrom="paragraph">
                  <wp:posOffset>429260</wp:posOffset>
                </wp:positionV>
                <wp:extent cx="2039620" cy="252095"/>
                <wp:effectExtent l="12065" t="10160" r="5715" b="13970"/>
                <wp:wrapNone/>
                <wp:docPr id="11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27.7pt;margin-top:33.8pt;width:160.6pt;height:19.8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312" behindDoc="0" locked="0" layoutInCell="1" allowOverlap="1">
                <wp:simplePos x="0" y="0"/>
                <wp:positionH relativeFrom="page">
                  <wp:posOffset>1621790</wp:posOffset>
                </wp:positionH>
                <wp:positionV relativeFrom="paragraph">
                  <wp:posOffset>747395</wp:posOffset>
                </wp:positionV>
                <wp:extent cx="2039620" cy="252095"/>
                <wp:effectExtent l="12065" t="13970" r="5715" b="10160"/>
                <wp:wrapNone/>
                <wp:docPr id="1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27.7pt;margin-top:58.85pt;width:160.6pt;height:19.8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" filled="f" strokecolor="#1c0e00" strokeweight=".5pt">
                <w10:wrap anchorx="page"/>
              </v:rect>
            </w:pict>
          </mc:Fallback>
        </mc:AlternateContent>
      </w:r>
      <w:r w:rsidR="00D915F9">
        <w:rPr>
          <w:color w:val="1C0E00"/>
        </w:rPr>
        <w:t xml:space="preserve">First Name Last Name </w:t>
      </w:r>
      <w:proofErr w:type="spellStart"/>
      <w:r w:rsidR="00D915F9">
        <w:rPr>
          <w:color w:val="1C0E00"/>
        </w:rPr>
        <w:t>Organisation</w:t>
      </w:r>
      <w:proofErr w:type="spellEnd"/>
    </w:p>
    <w:p w:rsidR="0052360E" w:rsidRDefault="00D915F9">
      <w:pPr>
        <w:spacing w:before="17"/>
        <w:ind w:left="884"/>
        <w:rPr>
          <w:i/>
        </w:rPr>
      </w:pPr>
      <w:r>
        <w:rPr>
          <w:i/>
          <w:color w:val="1C0E00"/>
          <w:w w:val="95"/>
        </w:rPr>
        <w:t>(Where relevant)</w:t>
      </w:r>
    </w:p>
    <w:p w:rsidR="0052360E" w:rsidRDefault="0052360E">
      <w:pPr>
        <w:pStyle w:val="BodyText"/>
        <w:spacing w:before="8"/>
        <w:rPr>
          <w:i/>
          <w:sz w:val="26"/>
        </w:rPr>
      </w:pPr>
    </w:p>
    <w:p w:rsidR="0052360E" w:rsidRDefault="00843CF3">
      <w:pPr>
        <w:pStyle w:val="BodyText"/>
        <w:ind w:left="884"/>
      </w:pPr>
      <w:r>
        <w:rPr>
          <w:noProof/>
          <w:lang w:val="en-GB" w:eastAsia="en-GB"/>
        </w:rPr>
        <mc:AlternateContent>
          <mc:Choice Requires="wps">
            <w:drawing>
              <wp:anchor distT="0" distB="0" distL="114300" distR="114300" simplePos="0" relativeHeight="1336" behindDoc="0" locked="0" layoutInCell="1" allowOverlap="1">
                <wp:simplePos x="0" y="0"/>
                <wp:positionH relativeFrom="page">
                  <wp:posOffset>1621790</wp:posOffset>
                </wp:positionH>
                <wp:positionV relativeFrom="paragraph">
                  <wp:posOffset>-47625</wp:posOffset>
                </wp:positionV>
                <wp:extent cx="2039620" cy="252095"/>
                <wp:effectExtent l="12065" t="9525" r="5715" b="5080"/>
                <wp:wrapNone/>
                <wp:docPr id="11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27.7pt;margin-top:-3.75pt;width:160.6pt;height:19.8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" filled="f" strokecolor="#1c0e00" strokeweight=".5pt">
                <w10:wrap anchorx="page"/>
              </v:rect>
            </w:pict>
          </mc:Fallback>
        </mc:AlternateContent>
      </w:r>
      <w:r w:rsidR="00D915F9">
        <w:rPr>
          <w:color w:val="1C0E00"/>
        </w:rPr>
        <w:t>Address Line 1</w:t>
      </w:r>
    </w:p>
    <w:p w:rsidR="0052360E" w:rsidRDefault="0052360E">
      <w:pPr>
        <w:pStyle w:val="BodyText"/>
        <w:spacing w:before="5"/>
        <w:rPr>
          <w:sz w:val="21"/>
        </w:rPr>
      </w:pPr>
    </w:p>
    <w:p w:rsidR="0052360E" w:rsidRDefault="00843CF3">
      <w:pPr>
        <w:pStyle w:val="BodyText"/>
        <w:ind w:left="884"/>
      </w:pPr>
      <w:r>
        <w:rPr>
          <w:noProof/>
          <w:lang w:val="en-GB" w:eastAsia="en-GB"/>
        </w:rPr>
        <mc:AlternateContent>
          <mc:Choice Requires="wps">
            <w:drawing>
              <wp:anchor distT="0" distB="0" distL="114300" distR="114300" simplePos="0" relativeHeight="1360" behindDoc="0" locked="0" layoutInCell="1" allowOverlap="1">
                <wp:simplePos x="0" y="0"/>
                <wp:positionH relativeFrom="page">
                  <wp:posOffset>1621790</wp:posOffset>
                </wp:positionH>
                <wp:positionV relativeFrom="paragraph">
                  <wp:posOffset>-52705</wp:posOffset>
                </wp:positionV>
                <wp:extent cx="2039620" cy="252095"/>
                <wp:effectExtent l="12065" t="13970" r="5715" b="10160"/>
                <wp:wrapNone/>
                <wp:docPr id="11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27.7pt;margin-top:-4.15pt;width:160.6pt;height:19.8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" filled="f" strokecolor="#1c0e00" strokeweight=".5pt">
                <w10:wrap anchorx="page"/>
              </v:rect>
            </w:pict>
          </mc:Fallback>
        </mc:AlternateContent>
      </w:r>
      <w:r w:rsidR="00D915F9">
        <w:rPr>
          <w:color w:val="1C0E00"/>
        </w:rPr>
        <w:t>Address Line 2</w:t>
      </w:r>
    </w:p>
    <w:p w:rsidR="0052360E" w:rsidRDefault="0052360E">
      <w:pPr>
        <w:pStyle w:val="BodyText"/>
        <w:spacing w:before="5"/>
        <w:rPr>
          <w:sz w:val="21"/>
        </w:rPr>
      </w:pPr>
    </w:p>
    <w:p w:rsidR="0052360E" w:rsidRDefault="00843CF3">
      <w:pPr>
        <w:pStyle w:val="BodyText"/>
        <w:spacing w:line="475" w:lineRule="auto"/>
        <w:ind w:left="884" w:right="1003"/>
      </w:pPr>
      <w:r>
        <w:rPr>
          <w:noProof/>
          <w:lang w:val="en-GB" w:eastAsia="en-GB"/>
        </w:rPr>
        <mc:AlternateContent>
          <mc:Choice Requires="wps">
            <w:drawing>
              <wp:anchor distT="0" distB="0" distL="114300" distR="114300" simplePos="0" relativeHeight="1384" behindDoc="0" locked="0" layoutInCell="1" allowOverlap="1">
                <wp:simplePos x="0" y="0"/>
                <wp:positionH relativeFrom="page">
                  <wp:posOffset>1621790</wp:posOffset>
                </wp:positionH>
                <wp:positionV relativeFrom="paragraph">
                  <wp:posOffset>-58420</wp:posOffset>
                </wp:positionV>
                <wp:extent cx="2039620" cy="252095"/>
                <wp:effectExtent l="12065" t="8255" r="5715" b="6350"/>
                <wp:wrapNone/>
                <wp:docPr id="11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27.7pt;margin-top:-4.6pt;width:160.6pt;height:19.8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408" behindDoc="0" locked="0" layoutInCell="1" allowOverlap="1">
                <wp:simplePos x="0" y="0"/>
                <wp:positionH relativeFrom="page">
                  <wp:posOffset>1621790</wp:posOffset>
                </wp:positionH>
                <wp:positionV relativeFrom="paragraph">
                  <wp:posOffset>254000</wp:posOffset>
                </wp:positionV>
                <wp:extent cx="2039620" cy="252095"/>
                <wp:effectExtent l="12065" t="6350" r="5715" b="8255"/>
                <wp:wrapNone/>
                <wp:docPr id="1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27.7pt;margin-top:20pt;width:160.6pt;height:1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432" behindDoc="0" locked="0" layoutInCell="1" allowOverlap="1">
                <wp:simplePos x="0" y="0"/>
                <wp:positionH relativeFrom="page">
                  <wp:posOffset>1621790</wp:posOffset>
                </wp:positionH>
                <wp:positionV relativeFrom="paragraph">
                  <wp:posOffset>590550</wp:posOffset>
                </wp:positionV>
                <wp:extent cx="2039620" cy="252095"/>
                <wp:effectExtent l="12065" t="9525" r="5715" b="5080"/>
                <wp:wrapNone/>
                <wp:docPr id="11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27.7pt;margin-top:46.5pt;width:160.6pt;height:19.8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" filled="f" strokecolor="#1c0e00" strokeweight=".5pt">
                <w10:wrap anchorx="page"/>
              </v:rect>
            </w:pict>
          </mc:Fallback>
        </mc:AlternateContent>
      </w:r>
      <w:r w:rsidR="00D915F9">
        <w:rPr>
          <w:color w:val="1C0E00"/>
        </w:rPr>
        <w:t>Address Line 3 Post Code</w:t>
      </w:r>
    </w:p>
    <w:p w:rsidR="0052360E" w:rsidRDefault="00D915F9">
      <w:pPr>
        <w:pStyle w:val="BodyText"/>
        <w:spacing w:before="6"/>
        <w:ind w:left="884"/>
      </w:pPr>
      <w:r>
        <w:rPr>
          <w:color w:val="1C0E00"/>
        </w:rPr>
        <w:t>E-mail Address</w:t>
      </w:r>
    </w:p>
    <w:p w:rsidR="0052360E" w:rsidRDefault="0052360E">
      <w:pPr>
        <w:pStyle w:val="BodyText"/>
        <w:spacing w:before="5"/>
        <w:rPr>
          <w:sz w:val="21"/>
        </w:rPr>
      </w:pPr>
    </w:p>
    <w:p w:rsidR="0052360E" w:rsidRDefault="00843CF3">
      <w:pPr>
        <w:pStyle w:val="BodyText"/>
        <w:spacing w:line="256" w:lineRule="auto"/>
        <w:ind w:left="884" w:right="1223"/>
      </w:pPr>
      <w:r>
        <w:rPr>
          <w:noProof/>
          <w:lang w:val="en-GB" w:eastAsia="en-GB"/>
        </w:rPr>
        <mc:AlternateContent>
          <mc:Choice Requires="wps">
            <w:drawing>
              <wp:anchor distT="0" distB="0" distL="114300" distR="114300" simplePos="0" relativeHeight="1456" behindDoc="0" locked="0" layoutInCell="1" allowOverlap="1">
                <wp:simplePos x="0" y="0"/>
                <wp:positionH relativeFrom="page">
                  <wp:posOffset>1621790</wp:posOffset>
                </wp:positionH>
                <wp:positionV relativeFrom="paragraph">
                  <wp:posOffset>-30480</wp:posOffset>
                </wp:positionV>
                <wp:extent cx="2039620" cy="252095"/>
                <wp:effectExtent l="12065" t="7620" r="5715" b="6985"/>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27.7pt;margin-top:-2.4pt;width:160.6pt;height:19.8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" filled="f" strokecolor="#1c0e00" strokeweight=".5pt">
                <w10:wrap anchorx="page"/>
              </v:rect>
            </w:pict>
          </mc:Fallback>
        </mc:AlternateContent>
      </w:r>
      <w:r w:rsidR="00D915F9">
        <w:rPr>
          <w:color w:val="1C0E00"/>
          <w:w w:val="95"/>
        </w:rPr>
        <w:t xml:space="preserve">Telephone </w:t>
      </w:r>
      <w:r w:rsidR="00D915F9">
        <w:rPr>
          <w:color w:val="1C0E00"/>
        </w:rPr>
        <w:t>Number</w:t>
      </w:r>
    </w:p>
    <w:p w:rsidR="0052360E" w:rsidRDefault="00D915F9">
      <w:pPr>
        <w:pStyle w:val="Heading3"/>
        <w:numPr>
          <w:ilvl w:val="0"/>
          <w:numId w:val="1"/>
        </w:numPr>
        <w:tabs>
          <w:tab w:val="left" w:pos="1186"/>
        </w:tabs>
        <w:ind w:left="1185" w:hanging="301"/>
      </w:pPr>
      <w:r>
        <w:rPr>
          <w:color w:val="1C0E00"/>
          <w:spacing w:val="-1"/>
        </w:rPr>
        <w:br w:type="column"/>
      </w:r>
      <w:r>
        <w:rPr>
          <w:color w:val="1C0E00"/>
        </w:rPr>
        <w:lastRenderedPageBreak/>
        <w:t>Agent’s Details (if</w:t>
      </w:r>
      <w:r>
        <w:rPr>
          <w:color w:val="1C0E00"/>
          <w:spacing w:val="-23"/>
        </w:rPr>
        <w:t xml:space="preserve"> </w:t>
      </w:r>
      <w:r>
        <w:rPr>
          <w:color w:val="1C0E00"/>
        </w:rPr>
        <w:t>applicable)</w:t>
      </w:r>
    </w:p>
    <w:p w:rsidR="0052360E" w:rsidRDefault="00843CF3">
      <w:pPr>
        <w:pStyle w:val="BodyText"/>
        <w:spacing w:before="234"/>
        <w:ind w:left="884"/>
      </w:pPr>
      <w:r>
        <w:rPr>
          <w:noProof/>
          <w:lang w:val="en-GB" w:eastAsia="en-GB"/>
        </w:rPr>
        <mc:AlternateContent>
          <mc:Choice Requires="wps">
            <w:drawing>
              <wp:anchor distT="0" distB="0" distL="114300" distR="114300" simplePos="0" relativeHeight="1480" behindDoc="0" locked="0" layoutInCell="1" allowOverlap="1">
                <wp:simplePos x="0" y="0"/>
                <wp:positionH relativeFrom="page">
                  <wp:posOffset>4966335</wp:posOffset>
                </wp:positionH>
                <wp:positionV relativeFrom="paragraph">
                  <wp:posOffset>101600</wp:posOffset>
                </wp:positionV>
                <wp:extent cx="2039620" cy="252095"/>
                <wp:effectExtent l="13335" t="6350" r="13970" b="8255"/>
                <wp:wrapNone/>
                <wp:docPr id="1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391.05pt;margin-top:8pt;width:160.6pt;height:1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" filled="f" strokecolor="#1c0e00" strokeweight=".5pt">
                <w10:wrap anchorx="page"/>
              </v:rect>
            </w:pict>
          </mc:Fallback>
        </mc:AlternateContent>
      </w:r>
      <w:r w:rsidR="00D915F9">
        <w:rPr>
          <w:color w:val="1C0E00"/>
        </w:rPr>
        <w:t>Title</w:t>
      </w:r>
    </w:p>
    <w:p w:rsidR="0052360E" w:rsidRDefault="0052360E">
      <w:pPr>
        <w:pStyle w:val="BodyText"/>
        <w:spacing w:before="5"/>
        <w:rPr>
          <w:sz w:val="21"/>
        </w:rPr>
      </w:pPr>
    </w:p>
    <w:p w:rsidR="0052360E" w:rsidRDefault="00843CF3">
      <w:pPr>
        <w:pStyle w:val="BodyText"/>
        <w:spacing w:line="475" w:lineRule="auto"/>
        <w:ind w:left="884" w:right="3574"/>
      </w:pPr>
      <w:r>
        <w:rPr>
          <w:noProof/>
          <w:lang w:val="en-GB" w:eastAsia="en-GB"/>
        </w:rPr>
        <mc:AlternateContent>
          <mc:Choice Requires="wps">
            <w:drawing>
              <wp:anchor distT="0" distB="0" distL="114300" distR="114300" simplePos="0" relativeHeight="1504" behindDoc="0" locked="0" layoutInCell="1" allowOverlap="1">
                <wp:simplePos x="0" y="0"/>
                <wp:positionH relativeFrom="page">
                  <wp:posOffset>4977130</wp:posOffset>
                </wp:positionH>
                <wp:positionV relativeFrom="paragraph">
                  <wp:posOffset>-46355</wp:posOffset>
                </wp:positionV>
                <wp:extent cx="2039620" cy="252095"/>
                <wp:effectExtent l="5080" t="10795" r="12700" b="13335"/>
                <wp:wrapNone/>
                <wp:docPr id="11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391.9pt;margin-top:-3.65pt;width:160.6pt;height:19.8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28" behindDoc="0" locked="0" layoutInCell="1" allowOverlap="1">
                <wp:simplePos x="0" y="0"/>
                <wp:positionH relativeFrom="page">
                  <wp:posOffset>4977130</wp:posOffset>
                </wp:positionH>
                <wp:positionV relativeFrom="paragraph">
                  <wp:posOffset>272415</wp:posOffset>
                </wp:positionV>
                <wp:extent cx="2039620" cy="252095"/>
                <wp:effectExtent l="5080" t="5715" r="12700" b="8890"/>
                <wp:wrapNone/>
                <wp:docPr id="10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91.9pt;margin-top:21.45pt;width:160.6pt;height:19.8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52" behindDoc="0" locked="0" layoutInCell="1" allowOverlap="1">
                <wp:simplePos x="0" y="0"/>
                <wp:positionH relativeFrom="page">
                  <wp:posOffset>4977130</wp:posOffset>
                </wp:positionH>
                <wp:positionV relativeFrom="paragraph">
                  <wp:posOffset>590550</wp:posOffset>
                </wp:positionV>
                <wp:extent cx="2039620" cy="252095"/>
                <wp:effectExtent l="5080" t="9525" r="12700" b="5080"/>
                <wp:wrapNone/>
                <wp:docPr id="10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391.9pt;margin-top:46.5pt;width:160.6pt;height:19.8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576" behindDoc="0" locked="0" layoutInCell="1" allowOverlap="1">
                <wp:simplePos x="0" y="0"/>
                <wp:positionH relativeFrom="page">
                  <wp:posOffset>4977130</wp:posOffset>
                </wp:positionH>
                <wp:positionV relativeFrom="paragraph">
                  <wp:posOffset>908685</wp:posOffset>
                </wp:positionV>
                <wp:extent cx="2039620" cy="252095"/>
                <wp:effectExtent l="5080" t="13335" r="12700" b="10795"/>
                <wp:wrapNone/>
                <wp:docPr id="10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91.9pt;margin-top:71.55pt;width:160.6pt;height:19.8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00" behindDoc="0" locked="0" layoutInCell="1" allowOverlap="1">
                <wp:simplePos x="0" y="0"/>
                <wp:positionH relativeFrom="page">
                  <wp:posOffset>4977130</wp:posOffset>
                </wp:positionH>
                <wp:positionV relativeFrom="paragraph">
                  <wp:posOffset>1221105</wp:posOffset>
                </wp:positionV>
                <wp:extent cx="2039620" cy="252095"/>
                <wp:effectExtent l="5080" t="11430" r="12700" b="12700"/>
                <wp:wrapNone/>
                <wp:docPr id="10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91.9pt;margin-top:96.15pt;width:160.6pt;height:19.8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" filled="f" strokecolor="#1c0e00" strokeweight=".5pt">
                <w10:wrap anchorx="page"/>
              </v:rect>
            </w:pict>
          </mc:Fallback>
        </mc:AlternateContent>
      </w:r>
      <w:r w:rsidR="00D915F9">
        <w:rPr>
          <w:color w:val="1C0E00"/>
        </w:rPr>
        <w:t xml:space="preserve">First Name Last Name </w:t>
      </w:r>
      <w:proofErr w:type="spellStart"/>
      <w:r w:rsidR="00D915F9">
        <w:rPr>
          <w:color w:val="1C0E00"/>
        </w:rPr>
        <w:t>Organisation</w:t>
      </w:r>
      <w:proofErr w:type="spellEnd"/>
      <w:r w:rsidR="00D915F9">
        <w:rPr>
          <w:color w:val="1C0E00"/>
        </w:rPr>
        <w:t xml:space="preserve"> Address Line 1</w:t>
      </w:r>
    </w:p>
    <w:p w:rsidR="0052360E" w:rsidRDefault="00D915F9">
      <w:pPr>
        <w:pStyle w:val="BodyText"/>
        <w:spacing w:before="5"/>
        <w:ind w:left="884"/>
      </w:pPr>
      <w:r>
        <w:rPr>
          <w:color w:val="1C0E00"/>
        </w:rPr>
        <w:t>Address Line 2</w:t>
      </w:r>
    </w:p>
    <w:p w:rsidR="0052360E" w:rsidRDefault="0052360E">
      <w:pPr>
        <w:pStyle w:val="BodyText"/>
        <w:spacing w:before="4"/>
        <w:rPr>
          <w:sz w:val="21"/>
        </w:rPr>
      </w:pPr>
    </w:p>
    <w:p w:rsidR="0052360E" w:rsidRDefault="00843CF3">
      <w:pPr>
        <w:pStyle w:val="BodyText"/>
        <w:spacing w:before="1" w:line="475" w:lineRule="auto"/>
        <w:ind w:left="884" w:right="3574"/>
      </w:pPr>
      <w:r>
        <w:rPr>
          <w:noProof/>
          <w:lang w:val="en-GB" w:eastAsia="en-GB"/>
        </w:rPr>
        <mc:AlternateContent>
          <mc:Choice Requires="wps">
            <w:drawing>
              <wp:anchor distT="0" distB="0" distL="114300" distR="114300" simplePos="0" relativeHeight="1624" behindDoc="0" locked="0" layoutInCell="1" allowOverlap="1">
                <wp:simplePos x="0" y="0"/>
                <wp:positionH relativeFrom="page">
                  <wp:posOffset>4977130</wp:posOffset>
                </wp:positionH>
                <wp:positionV relativeFrom="paragraph">
                  <wp:posOffset>-53340</wp:posOffset>
                </wp:positionV>
                <wp:extent cx="2039620" cy="252095"/>
                <wp:effectExtent l="5080" t="13335" r="12700" b="10795"/>
                <wp:wrapNone/>
                <wp:docPr id="10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91.9pt;margin-top:-4.2pt;width:160.6pt;height:19.8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48" behindDoc="0" locked="0" layoutInCell="1" allowOverlap="1">
                <wp:simplePos x="0" y="0"/>
                <wp:positionH relativeFrom="page">
                  <wp:posOffset>4977130</wp:posOffset>
                </wp:positionH>
                <wp:positionV relativeFrom="paragraph">
                  <wp:posOffset>258445</wp:posOffset>
                </wp:positionV>
                <wp:extent cx="2039620" cy="252095"/>
                <wp:effectExtent l="5080" t="10795" r="12700" b="13335"/>
                <wp:wrapNone/>
                <wp:docPr id="1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91.9pt;margin-top:20.35pt;width:160.6pt;height:19.8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" filled="f" strokecolor="#1c0e00" strokeweight=".5pt">
                <w10:wrap anchorx="page"/>
              </v:rect>
            </w:pict>
          </mc:Fallback>
        </mc:AlternateContent>
      </w:r>
      <w:r>
        <w:rPr>
          <w:noProof/>
          <w:lang w:val="en-GB" w:eastAsia="en-GB"/>
        </w:rPr>
        <mc:AlternateContent>
          <mc:Choice Requires="wps">
            <w:drawing>
              <wp:anchor distT="0" distB="0" distL="114300" distR="114300" simplePos="0" relativeHeight="1672" behindDoc="0" locked="0" layoutInCell="1" allowOverlap="1">
                <wp:simplePos x="0" y="0"/>
                <wp:positionH relativeFrom="page">
                  <wp:posOffset>4977130</wp:posOffset>
                </wp:positionH>
                <wp:positionV relativeFrom="paragraph">
                  <wp:posOffset>594995</wp:posOffset>
                </wp:positionV>
                <wp:extent cx="2039620" cy="252095"/>
                <wp:effectExtent l="5080" t="13970" r="12700" b="10160"/>
                <wp:wrapNone/>
                <wp:docPr id="10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391.9pt;margin-top:46.85pt;width:160.6pt;height:19.8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" filled="f" strokecolor="#1c0e00" strokeweight=".5pt">
                <w10:wrap anchorx="page"/>
              </v:rect>
            </w:pict>
          </mc:Fallback>
        </mc:AlternateContent>
      </w:r>
      <w:r w:rsidR="00D915F9">
        <w:rPr>
          <w:color w:val="1C0E00"/>
        </w:rPr>
        <w:t>Address Line 3 Post Code</w:t>
      </w:r>
    </w:p>
    <w:p w:rsidR="0052360E" w:rsidRDefault="00D915F9">
      <w:pPr>
        <w:pStyle w:val="BodyText"/>
        <w:spacing w:before="6"/>
        <w:ind w:left="884"/>
      </w:pPr>
      <w:r>
        <w:rPr>
          <w:color w:val="1C0E00"/>
        </w:rPr>
        <w:t>E-mail Address</w:t>
      </w:r>
    </w:p>
    <w:p w:rsidR="0052360E" w:rsidRDefault="0052360E">
      <w:pPr>
        <w:pStyle w:val="BodyText"/>
        <w:spacing w:before="10"/>
        <w:rPr>
          <w:sz w:val="25"/>
        </w:rPr>
      </w:pPr>
    </w:p>
    <w:p w:rsidR="0052360E" w:rsidRDefault="00843CF3">
      <w:pPr>
        <w:pStyle w:val="BodyText"/>
        <w:spacing w:before="1" w:line="180" w:lineRule="auto"/>
        <w:ind w:left="884" w:right="3574"/>
      </w:pPr>
      <w:r>
        <w:rPr>
          <w:noProof/>
          <w:lang w:val="en-GB" w:eastAsia="en-GB"/>
        </w:rPr>
        <mc:AlternateContent>
          <mc:Choice Requires="wps">
            <w:drawing>
              <wp:anchor distT="0" distB="0" distL="114300" distR="114300" simplePos="0" relativeHeight="1696" behindDoc="0" locked="0" layoutInCell="1" allowOverlap="1">
                <wp:simplePos x="0" y="0"/>
                <wp:positionH relativeFrom="page">
                  <wp:posOffset>4977130</wp:posOffset>
                </wp:positionH>
                <wp:positionV relativeFrom="paragraph">
                  <wp:posOffset>-53975</wp:posOffset>
                </wp:positionV>
                <wp:extent cx="2039620" cy="252095"/>
                <wp:effectExtent l="5080" t="12700" r="12700" b="11430"/>
                <wp:wrapNone/>
                <wp:docPr id="10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5209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91.9pt;margin-top:-4.25pt;width:160.6pt;height:1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" filled="f" strokecolor="#1c0e00" strokeweight=".5pt">
                <w10:wrap anchorx="page"/>
              </v:rect>
            </w:pict>
          </mc:Fallback>
        </mc:AlternateContent>
      </w:r>
      <w:r w:rsidR="00D915F9">
        <w:rPr>
          <w:color w:val="1C0E00"/>
          <w:w w:val="95"/>
        </w:rPr>
        <w:t xml:space="preserve">Telephone </w:t>
      </w:r>
      <w:r w:rsidR="00D915F9">
        <w:rPr>
          <w:color w:val="1C0E00"/>
        </w:rPr>
        <w:t>Number</w:t>
      </w:r>
    </w:p>
    <w:p w:rsidR="0052360E" w:rsidRDefault="0052360E">
      <w:pPr>
        <w:spacing w:line="180" w:lineRule="auto"/>
        <w:sectPr w:rsidR="0052360E">
          <w:type w:val="continuous"/>
          <w:pgSz w:w="11910" w:h="16840"/>
          <w:pgMar w:top="800" w:right="680" w:bottom="280" w:left="0" w:header="720" w:footer="720" w:gutter="0"/>
          <w:cols w:num="2" w:space="720" w:equalWidth="0">
            <w:col w:w="3375" w:space="1909"/>
            <w:col w:w="5946"/>
          </w:cols>
        </w:sectPr>
      </w:pPr>
    </w:p>
    <w:p w:rsidR="0052360E" w:rsidRDefault="00D915F9">
      <w:pPr>
        <w:pStyle w:val="Heading1"/>
        <w:jc w:val="both"/>
      </w:pPr>
      <w:r>
        <w:rPr>
          <w:color w:val="FFFFFF"/>
          <w:w w:val="86"/>
          <w:shd w:val="clear" w:color="auto" w:fill="DB2882"/>
        </w:rPr>
        <w:lastRenderedPageBreak/>
        <w:t xml:space="preserve"> </w:t>
      </w:r>
      <w:r>
        <w:rPr>
          <w:color w:val="FFFFFF"/>
          <w:spacing w:val="-84"/>
          <w:shd w:val="clear" w:color="auto" w:fill="DB2882"/>
        </w:rPr>
        <w:t xml:space="preserve"> </w:t>
      </w:r>
      <w:r>
        <w:rPr>
          <w:color w:val="FFFFFF"/>
          <w:spacing w:val="-9"/>
          <w:w w:val="80"/>
          <w:shd w:val="clear" w:color="auto" w:fill="DB2882"/>
        </w:rPr>
        <w:t xml:space="preserve">PART </w:t>
      </w:r>
      <w:r>
        <w:rPr>
          <w:color w:val="FFFFFF"/>
          <w:w w:val="80"/>
          <w:shd w:val="clear" w:color="auto" w:fill="DB2882"/>
        </w:rPr>
        <w:t>B</w:t>
      </w:r>
      <w:r>
        <w:rPr>
          <w:color w:val="FFFFFF"/>
          <w:spacing w:val="49"/>
          <w:shd w:val="clear" w:color="auto" w:fill="DB2882"/>
        </w:rPr>
        <w:t xml:space="preserve"> </w:t>
      </w:r>
    </w:p>
    <w:p w:rsidR="0052360E" w:rsidRDefault="00D915F9">
      <w:pPr>
        <w:spacing w:before="37"/>
        <w:ind w:left="110"/>
        <w:jc w:val="both"/>
        <w:rPr>
          <w:b/>
          <w:sz w:val="100"/>
        </w:rPr>
      </w:pPr>
      <w:r>
        <w:rPr>
          <w:b/>
          <w:color w:val="73A6B3"/>
          <w:spacing w:val="-8"/>
          <w:w w:val="75"/>
          <w:sz w:val="100"/>
        </w:rPr>
        <w:t xml:space="preserve">REPRESENTATION </w:t>
      </w:r>
      <w:bookmarkStart w:id="0" w:name="_GoBack"/>
      <w:bookmarkEnd w:id="0"/>
      <w:r>
        <w:rPr>
          <w:b/>
          <w:color w:val="73A6B3"/>
          <w:w w:val="75"/>
          <w:sz w:val="100"/>
        </w:rPr>
        <w:t>FORM</w:t>
      </w:r>
    </w:p>
    <w:p w:rsidR="0052360E" w:rsidRDefault="00D915F9">
      <w:pPr>
        <w:pStyle w:val="BodyText"/>
        <w:spacing w:before="99" w:line="247" w:lineRule="auto"/>
        <w:ind w:left="110" w:right="277"/>
        <w:jc w:val="both"/>
      </w:pPr>
      <w:r>
        <w:rPr>
          <w:b/>
          <w:color w:val="1C0E00"/>
        </w:rPr>
        <w:t xml:space="preserve">Please Note: </w:t>
      </w:r>
      <w:r>
        <w:rPr>
          <w:color w:val="1C0E00"/>
        </w:rPr>
        <w:t>If your representation relates to Section One of the North Essex Strategic Plan / Garden Communities you only need to respond to one of the Local Authorities. All representations received by Braintree, Colchester and Tendr</w:t>
      </w:r>
      <w:r>
        <w:rPr>
          <w:color w:val="1C0E00"/>
        </w:rPr>
        <w:t>ing relating to Section One of the Plan(s) will be submitted together.</w:t>
      </w:r>
    </w:p>
    <w:p w:rsidR="0052360E" w:rsidRDefault="00D915F9">
      <w:pPr>
        <w:pStyle w:val="BodyText"/>
        <w:spacing w:before="169" w:line="247" w:lineRule="auto"/>
        <w:ind w:left="110"/>
      </w:pPr>
      <w:r>
        <w:rPr>
          <w:color w:val="1C0E00"/>
        </w:rPr>
        <w:t>You do not need to return this form if you have completed a response using any of the Council’s online systems for this consultation. Duplicates will not be  considered</w:t>
      </w:r>
    </w:p>
    <w:p w:rsidR="0052360E" w:rsidRDefault="00843CF3">
      <w:pPr>
        <w:pStyle w:val="Heading4"/>
        <w:spacing w:before="169" w:line="247" w:lineRule="auto"/>
      </w:pPr>
      <w:r>
        <w:rPr>
          <w:noProof/>
          <w:lang w:val="en-GB" w:eastAsia="en-GB"/>
        </w:rPr>
        <mc:AlternateContent>
          <mc:Choice Requires="wpg">
            <w:drawing>
              <wp:anchor distT="0" distB="0" distL="114300" distR="114300" simplePos="0" relativeHeight="1744" behindDoc="0" locked="0" layoutInCell="1" allowOverlap="1">
                <wp:simplePos x="0" y="0"/>
                <wp:positionH relativeFrom="page">
                  <wp:posOffset>539750</wp:posOffset>
                </wp:positionH>
                <wp:positionV relativeFrom="paragraph">
                  <wp:posOffset>458470</wp:posOffset>
                </wp:positionV>
                <wp:extent cx="231775" cy="228600"/>
                <wp:effectExtent l="6350" t="1270" r="0" b="8255"/>
                <wp:wrapNone/>
                <wp:docPr id="9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28600"/>
                          <a:chOff x="850" y="722"/>
                          <a:chExt cx="365" cy="360"/>
                        </a:xfrm>
                      </wpg:grpSpPr>
                      <wps:wsp>
                        <wps:cNvPr id="99" name="Rectangle 98"/>
                        <wps:cNvSpPr>
                          <a:spLocks noChangeArrowheads="1"/>
                        </wps:cNvSpPr>
                        <wps:spPr bwMode="auto">
                          <a:xfrm>
                            <a:off x="855" y="730"/>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97"/>
                        <wps:cNvSpPr>
                          <a:spLocks noChangeArrowheads="1"/>
                        </wps:cNvSpPr>
                        <wps:spPr bwMode="auto">
                          <a:xfrm>
                            <a:off x="855" y="72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6"/>
                        <wps:cNvSpPr>
                          <a:spLocks noChangeArrowheads="1"/>
                        </wps:cNvSpPr>
                        <wps:spPr bwMode="auto">
                          <a:xfrm>
                            <a:off x="865" y="73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2.5pt;margin-top:36.1pt;width:18.25pt;height:18pt;z-index:1744;mso-position-horizontal-relative:page" coordorigin="850,722" coordsize="3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">
                <v:rect id="Rectangle 98" o:spid="_x0000_s1027" style="position:absolute;left:855;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FMIA&#10;AADbAAAADwAAAGRycy9kb3ducmV2LnhtbESPQYvCMBSE78L+h/AW9qapIqLVKNJl0ZNgFc+P5tlU&#10;m5fSRO3ur98IgsdhZr5hFqvO1uJOra8cKxgOEhDEhdMVlwqOh5/+FIQPyBprx6Tglzyslh+9Baba&#10;PXhP9zyUIkLYp6jAhNCkUvrCkEU/cA1x9M6utRiibEupW3xEuK3lKEkm0mLFccFgQ5mh4prfrAJL&#10;m/Vom2CW706ZcbfT9/4y/lPq67Nbz0EE6sI7/GpvtYLZD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Y0UwgAAANsAAAAPAAAAAAAAAAAAAAAAAJgCAABkcnMvZG93&#10;bnJldi54bWxQSwUGAAAAAAQABAD1AAAAhwMAAAAA&#10;" filled="f" strokecolor="#1c0e00" strokeweight=".5pt"/>
                <v:rect id="Rectangle 97" o:spid="_x0000_s1028" style="position:absolute;left:855;top:7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96" o:spid="_x0000_s1029" style="position:absolute;left:865;top:73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MMA&#10;AADcAAAADwAAAGRycy9kb3ducmV2LnhtbERPTWsCMRC9C/6HMEIvpSZbW9GtUUQoiAehWsTjsJnu&#10;Lm4mSxJ1+++NIHibx/uc2aKzjbiQD7VjDdlQgSAunKm51PC7/36bgAgR2WDjmDT8U4DFvN+bYW7c&#10;lX/osoulSCEcctRQxdjmUoaiIoth6FrixP05bzEm6EtpPF5TuG3ku1JjabHm1FBhS6uKitPubDVs&#10;Pj7VMR4yt5+cRtOtb14P481Z65dBt/wCEamLT/HDvTZpvsrg/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MMAAADcAAAADwAAAAAAAAAAAAAAAACYAgAAZHJzL2Rv&#10;d25yZXYueG1sUEsFBgAAAAAEAAQA9QAAAIgDAAAAAA==&#10;" filled="f" strokeweight="1pt"/>
                <w10:wrap anchorx="page"/>
              </v:group>
            </w:pict>
          </mc:Fallback>
        </mc:AlternateContent>
      </w:r>
      <w:r>
        <w:rPr>
          <w:noProof/>
          <w:lang w:val="en-GB" w:eastAsia="en-GB"/>
        </w:rPr>
        <mc:AlternateContent>
          <mc:Choice Requires="wpg">
            <w:drawing>
              <wp:anchor distT="0" distB="0" distL="114300" distR="114300" simplePos="0" relativeHeight="503302424" behindDoc="1" locked="0" layoutInCell="1" allowOverlap="1">
                <wp:simplePos x="0" y="0"/>
                <wp:positionH relativeFrom="page">
                  <wp:posOffset>1649730</wp:posOffset>
                </wp:positionH>
                <wp:positionV relativeFrom="paragraph">
                  <wp:posOffset>451485</wp:posOffset>
                </wp:positionV>
                <wp:extent cx="228600" cy="228600"/>
                <wp:effectExtent l="1905" t="3810" r="7620" b="5715"/>
                <wp:wrapNone/>
                <wp:docPr id="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598" y="711"/>
                          <a:chExt cx="360" cy="360"/>
                        </a:xfrm>
                      </wpg:grpSpPr>
                      <wps:wsp>
                        <wps:cNvPr id="95" name="Rectangle 94"/>
                        <wps:cNvSpPr>
                          <a:spLocks noChangeArrowheads="1"/>
                        </wps:cNvSpPr>
                        <wps:spPr bwMode="auto">
                          <a:xfrm>
                            <a:off x="2614" y="730"/>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3"/>
                        <wps:cNvSpPr>
                          <a:spLocks noChangeArrowheads="1"/>
                        </wps:cNvSpPr>
                        <wps:spPr bwMode="auto">
                          <a:xfrm>
                            <a:off x="2598" y="71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92"/>
                        <wps:cNvSpPr>
                          <a:spLocks noChangeArrowheads="1"/>
                        </wps:cNvSpPr>
                        <wps:spPr bwMode="auto">
                          <a:xfrm>
                            <a:off x="2608" y="721"/>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29.9pt;margin-top:35.55pt;width:18pt;height:18pt;z-index:-14056;mso-position-horizontal-relative:page" coordorigin="2598,71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">
                <v:rect id="Rectangle 94" o:spid="_x0000_s1027" style="position:absolute;left:2614;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HEcMA&#10;AADbAAAADwAAAGRycy9kb3ducmV2LnhtbESPQWvCQBSE74X+h+UVvNVNgy02ukpIET0JxuL5kX1m&#10;02bfhuyq0V/fFQoeh5n5hpkvB9uKM/W+cazgbZyAIK6cbrhW8L1fvU5B+ICssXVMCq7kYbl4fppj&#10;pt2Fd3QuQy0ihH2GCkwIXSalrwxZ9GPXEUfv6HqLIcq+lrrHS4TbVqZJ8iEtNhwXDHZUGKp+y5NV&#10;YGmdp5sEi3J7KIw7Hb52P5ObUqOXIZ+BCDSER/i/vdEKPt/h/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HEcMAAADbAAAADwAAAAAAAAAAAAAAAACYAgAAZHJzL2Rv&#10;d25yZXYueG1sUEsFBgAAAAAEAAQA9QAAAIgDAAAAAA==&#10;" filled="f" strokecolor="#1c0e00" strokeweight=".5pt"/>
                <v:rect id="Rectangle 93" o:spid="_x0000_s1028" style="position:absolute;left:2598;top:7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92" o:spid="_x0000_s1029" style="position:absolute;left:2608;top:7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aMYA&#10;AADbAAAADwAAAGRycy9kb3ducmV2LnhtbESPQWvCQBSE7wX/w/IKXoputDXVNBuRQkE8FKoleHxk&#10;n0kw+zbsrpr+e7dQ6HGYmW+YfD2YTlzJ+daygtk0AUFcWd1yreD78DFZgvABWWNnmRT8kId1MXrI&#10;MdP2xl903YdaRAj7DBU0IfSZlL5qyKCf2p44eifrDIYoXS21w1uEm07OkySVBluOCw329N5Qdd5f&#10;jILdyyI5hnJmD8vz8+rTdU9lursoNX4cNm8gAg3hP/zX3moFq1f4/RJ/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YaM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448" behindDoc="1" locked="0" layoutInCell="1" allowOverlap="1">
                <wp:simplePos x="0" y="0"/>
                <wp:positionH relativeFrom="page">
                  <wp:posOffset>3487420</wp:posOffset>
                </wp:positionH>
                <wp:positionV relativeFrom="paragraph">
                  <wp:posOffset>451485</wp:posOffset>
                </wp:positionV>
                <wp:extent cx="229235" cy="228600"/>
                <wp:effectExtent l="10795" t="3810" r="7620" b="5715"/>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28600"/>
                          <a:chOff x="5492" y="711"/>
                          <a:chExt cx="361" cy="360"/>
                        </a:xfrm>
                      </wpg:grpSpPr>
                      <wps:wsp>
                        <wps:cNvPr id="91" name="Rectangle 90"/>
                        <wps:cNvSpPr>
                          <a:spLocks noChangeArrowheads="1"/>
                        </wps:cNvSpPr>
                        <wps:spPr bwMode="auto">
                          <a:xfrm>
                            <a:off x="5497" y="730"/>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9"/>
                        <wps:cNvSpPr>
                          <a:spLocks noChangeArrowheads="1"/>
                        </wps:cNvSpPr>
                        <wps:spPr bwMode="auto">
                          <a:xfrm>
                            <a:off x="5492" y="71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8"/>
                        <wps:cNvSpPr>
                          <a:spLocks noChangeArrowheads="1"/>
                        </wps:cNvSpPr>
                        <wps:spPr bwMode="auto">
                          <a:xfrm>
                            <a:off x="5502" y="721"/>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74.6pt;margin-top:35.55pt;width:18.05pt;height:18pt;z-index:-14032;mso-position-horizontal-relative:page" coordorigin="5492,711" coordsize="3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">
                <v:rect id="Rectangle 90" o:spid="_x0000_s1027" style="position:absolute;left:5497;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BEsIA&#10;AADbAAAADwAAAGRycy9kb3ducmV2LnhtbESPQYvCMBSE7wv+h/AEb2uqiKxdo0hF9CRYxfOjedt0&#10;t3kpTdTqrzeCsMdhZr5h5svO1uJKra8cKxgNExDEhdMVlwpOx83nFwgfkDXWjknBnTwsF72POaba&#10;3fhA1zyUIkLYp6jAhNCkUvrCkEU/dA1x9H5cazFE2ZZSt3iLcFvLcZJMpcWK44LBhjJDxV9+sQos&#10;bVfjXYJZvj9nxl3O68Pv5KHUoN+tvkEE6sJ/+N3eaQWzEby+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4ESwgAAANsAAAAPAAAAAAAAAAAAAAAAAJgCAABkcnMvZG93&#10;bnJldi54bWxQSwUGAAAAAAQABAD1AAAAhwMAAAAA&#10;" filled="f" strokecolor="#1c0e00" strokeweight=".5pt"/>
                <v:rect id="Rectangle 89" o:spid="_x0000_s1028" style="position:absolute;left:5492;top:7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88" o:spid="_x0000_s1029" style="position:absolute;left:5502;top:721;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ea8YA&#10;AADbAAAADwAAAGRycy9kb3ducmV2LnhtbESPQWvCQBSE70L/w/IKvUjdWG3QNKuUQqF4KDQp4vGR&#10;fSYh2bdhd9X037tCweMwM98w+XY0vTiT861lBfNZAoK4srrlWsFv+fm8AuEDssbeMin4Iw/bzcMk&#10;x0zbC//QuQi1iBD2GSpoQhgyKX3VkEE/swNx9I7WGQxRulpqh5cIN718SZJUGmw5LjQ40EdDVVec&#10;jILd8jU5hP3clqtusf52/XSf7k5KPT2O728gAo3hHv5vf2kF6wX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ea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472" behindDoc="1" locked="0" layoutInCell="1" allowOverlap="1">
                <wp:simplePos x="0" y="0"/>
                <wp:positionH relativeFrom="page">
                  <wp:posOffset>5213985</wp:posOffset>
                </wp:positionH>
                <wp:positionV relativeFrom="paragraph">
                  <wp:posOffset>458470</wp:posOffset>
                </wp:positionV>
                <wp:extent cx="228600" cy="228600"/>
                <wp:effectExtent l="3810" t="1270" r="5715" b="8255"/>
                <wp:wrapNone/>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211" y="722"/>
                          <a:chExt cx="360" cy="360"/>
                        </a:xfrm>
                      </wpg:grpSpPr>
                      <wps:wsp>
                        <wps:cNvPr id="87" name="Rectangle 86"/>
                        <wps:cNvSpPr>
                          <a:spLocks noChangeArrowheads="1"/>
                        </wps:cNvSpPr>
                        <wps:spPr bwMode="auto">
                          <a:xfrm>
                            <a:off x="8221" y="730"/>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5"/>
                        <wps:cNvSpPr>
                          <a:spLocks noChangeArrowheads="1"/>
                        </wps:cNvSpPr>
                        <wps:spPr bwMode="auto">
                          <a:xfrm>
                            <a:off x="8211" y="72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4"/>
                        <wps:cNvSpPr>
                          <a:spLocks noChangeArrowheads="1"/>
                        </wps:cNvSpPr>
                        <wps:spPr bwMode="auto">
                          <a:xfrm>
                            <a:off x="8221" y="73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10.55pt;margin-top:36.1pt;width:18pt;height:18pt;z-index:-14008;mso-position-horizontal-relative:page" coordorigin="8211,72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">
                <v:rect id="Rectangle 86" o:spid="_x0000_s1027" style="position:absolute;left:8221;top:7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qIMIA&#10;AADbAAAADwAAAGRycy9kb3ducmV2LnhtbESPQYvCMBSE78L+h/AW9qapIirVKNJl0ZNgFc+P5tlU&#10;m5fSRO3ur98IgsdhZr5hFqvO1uJOra8cKxgOEhDEhdMVlwqOh5/+DIQPyBprx6Tglzyslh+9Baba&#10;PXhP9zyUIkLYp6jAhNCkUvrCkEU/cA1x9M6utRiibEupW3xEuK3lKEkm0mLFccFgQ5mh4prfrAJL&#10;m/Vom2CW706ZcbfT9/4y/lPq67Nbz0EE6sI7/GpvtYLZF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yogwgAAANsAAAAPAAAAAAAAAAAAAAAAAJgCAABkcnMvZG93&#10;bnJldi54bWxQSwUGAAAAAAQABAD1AAAAhwMAAAAA&#10;" filled="f" strokecolor="#1c0e00" strokeweight=".5pt"/>
                <v:rect id="Rectangle 85" o:spid="_x0000_s1028" style="position:absolute;left:8211;top:7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84" o:spid="_x0000_s1029" style="position:absolute;left:8221;top:73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XMQA&#10;AADbAAAADwAAAGRycy9kb3ducmV2LnhtbESPT4vCMBTE78J+h/AWvIim/lmp1SjLwoJ4ENRFPD6a&#10;Z1tsXkoStfvtjSB4HGbmN8xi1Zpa3Mj5yrKC4SABQZxbXXGh4O/w209B+ICssbZMCv7Jw2r50Vlg&#10;pu2dd3Tbh0JECPsMFZQhNJmUPi/JoB/Yhjh6Z+sMhihdIbXDe4SbWo6SZCoNVhwXSmzop6T8sr8a&#10;BZvJV3IKx6E9pJfxbOvq3nG6uSrV/Wy/5yACteEdfrXXWkE6g+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1zEAAAA2wAAAA8AAAAAAAAAAAAAAAAAmAIAAGRycy9k&#10;b3ducmV2LnhtbFBLBQYAAAAABAAEAPUAAACJAwAAAAA=&#10;" filled="f" strokeweight="1pt"/>
                <w10:wrap anchorx="page"/>
              </v:group>
            </w:pict>
          </mc:Fallback>
        </mc:AlternateContent>
      </w:r>
      <w:r w:rsidR="00D915F9">
        <w:rPr>
          <w:color w:val="1C0E00"/>
          <w:w w:val="105"/>
        </w:rPr>
        <w:t>Please specify which section of the Publication Draft Local Plan your comments relate to by choosing one of the following:</w:t>
      </w:r>
    </w:p>
    <w:p w:rsidR="0052360E" w:rsidRDefault="00D915F9">
      <w:pPr>
        <w:pStyle w:val="BodyText"/>
        <w:tabs>
          <w:tab w:val="left" w:pos="2331"/>
          <w:tab w:val="left" w:pos="5214"/>
          <w:tab w:val="left" w:pos="7938"/>
        </w:tabs>
        <w:spacing w:before="69"/>
        <w:ind w:left="572"/>
      </w:pPr>
      <w:r>
        <w:rPr>
          <w:color w:val="1C0E00"/>
        </w:rPr>
        <w:t>Section</w:t>
      </w:r>
      <w:r>
        <w:rPr>
          <w:color w:val="1C0E00"/>
          <w:spacing w:val="3"/>
        </w:rPr>
        <w:t xml:space="preserve"> </w:t>
      </w:r>
      <w:r>
        <w:rPr>
          <w:color w:val="1C0E00"/>
        </w:rPr>
        <w:t>1</w:t>
      </w:r>
      <w:r>
        <w:rPr>
          <w:color w:val="1C0E00"/>
        </w:rPr>
        <w:tab/>
        <w:t>Section</w:t>
      </w:r>
      <w:r>
        <w:rPr>
          <w:color w:val="1C0E00"/>
          <w:spacing w:val="5"/>
        </w:rPr>
        <w:t xml:space="preserve"> </w:t>
      </w:r>
      <w:r>
        <w:rPr>
          <w:color w:val="1C0E00"/>
        </w:rPr>
        <w:t>2</w:t>
      </w:r>
      <w:r>
        <w:rPr>
          <w:color w:val="1C0E00"/>
          <w:spacing w:val="5"/>
        </w:rPr>
        <w:t xml:space="preserve"> </w:t>
      </w:r>
      <w:r>
        <w:rPr>
          <w:color w:val="1C0E00"/>
        </w:rPr>
        <w:t>Colchester</w:t>
      </w:r>
      <w:r>
        <w:rPr>
          <w:color w:val="1C0E00"/>
        </w:rPr>
        <w:tab/>
        <w:t>Section</w:t>
      </w:r>
      <w:r>
        <w:rPr>
          <w:color w:val="1C0E00"/>
          <w:spacing w:val="4"/>
        </w:rPr>
        <w:t xml:space="preserve"> </w:t>
      </w:r>
      <w:r>
        <w:rPr>
          <w:color w:val="1C0E00"/>
        </w:rPr>
        <w:t>2</w:t>
      </w:r>
      <w:r>
        <w:rPr>
          <w:color w:val="1C0E00"/>
          <w:spacing w:val="4"/>
        </w:rPr>
        <w:t xml:space="preserve"> </w:t>
      </w:r>
      <w:r>
        <w:rPr>
          <w:color w:val="1C0E00"/>
          <w:spacing w:val="-4"/>
        </w:rPr>
        <w:t>Tendring</w:t>
      </w:r>
      <w:r>
        <w:rPr>
          <w:color w:val="1C0E00"/>
          <w:spacing w:val="-4"/>
        </w:rPr>
        <w:tab/>
      </w:r>
      <w:r>
        <w:rPr>
          <w:color w:val="1C0E00"/>
        </w:rPr>
        <w:t>Section 2</w:t>
      </w:r>
      <w:r>
        <w:rPr>
          <w:color w:val="1C0E00"/>
          <w:spacing w:val="7"/>
        </w:rPr>
        <w:t xml:space="preserve"> </w:t>
      </w:r>
      <w:r>
        <w:rPr>
          <w:color w:val="1C0E00"/>
        </w:rPr>
        <w:t>Braintree</w:t>
      </w:r>
    </w:p>
    <w:p w:rsidR="0052360E" w:rsidRDefault="00D915F9">
      <w:pPr>
        <w:pStyle w:val="Heading4"/>
        <w:spacing w:before="176"/>
        <w:jc w:val="both"/>
      </w:pPr>
      <w:r>
        <w:rPr>
          <w:color w:val="1C0E00"/>
          <w:w w:val="105"/>
        </w:rPr>
        <w:t>Which part of the section are you responding to?</w:t>
      </w:r>
    </w:p>
    <w:p w:rsidR="0052360E" w:rsidRDefault="00843CF3">
      <w:pPr>
        <w:pStyle w:val="BodyText"/>
        <w:spacing w:before="76"/>
        <w:ind w:left="110"/>
        <w:jc w:val="both"/>
      </w:pPr>
      <w:r>
        <w:rPr>
          <w:noProof/>
          <w:lang w:val="en-GB" w:eastAsia="en-GB"/>
        </w:rPr>
        <mc:AlternateContent>
          <mc:Choice Requires="wps">
            <w:drawing>
              <wp:anchor distT="0" distB="0" distL="114300" distR="114300" simplePos="0" relativeHeight="2080" behindDoc="0" locked="0" layoutInCell="1" allowOverlap="1">
                <wp:simplePos x="0" y="0"/>
                <wp:positionH relativeFrom="page">
                  <wp:posOffset>2667000</wp:posOffset>
                </wp:positionH>
                <wp:positionV relativeFrom="paragraph">
                  <wp:posOffset>53975</wp:posOffset>
                </wp:positionV>
                <wp:extent cx="4349750" cy="209550"/>
                <wp:effectExtent l="9525" t="6350" r="12700" b="12700"/>
                <wp:wrapNone/>
                <wp:docPr id="8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0" cy="20955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10pt;margin-top:4.25pt;width:342.5pt;height:16.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" filled="f" strokecolor="#1c0e00" strokeweight=".5pt">
                <w10:wrap anchorx="page"/>
              </v:rect>
            </w:pict>
          </mc:Fallback>
        </mc:AlternateContent>
      </w:r>
      <w:r w:rsidR="00D915F9">
        <w:rPr>
          <w:color w:val="1C0E00"/>
        </w:rPr>
        <w:t>e.g.</w:t>
      </w:r>
      <w:r w:rsidR="00D915F9">
        <w:rPr>
          <w:color w:val="1C0E00"/>
          <w:spacing w:val="51"/>
        </w:rPr>
        <w:t xml:space="preserve"> </w:t>
      </w:r>
      <w:r w:rsidR="00D915F9">
        <w:rPr>
          <w:color w:val="1C0E00"/>
        </w:rPr>
        <w:t>Paragraph/Policy/Map/Other</w:t>
      </w:r>
    </w:p>
    <w:p w:rsidR="0052360E" w:rsidRDefault="0052360E">
      <w:pPr>
        <w:pStyle w:val="BodyText"/>
        <w:spacing w:before="5"/>
        <w:rPr>
          <w:sz w:val="21"/>
        </w:rPr>
      </w:pPr>
    </w:p>
    <w:p w:rsidR="0052360E" w:rsidRDefault="00D915F9">
      <w:pPr>
        <w:pStyle w:val="Heading4"/>
        <w:jc w:val="both"/>
      </w:pPr>
      <w:r>
        <w:rPr>
          <w:color w:val="1C0E00"/>
          <w:w w:val="105"/>
        </w:rPr>
        <w:t>Do you consider the Local Plan is Legally compliant?</w:t>
      </w:r>
    </w:p>
    <w:p w:rsidR="0052360E" w:rsidRDefault="00843CF3">
      <w:pPr>
        <w:pStyle w:val="BodyText"/>
        <w:tabs>
          <w:tab w:val="left" w:pos="1748"/>
        </w:tabs>
        <w:spacing w:before="76"/>
        <w:ind w:left="572"/>
      </w:pPr>
      <w:r>
        <w:rPr>
          <w:noProof/>
          <w:lang w:val="en-GB" w:eastAsia="en-GB"/>
        </w:rPr>
        <mc:AlternateContent>
          <mc:Choice Requires="wpg">
            <w:drawing>
              <wp:anchor distT="0" distB="0" distL="114300" distR="114300" simplePos="0" relativeHeight="1840" behindDoc="0" locked="0" layoutInCell="1" allowOverlap="1">
                <wp:simplePos x="0" y="0"/>
                <wp:positionH relativeFrom="page">
                  <wp:posOffset>535940</wp:posOffset>
                </wp:positionH>
                <wp:positionV relativeFrom="paragraph">
                  <wp:posOffset>24130</wp:posOffset>
                </wp:positionV>
                <wp:extent cx="228600" cy="228600"/>
                <wp:effectExtent l="2540" t="5080" r="6985" b="4445"/>
                <wp:wrapNone/>
                <wp:docPr id="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38"/>
                          <a:chExt cx="360" cy="360"/>
                        </a:xfrm>
                      </wpg:grpSpPr>
                      <wps:wsp>
                        <wps:cNvPr id="82" name="Rectangle 81"/>
                        <wps:cNvSpPr>
                          <a:spLocks noChangeArrowheads="1"/>
                        </wps:cNvSpPr>
                        <wps:spPr bwMode="auto">
                          <a:xfrm>
                            <a:off x="855" y="47"/>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0"/>
                        <wps:cNvSpPr>
                          <a:spLocks noChangeArrowheads="1"/>
                        </wps:cNvSpPr>
                        <wps:spPr bwMode="auto">
                          <a:xfrm>
                            <a:off x="844"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9"/>
                        <wps:cNvSpPr>
                          <a:spLocks noChangeArrowheads="1"/>
                        </wps:cNvSpPr>
                        <wps:spPr bwMode="auto">
                          <a:xfrm>
                            <a:off x="854" y="4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2.2pt;margin-top:1.9pt;width:18pt;height:18pt;z-index:1840;mso-position-horizontal-relative:page" coordorigin="844,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">
                <v:rect id="Rectangle 81" o:spid="_x0000_s1027" style="position:absolute;left:855;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JuMMA&#10;AADbAAAADwAAAGRycy9kb3ducmV2LnhtbESPwWrDMBBE74X8g9hAbo1cU4pxowTjEJpTwG7JebG2&#10;lltrZSzFcfL1VaHQ4zAzb5jNbra9mGj0nWMFT+sEBHHjdMetgo/3w2MGwgdkjb1jUnAjD7vt4mGD&#10;uXZXrmiqQysihH2OCkwIQy6lbwxZ9Gs3EEfv040WQ5RjK/WI1wi3vUyT5EVa7DguGByoNNR81xer&#10;wNJbkR4TLOvTuTTuct5XX893pVbLuXgFEWgO/+G/9lEry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JuMMAAADbAAAADwAAAAAAAAAAAAAAAACYAgAAZHJzL2Rv&#10;d25yZXYueG1sUEsFBgAAAAAEAAQA9QAAAIgDAAAAAA==&#10;" filled="f" strokecolor="#1c0e00" strokeweight=".5pt"/>
                <v:rect id="Rectangle 80" o:spid="_x0000_s1028" style="position:absolute;left:844;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79" o:spid="_x0000_s1029" style="position:absolute;left:854;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wsQA&#10;AADbAAAADwAAAGRycy9kb3ducmV2LnhtbESPQYvCMBSE78L+h/AWvIimuq7UrlEWQRAPgrqIx0fz&#10;bIvNS0mi1n+/EQSPw8x8w8wWranFjZyvLCsYDhIQxLnVFRcK/g6rfgrCB2SNtWVS8CAPi/lHZ4aZ&#10;tnfe0W0fChEh7DNUUIbQZFL6vCSDfmAb4uidrTMYonSF1A7vEW5qOUqSiTRYcVwosaFlSfllfzUK&#10;NuPv5BSOQ3tIL1/Trat7x8nmqlT3s/39ARGoDe/wq73WCtI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UMLEAAAA2wAAAA8AAAAAAAAAAAAAAAAAmAIAAGRycy9k&#10;b3ducmV2LnhtbFBLBQYAAAAABAAEAPUAAACJAwAAAAA=&#10;" filled="f" strokeweight="1pt"/>
                <w10:wrap anchorx="page"/>
              </v:group>
            </w:pict>
          </mc:Fallback>
        </mc:AlternateContent>
      </w:r>
      <w:r>
        <w:rPr>
          <w:noProof/>
          <w:lang w:val="en-GB" w:eastAsia="en-GB"/>
        </w:rPr>
        <mc:AlternateContent>
          <mc:Choice Requires="wpg">
            <w:drawing>
              <wp:anchor distT="0" distB="0" distL="114300" distR="114300" simplePos="0" relativeHeight="503302520" behindDoc="1" locked="0" layoutInCell="1" allowOverlap="1">
                <wp:simplePos x="0" y="0"/>
                <wp:positionH relativeFrom="page">
                  <wp:posOffset>1286510</wp:posOffset>
                </wp:positionH>
                <wp:positionV relativeFrom="paragraph">
                  <wp:posOffset>24130</wp:posOffset>
                </wp:positionV>
                <wp:extent cx="229870" cy="228600"/>
                <wp:effectExtent l="10160" t="5080" r="7620" b="4445"/>
                <wp:wrapNone/>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38"/>
                          <a:chExt cx="362" cy="360"/>
                        </a:xfrm>
                      </wpg:grpSpPr>
                      <wps:wsp>
                        <wps:cNvPr id="78" name="Rectangle 77"/>
                        <wps:cNvSpPr>
                          <a:spLocks noChangeArrowheads="1"/>
                        </wps:cNvSpPr>
                        <wps:spPr bwMode="auto">
                          <a:xfrm>
                            <a:off x="2031" y="47"/>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6"/>
                        <wps:cNvSpPr>
                          <a:spLocks noChangeArrowheads="1"/>
                        </wps:cNvSpPr>
                        <wps:spPr bwMode="auto">
                          <a:xfrm>
                            <a:off x="2028"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5"/>
                        <wps:cNvSpPr>
                          <a:spLocks noChangeArrowheads="1"/>
                        </wps:cNvSpPr>
                        <wps:spPr bwMode="auto">
                          <a:xfrm>
                            <a:off x="2038" y="4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01.3pt;margin-top:1.9pt;width:18.1pt;height:18pt;z-index:-13960;mso-position-horizontal-relative:page" coordorigin="2026,38"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">
                <v:rect id="Rectangle 77" o:spid="_x0000_s1027" style="position:absolute;left:2031;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OdcAA&#10;AADbAAAADwAAAGRycy9kb3ducmV2LnhtbERPz2vCMBS+D/wfwhO8zdQim3RGKZWxngZW8fxo3ppq&#10;81KaaLv99cthsOPH93u7n2wnHjT41rGC1TIBQVw73XKj4Hx6f96A8AFZY+eYFHyTh/1u9rTFTLuR&#10;j/SoQiNiCPsMFZgQ+kxKXxuy6JeuJ47clxsshgiHRuoBxxhuO5kmyYu02HJsMNhTYai+VXerwNJH&#10;npYJFtXnpTDufjkcr+sfpRbzKX8DEWgK/+I/d6kVvMa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XOdcAAAADbAAAADwAAAAAAAAAAAAAAAACYAgAAZHJzL2Rvd25y&#10;ZXYueG1sUEsFBgAAAAAEAAQA9QAAAIUDAAAAAA==&#10;" filled="f" strokecolor="#1c0e00" strokeweight=".5pt"/>
                <v:rect id="Rectangle 76" o:spid="_x0000_s1028" style="position:absolute;left:2028;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75" o:spid="_x0000_s1029" style="position:absolute;left:2038;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WwcEA&#10;AADbAAAADwAAAGRycy9kb3ducmV2LnhtbERPy4rCMBTdD/gP4QqzGTR1fFCrUWRgQFwIPhCXl+ba&#10;FpubkkStf28WgsvDec+XranFnZyvLCsY9BMQxLnVFRcKjof/XgrCB2SNtWVS8CQPy0Xna46Ztg/e&#10;0X0fChFD2GeooAyhyaT0eUkGfd82xJG7WGcwROgKqR0+Yrip5W+STKTBimNDiQ39lZRf9zejYDMa&#10;J+dwGthDeh1Ot67+OU02N6W+u+1qBiJQGz7it3utFaRxff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VsHBAAAA2wAAAA8AAAAAAAAAAAAAAAAAmAIAAGRycy9kb3du&#10;cmV2LnhtbFBLBQYAAAAABAAEAPUAAACGAwAAAAA=&#10;" filled="f" strokeweight="1pt"/>
                <w10:wrap anchorx="page"/>
              </v:group>
            </w:pict>
          </mc:Fallback>
        </mc:AlternateContent>
      </w:r>
      <w:r w:rsidR="00D915F9">
        <w:rPr>
          <w:color w:val="1C0E00"/>
          <w:spacing w:val="-9"/>
        </w:rPr>
        <w:t>Yes</w:t>
      </w:r>
      <w:r w:rsidR="00D915F9">
        <w:rPr>
          <w:color w:val="1C0E00"/>
          <w:spacing w:val="-9"/>
        </w:rPr>
        <w:tab/>
      </w:r>
      <w:r w:rsidR="00D915F9">
        <w:rPr>
          <w:color w:val="1C0E00"/>
        </w:rPr>
        <w:t>No</w:t>
      </w:r>
    </w:p>
    <w:p w:rsidR="0052360E" w:rsidRDefault="0052360E">
      <w:pPr>
        <w:pStyle w:val="BodyText"/>
        <w:rPr>
          <w:sz w:val="29"/>
        </w:rPr>
      </w:pPr>
    </w:p>
    <w:p w:rsidR="0052360E" w:rsidRDefault="00843CF3">
      <w:pPr>
        <w:pStyle w:val="Heading4"/>
        <w:jc w:val="both"/>
      </w:pPr>
      <w:r>
        <w:rPr>
          <w:noProof/>
          <w:lang w:val="en-GB" w:eastAsia="en-GB"/>
        </w:rPr>
        <mc:AlternateContent>
          <mc:Choice Requires="wpg">
            <w:drawing>
              <wp:anchor distT="0" distB="0" distL="114300" distR="114300" simplePos="0" relativeHeight="1888" behindDoc="0" locked="0" layoutInCell="1" allowOverlap="1">
                <wp:simplePos x="0" y="0"/>
                <wp:positionH relativeFrom="page">
                  <wp:posOffset>535940</wp:posOffset>
                </wp:positionH>
                <wp:positionV relativeFrom="paragraph">
                  <wp:posOffset>180975</wp:posOffset>
                </wp:positionV>
                <wp:extent cx="228600" cy="228600"/>
                <wp:effectExtent l="2540" t="0" r="6985" b="0"/>
                <wp:wrapNone/>
                <wp:docPr id="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285"/>
                          <a:chExt cx="360" cy="360"/>
                        </a:xfrm>
                      </wpg:grpSpPr>
                      <wps:wsp>
                        <wps:cNvPr id="74" name="Rectangle 73"/>
                        <wps:cNvSpPr>
                          <a:spLocks noChangeArrowheads="1"/>
                        </wps:cNvSpPr>
                        <wps:spPr bwMode="auto">
                          <a:xfrm>
                            <a:off x="855" y="301"/>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72"/>
                        <wps:cNvSpPr>
                          <a:spLocks noChangeArrowheads="1"/>
                        </wps:cNvSpPr>
                        <wps:spPr bwMode="auto">
                          <a:xfrm>
                            <a:off x="844" y="28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1"/>
                        <wps:cNvSpPr>
                          <a:spLocks noChangeArrowheads="1"/>
                        </wps:cNvSpPr>
                        <wps:spPr bwMode="auto">
                          <a:xfrm>
                            <a:off x="854" y="295"/>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2.2pt;margin-top:14.25pt;width:18pt;height:18pt;z-index:1888;mso-position-horizontal-relative:page" coordorigin="844,28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">
                <v:rect id="Rectangle 73" o:spid="_x0000_s1027" style="position:absolute;left:855;top:30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EcMIA&#10;AADbAAAADwAAAGRycy9kb3ducmV2LnhtbESPQYvCMBSE7wv+h/AEb2uqiCvVKFIRPQlW8fxonk13&#10;m5fSRK376zeCsMdhZr5hFqvO1uJOra8cKxgNExDEhdMVlwrOp+3nDIQPyBprx6TgSR5Wy97HAlPt&#10;Hnykex5KESHsU1RgQmhSKX1hyKIfuoY4elfXWgxRtqXULT4i3NZynCRTabHiuGCwocxQ8ZPfrAJL&#10;u/V4n2CWHy6ZcbfL5vg9+VVq0O/WcxCBuvAffrf3WsHXBF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MRwwgAAANsAAAAPAAAAAAAAAAAAAAAAAJgCAABkcnMvZG93&#10;bnJldi54bWxQSwUGAAAAAAQABAD1AAAAhwMAAAAA&#10;" filled="f" strokecolor="#1c0e00" strokeweight=".5pt"/>
                <v:rect id="Rectangle 72" o:spid="_x0000_s1028" style="position:absolute;left:844;top:2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71" o:spid="_x0000_s1029" style="position:absolute;left:854;top:29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bCcUA&#10;AADbAAAADwAAAGRycy9kb3ducmV2LnhtbESPQWvCQBSE7wX/w/IKXqTZaNs0pq4igiAehGqRHh/Z&#10;ZxLMvg27q6b/3i0IPQ4z8w0zW/SmFVdyvrGsYJykIIhLqxuuFHwf1i85CB+QNbaWScEveVjMB08z&#10;LLS98Rdd96ESEcK+QAV1CF0hpS9rMugT2xFH72SdwRClq6R2eItw08pJmmbSYMNxocaOVjWV5/3F&#10;KNi+vac/4Ti2h/z8Ot25dnTMthelhs/98hNEoD78hx/tjVbwkcH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hsJxQAAANsAAAAPAAAAAAAAAAAAAAAAAJgCAABkcnMv&#10;ZG93bnJldi54bWxQSwUGAAAAAAQABAD1AAAAigMAAAAA&#10;" filled="f" strokeweight="1pt"/>
                <w10:wrap anchorx="page"/>
              </v:group>
            </w:pict>
          </mc:Fallback>
        </mc:AlternateContent>
      </w:r>
      <w:r w:rsidR="00D915F9">
        <w:rPr>
          <w:color w:val="1C0E00"/>
          <w:w w:val="105"/>
        </w:rPr>
        <w:t>Does it comply with the Duty to Co-operate?</w:t>
      </w:r>
    </w:p>
    <w:p w:rsidR="0052360E" w:rsidRDefault="00843CF3">
      <w:pPr>
        <w:pStyle w:val="BodyText"/>
        <w:tabs>
          <w:tab w:val="left" w:pos="1748"/>
        </w:tabs>
        <w:spacing w:before="77"/>
        <w:ind w:left="572"/>
      </w:pPr>
      <w:r>
        <w:rPr>
          <w:noProof/>
          <w:lang w:val="en-GB" w:eastAsia="en-GB"/>
        </w:rPr>
        <mc:AlternateContent>
          <mc:Choice Requires="wpg">
            <w:drawing>
              <wp:anchor distT="0" distB="0" distL="114300" distR="114300" simplePos="0" relativeHeight="503302568" behindDoc="1" locked="0" layoutInCell="1" allowOverlap="1">
                <wp:simplePos x="0" y="0"/>
                <wp:positionH relativeFrom="page">
                  <wp:posOffset>1286510</wp:posOffset>
                </wp:positionH>
                <wp:positionV relativeFrom="paragraph">
                  <wp:posOffset>27305</wp:posOffset>
                </wp:positionV>
                <wp:extent cx="229870" cy="228600"/>
                <wp:effectExtent l="10160" t="8255" r="7620" b="1270"/>
                <wp:wrapNone/>
                <wp:docPr id="6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43"/>
                          <a:chExt cx="362" cy="360"/>
                        </a:xfrm>
                      </wpg:grpSpPr>
                      <wps:wsp>
                        <wps:cNvPr id="70" name="Rectangle 69"/>
                        <wps:cNvSpPr>
                          <a:spLocks noChangeArrowheads="1"/>
                        </wps:cNvSpPr>
                        <wps:spPr bwMode="auto">
                          <a:xfrm>
                            <a:off x="2031" y="4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8"/>
                        <wps:cNvSpPr>
                          <a:spLocks noChangeArrowheads="1"/>
                        </wps:cNvSpPr>
                        <wps:spPr bwMode="auto">
                          <a:xfrm>
                            <a:off x="2028" y="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7"/>
                        <wps:cNvSpPr>
                          <a:spLocks noChangeArrowheads="1"/>
                        </wps:cNvSpPr>
                        <wps:spPr bwMode="auto">
                          <a:xfrm>
                            <a:off x="2038" y="53"/>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01.3pt;margin-top:2.15pt;width:18.1pt;height:18pt;z-index:-13912;mso-position-horizontal-relative:page" coordorigin="2026,43"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">
                <v:rect id="Rectangle 69" o:spid="_x0000_s1027" style="position:absolute;left:2031;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Cc8AA&#10;AADbAAAADwAAAGRycy9kb3ducmV2LnhtbERPz2vCMBS+D/wfwhO8zdQim3RGKZWxngZW8fxo3ppq&#10;81KaaLv99cthsOPH93u7n2wnHjT41rGC1TIBQVw73XKj4Hx6f96A8AFZY+eYFHyTh/1u9rTFTLuR&#10;j/SoQiNiCPsMFZgQ+kxKXxuy6JeuJ47clxsshgiHRuoBxxhuO5kmyYu02HJsMNhTYai+VXerwNJH&#10;npYJFtXnpTDufjkcr+sfpRbzKX8DEWgK/+I/d6kVvMb1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PCc8AAAADbAAAADwAAAAAAAAAAAAAAAACYAgAAZHJzL2Rvd25y&#10;ZXYueG1sUEsFBgAAAAAEAAQA9QAAAIUDAAAAAA==&#10;" filled="f" strokecolor="#1c0e00" strokeweight=".5pt"/>
                <v:rect id="Rectangle 68" o:spid="_x0000_s1028" style="position:absolute;left:2028;top: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67" o:spid="_x0000_s1029" style="position:absolute;left:2038;top:5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dCsUA&#10;AADbAAAADwAAAGRycy9kb3ducmV2LnhtbESPS4sCMRCE78L+h9ALe5E142N9jEZZBGHxIPhAPDaT&#10;dmZw0hmSqOO/3wiCx6KqvqJmi8ZU4kbOl5YVdDsJCOLM6pJzBYf96nsMwgdkjZVlUvAgD4v5R2uG&#10;qbZ33tJtF3IRIexTVFCEUKdS+qwgg75ja+Lona0zGKJ0udQO7xFuKtlLkqE0WHJcKLCmZUHZZXc1&#10;CtaDn+QUjl27H1/6k42r2sfh+qrU12fzOwURqAnv8Kv9pxWMevD8En+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R0KxQAAANsAAAAPAAAAAAAAAAAAAAAAAJgCAABkcnMv&#10;ZG93bnJldi54bWxQSwUGAAAAAAQABAD1AAAAigMAAAAA&#10;" filled="f" strokeweight="1pt"/>
                <w10:wrap anchorx="page"/>
              </v:group>
            </w:pict>
          </mc:Fallback>
        </mc:AlternateContent>
      </w:r>
      <w:r w:rsidR="00D915F9">
        <w:rPr>
          <w:color w:val="1C0E00"/>
          <w:spacing w:val="-9"/>
        </w:rPr>
        <w:t>Yes</w:t>
      </w:r>
      <w:r w:rsidR="00D915F9">
        <w:rPr>
          <w:color w:val="1C0E00"/>
          <w:spacing w:val="-9"/>
        </w:rPr>
        <w:tab/>
      </w:r>
      <w:r w:rsidR="00D915F9">
        <w:rPr>
          <w:color w:val="1C0E00"/>
        </w:rPr>
        <w:t>No</w:t>
      </w:r>
    </w:p>
    <w:p w:rsidR="0052360E" w:rsidRDefault="0052360E">
      <w:pPr>
        <w:pStyle w:val="BodyText"/>
        <w:spacing w:before="1"/>
        <w:rPr>
          <w:sz w:val="29"/>
        </w:rPr>
      </w:pPr>
    </w:p>
    <w:p w:rsidR="0052360E" w:rsidRDefault="00843CF3">
      <w:pPr>
        <w:pStyle w:val="Heading4"/>
        <w:jc w:val="both"/>
      </w:pPr>
      <w:r>
        <w:rPr>
          <w:noProof/>
          <w:lang w:val="en-GB" w:eastAsia="en-GB"/>
        </w:rPr>
        <mc:AlternateContent>
          <mc:Choice Requires="wpg">
            <w:drawing>
              <wp:anchor distT="0" distB="0" distL="114300" distR="114300" simplePos="0" relativeHeight="503302616" behindDoc="1" locked="0" layoutInCell="1" allowOverlap="1">
                <wp:simplePos x="0" y="0"/>
                <wp:positionH relativeFrom="page">
                  <wp:posOffset>1286510</wp:posOffset>
                </wp:positionH>
                <wp:positionV relativeFrom="paragraph">
                  <wp:posOffset>182880</wp:posOffset>
                </wp:positionV>
                <wp:extent cx="229870" cy="228600"/>
                <wp:effectExtent l="10160" t="1905" r="7620" b="7620"/>
                <wp:wrapNone/>
                <wp:docPr id="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228600"/>
                          <a:chOff x="2026" y="288"/>
                          <a:chExt cx="362" cy="360"/>
                        </a:xfrm>
                      </wpg:grpSpPr>
                      <wps:wsp>
                        <wps:cNvPr id="66" name="Rectangle 65"/>
                        <wps:cNvSpPr>
                          <a:spLocks noChangeArrowheads="1"/>
                        </wps:cNvSpPr>
                        <wps:spPr bwMode="auto">
                          <a:xfrm>
                            <a:off x="2031" y="301"/>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4"/>
                        <wps:cNvSpPr>
                          <a:spLocks noChangeArrowheads="1"/>
                        </wps:cNvSpPr>
                        <wps:spPr bwMode="auto">
                          <a:xfrm>
                            <a:off x="2028" y="28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3"/>
                        <wps:cNvSpPr>
                          <a:spLocks noChangeArrowheads="1"/>
                        </wps:cNvSpPr>
                        <wps:spPr bwMode="auto">
                          <a:xfrm>
                            <a:off x="2038" y="29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01.3pt;margin-top:14.4pt;width:18.1pt;height:18pt;z-index:-13864;mso-position-horizontal-relative:page" coordorigin="2026,288" coordsize="3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">
                <v:rect id="Rectangle 65" o:spid="_x0000_s1027" style="position:absolute;left:2031;top:30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pQcEA&#10;AADbAAAADwAAAGRycy9kb3ducmV2LnhtbESPQYvCMBSE78L+h/AW9qapIkWqUaTLoqcFq3h+NM+m&#10;2ryUJmp3f70RBI/DzHzDLFa9bcSNOl87VjAeJSCIS6drrhQc9j/DGQgfkDU2jknBH3lYLT8GC8y0&#10;u/OObkWoRISwz1CBCaHNpPSlIYt+5Fri6J1cZzFE2VVSd3iPcNvISZKk0mLNccFgS7mh8lJcrQJL&#10;m/Vkm2Be/B5z467H7915+q/U12e/noMI1Id3+NXeagVp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UHBAAAA2wAAAA8AAAAAAAAAAAAAAAAAmAIAAGRycy9kb3du&#10;cmV2LnhtbFBLBQYAAAAABAAEAPUAAACGAwAAAAA=&#10;" filled="f" strokecolor="#1c0e00" strokeweight=".5pt"/>
                <v:rect id="Rectangle 64" o:spid="_x0000_s1028" style="position:absolute;left:2028;top:2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63" o:spid="_x0000_s1029" style="position:absolute;left:2038;top:29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8PcEA&#10;AADbAAAADwAAAGRycy9kb3ducmV2LnhtbERPTYvCMBC9C/6HMIIX0VTdLVqNIoKweFiwLuJxaMa2&#10;2ExKErX7781hYY+P973edqYRT3K+tqxgOklAEBdW11wq+DkfxgsQPiBrbCyTgl/ysN30e2vMtH3x&#10;iZ55KEUMYZ+hgiqENpPSFxUZ9BPbEkfuZp3BEKErpXb4iuGmkbMkSaXBmmNDhS3tKyru+cMoOH58&#10;Jtdwmdrz4j5ffrtmdEmPD6WGg263AhGoC//iP/eXVpDGsf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vD3BAAAA2wAAAA8AAAAAAAAAAAAAAAAAmAIAAGRycy9kb3du&#10;cmV2LnhtbFBLBQYAAAAABAAEAPUAAACGAwAAAAA=&#10;" filled="f" strokeweight="1pt"/>
                <w10:wrap anchorx="page"/>
              </v:group>
            </w:pict>
          </mc:Fallback>
        </mc:AlternateContent>
      </w:r>
      <w:r w:rsidR="00D915F9">
        <w:rPr>
          <w:color w:val="1C0E00"/>
          <w:w w:val="105"/>
        </w:rPr>
        <w:t>Do you consider the Local Plan is Sound?</w:t>
      </w:r>
    </w:p>
    <w:p w:rsidR="0052360E" w:rsidRDefault="00843CF3">
      <w:pPr>
        <w:pStyle w:val="BodyText"/>
        <w:tabs>
          <w:tab w:val="left" w:pos="1748"/>
        </w:tabs>
        <w:spacing w:before="77"/>
        <w:ind w:left="572"/>
      </w:pPr>
      <w:r>
        <w:rPr>
          <w:noProof/>
          <w:lang w:val="en-GB" w:eastAsia="en-GB"/>
        </w:rPr>
        <mc:AlternateContent>
          <mc:Choice Requires="wpg">
            <w:drawing>
              <wp:anchor distT="0" distB="0" distL="114300" distR="114300" simplePos="0" relativeHeight="1936" behindDoc="0" locked="0" layoutInCell="1" allowOverlap="1">
                <wp:simplePos x="0" y="0"/>
                <wp:positionH relativeFrom="page">
                  <wp:posOffset>535940</wp:posOffset>
                </wp:positionH>
                <wp:positionV relativeFrom="paragraph">
                  <wp:posOffset>27305</wp:posOffset>
                </wp:positionV>
                <wp:extent cx="228600" cy="230505"/>
                <wp:effectExtent l="2540" t="8255" r="6985" b="8890"/>
                <wp:wrapNone/>
                <wp:docPr id="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0505"/>
                          <a:chOff x="844" y="43"/>
                          <a:chExt cx="360" cy="363"/>
                        </a:xfrm>
                      </wpg:grpSpPr>
                      <wps:wsp>
                        <wps:cNvPr id="62" name="Rectangle 61"/>
                        <wps:cNvSpPr>
                          <a:spLocks noChangeArrowheads="1"/>
                        </wps:cNvSpPr>
                        <wps:spPr bwMode="auto">
                          <a:xfrm>
                            <a:off x="855" y="4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0"/>
                        <wps:cNvSpPr>
                          <a:spLocks noChangeArrowheads="1"/>
                        </wps:cNvSpPr>
                        <wps:spPr bwMode="auto">
                          <a:xfrm>
                            <a:off x="844" y="4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9"/>
                        <wps:cNvSpPr>
                          <a:spLocks noChangeArrowheads="1"/>
                        </wps:cNvSpPr>
                        <wps:spPr bwMode="auto">
                          <a:xfrm>
                            <a:off x="854" y="56"/>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2.2pt;margin-top:2.15pt;width:18pt;height:18.15pt;z-index:1936;mso-position-horizontal-relative:page" coordorigin="844,43" coordsize="36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">
                <v:rect id="Rectangle 61"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vQsMA&#10;AADbAAAADwAAAGRycy9kb3ducmV2LnhtbESPwWrDMBBE74X8g9hAbo1cU0xxowTjEJpTwG7JebG2&#10;lltrZSzFcfL1VaHQ4zAzb5jNbra9mGj0nWMFT+sEBHHjdMetgo/3w+MLCB+QNfaOScGNPOy2i4cN&#10;5tpduaKpDq2IEPY5KjAhDLmUvjFk0a/dQBy9TzdaDFGOrdQjXiPc9jJNkkxa7DguGByoNNR81xer&#10;wNJbkR4TLOvTuTTuct5XX893pVbLuXgFEWgO/+G/9lEryF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vQsMAAADbAAAADwAAAAAAAAAAAAAAAACYAgAAZHJzL2Rv&#10;d25yZXYueG1sUEsFBgAAAAAEAAQA9QAAAIgDAAAAAA==&#10;" filled="f" strokecolor="#1c0e00" strokeweight=".5pt"/>
                <v:rect id="Rectangle 60" o:spid="_x0000_s1028" style="position:absolute;left:844;top: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59" o:spid="_x0000_s1029" style="position:absolute;left:854;top:56;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2OMQA&#10;AADbAAAADwAAAGRycy9kb3ducmV2LnhtbESPQYvCMBSE78L+h/AWvIimum7RrlEWQRAPgrqIx0fz&#10;bIvNS0mi1n+/EQSPw8x8w8wWranFjZyvLCsYDhIQxLnVFRcK/g6r/gSED8gaa8uk4EEeFvOPzgwz&#10;be+8o9s+FCJC2GeooAyhyaT0eUkG/cA2xNE7W2cwROkKqR3eI9zUcpQkqTRYcVwosaFlSfllfzUK&#10;NuPv5BSOQ3uYXL6mW1f3junmqlT3s/39ARGoDe/wq73WCtI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tjjEAAAA2wAAAA8AAAAAAAAAAAAAAAAAmAIAAGRycy9k&#10;b3ducmV2LnhtbFBLBQYAAAAABAAEAPUAAACJAwAAAAA=&#10;" filled="f" strokeweight="1pt"/>
                <w10:wrap anchorx="page"/>
              </v:group>
            </w:pict>
          </mc:Fallback>
        </mc:AlternateContent>
      </w:r>
      <w:r w:rsidR="00D915F9">
        <w:rPr>
          <w:color w:val="1C0E00"/>
          <w:spacing w:val="-9"/>
        </w:rPr>
        <w:t>Yes</w:t>
      </w:r>
      <w:r w:rsidR="00D915F9">
        <w:rPr>
          <w:color w:val="1C0E00"/>
          <w:spacing w:val="-9"/>
        </w:rPr>
        <w:tab/>
      </w:r>
      <w:r w:rsidR="00D915F9">
        <w:rPr>
          <w:color w:val="1C0E00"/>
        </w:rPr>
        <w:t>No</w:t>
      </w:r>
    </w:p>
    <w:p w:rsidR="0052360E" w:rsidRDefault="0052360E">
      <w:pPr>
        <w:pStyle w:val="BodyText"/>
        <w:rPr>
          <w:sz w:val="29"/>
        </w:rPr>
      </w:pPr>
    </w:p>
    <w:p w:rsidR="0052360E" w:rsidRDefault="00843CF3">
      <w:pPr>
        <w:pStyle w:val="Heading4"/>
        <w:spacing w:before="1"/>
        <w:jc w:val="both"/>
      </w:pPr>
      <w:r>
        <w:rPr>
          <w:noProof/>
          <w:lang w:val="en-GB" w:eastAsia="en-GB"/>
        </w:rPr>
        <mc:AlternateContent>
          <mc:Choice Requires="wpg">
            <w:drawing>
              <wp:anchor distT="0" distB="0" distL="114300" distR="114300" simplePos="0" relativeHeight="503302664" behindDoc="1" locked="0" layoutInCell="1" allowOverlap="1">
                <wp:simplePos x="0" y="0"/>
                <wp:positionH relativeFrom="page">
                  <wp:posOffset>2255520</wp:posOffset>
                </wp:positionH>
                <wp:positionV relativeFrom="paragraph">
                  <wp:posOffset>179070</wp:posOffset>
                </wp:positionV>
                <wp:extent cx="228600" cy="228600"/>
                <wp:effectExtent l="7620" t="7620" r="1905" b="1905"/>
                <wp:wrapNone/>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52" y="282"/>
                          <a:chExt cx="360" cy="360"/>
                        </a:xfrm>
                      </wpg:grpSpPr>
                      <wps:wsp>
                        <wps:cNvPr id="58" name="Rectangle 57"/>
                        <wps:cNvSpPr>
                          <a:spLocks noChangeArrowheads="1"/>
                        </wps:cNvSpPr>
                        <wps:spPr bwMode="auto">
                          <a:xfrm>
                            <a:off x="3563" y="302"/>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56"/>
                        <wps:cNvSpPr>
                          <a:spLocks noChangeArrowheads="1"/>
                        </wps:cNvSpPr>
                        <wps:spPr bwMode="auto">
                          <a:xfrm>
                            <a:off x="3552"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5"/>
                        <wps:cNvSpPr>
                          <a:spLocks noChangeArrowheads="1"/>
                        </wps:cNvSpPr>
                        <wps:spPr bwMode="auto">
                          <a:xfrm>
                            <a:off x="3562" y="29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77.6pt;margin-top:14.1pt;width:18pt;height:18pt;z-index:-13816;mso-position-horizontal-relative:page" coordorigin="3552,28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">
                <v:rect id="Rectangle 57" o:spid="_x0000_s1027" style="position:absolute;left:3563;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SFcAA&#10;AADbAAAADwAAAGRycy9kb3ducmV2LnhtbERPz2vCMBS+D/wfwhO8zdTihnRGKZWxngZW8fxo3ppq&#10;81KaaLv99cthsOPH93u7n2wnHjT41rGC1TIBQVw73XKj4Hx6f96A8AFZY+eYFHyTh/1u9rTFTLuR&#10;j/SoQiNiCPsMFZgQ+kxKXxuy6JeuJ47clxsshgiHRuoBxxhuO5kmyau02HJsMNhTYai+VXerwNJH&#10;npYJFtXnpTDufjkcr+sfpRbzKX8DEWgK/+I/d6kVvMS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CSFcAAAADbAAAADwAAAAAAAAAAAAAAAACYAgAAZHJzL2Rvd25y&#10;ZXYueG1sUEsFBgAAAAAEAAQA9QAAAIUDAAAAAA==&#10;" filled="f" strokecolor="#1c0e00" strokeweight=".5pt"/>
                <v:rect id="Rectangle 56" o:spid="_x0000_s1028" style="position:absolute;left:3552;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55" o:spid="_x0000_s1029" style="position:absolute;left:3562;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wO8EA&#10;AADbAAAADwAAAGRycy9kb3ducmV2LnhtbERPTYvCMBC9C/6HMIIX0VTdLVqNIoKweFiwLuJxaMa2&#10;2ExKErX7781hYY+P973edqYRT3K+tqxgOklAEBdW11wq+DkfxgsQPiBrbCyTgl/ysN30e2vMtH3x&#10;iZ55KEUMYZ+hgiqENpPSFxUZ9BPbEkfuZp3BEKErpXb4iuGmkbMkSaXBmmNDhS3tKyru+cMoOH58&#10;Jtdwmdrz4j5ffrtmdEmPD6WGg263AhGoC//iP/eXVpDG9f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sDvBAAAA2wAAAA8AAAAAAAAAAAAAAAAAmAIAAGRycy9kb3du&#10;cmV2LnhtbFBLBQYAAAAABAAEAPUAAACGAwAAAAA=&#10;" filled="f" strokeweight="1pt"/>
                <w10:wrap anchorx="page"/>
              </v:group>
            </w:pict>
          </mc:Fallback>
        </mc:AlternateContent>
      </w:r>
      <w:r>
        <w:rPr>
          <w:noProof/>
          <w:lang w:val="en-GB" w:eastAsia="en-GB"/>
        </w:rPr>
        <mc:AlternateContent>
          <mc:Choice Requires="wpg">
            <w:drawing>
              <wp:anchor distT="0" distB="0" distL="114300" distR="114300" simplePos="0" relativeHeight="503302688" behindDoc="1" locked="0" layoutInCell="1" allowOverlap="1">
                <wp:simplePos x="0" y="0"/>
                <wp:positionH relativeFrom="page">
                  <wp:posOffset>3311525</wp:posOffset>
                </wp:positionH>
                <wp:positionV relativeFrom="paragraph">
                  <wp:posOffset>179070</wp:posOffset>
                </wp:positionV>
                <wp:extent cx="238125" cy="228600"/>
                <wp:effectExtent l="6350" t="7620" r="3175" b="1905"/>
                <wp:wrapNone/>
                <wp:docPr id="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28600"/>
                          <a:chOff x="5215" y="282"/>
                          <a:chExt cx="375" cy="360"/>
                        </a:xfrm>
                      </wpg:grpSpPr>
                      <wps:wsp>
                        <wps:cNvPr id="54" name="Rectangle 53"/>
                        <wps:cNvSpPr>
                          <a:spLocks noChangeArrowheads="1"/>
                        </wps:cNvSpPr>
                        <wps:spPr bwMode="auto">
                          <a:xfrm>
                            <a:off x="5220" y="302"/>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2"/>
                        <wps:cNvSpPr>
                          <a:spLocks noChangeArrowheads="1"/>
                        </wps:cNvSpPr>
                        <wps:spPr bwMode="auto">
                          <a:xfrm>
                            <a:off x="5229"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1"/>
                        <wps:cNvSpPr>
                          <a:spLocks noChangeArrowheads="1"/>
                        </wps:cNvSpPr>
                        <wps:spPr bwMode="auto">
                          <a:xfrm>
                            <a:off x="5239" y="29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60.75pt;margin-top:14.1pt;width:18.75pt;height:18pt;z-index:-13792;mso-position-horizontal-relative:page" coordorigin="5215,282" coordsize="3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">
                <v:rect id="Rectangle 53" o:spid="_x0000_s1027" style="position:absolute;left:5220;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YEMIA&#10;AADbAAAADwAAAGRycy9kb3ducmV2LnhtbESPQYvCMBSE7wv+h/AEb2uq6CLVKFIRPQlW8fxonk13&#10;m5fSRK376zeCsMdhZr5hFqvO1uJOra8cKxgNExDEhdMVlwrOp+3nDIQPyBprx6TgSR5Wy97HAlPt&#10;Hnykex5KESHsU1RgQmhSKX1hyKIfuoY4elfXWgxRtqXULT4i3NZynCRf0mLFccFgQ5mh4ie/WQWW&#10;duvxPsEsP1wy426XzfF78qvUoN+t5yACdeE//G7vtYLpBF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ZgQwgAAANsAAAAPAAAAAAAAAAAAAAAAAJgCAABkcnMvZG93&#10;bnJldi54bWxQSwUGAAAAAAQABAD1AAAAhwMAAAAA&#10;" filled="f" strokecolor="#1c0e00" strokeweight=".5pt"/>
                <v:rect id="Rectangle 52" o:spid="_x0000_s1028" style="position:absolute;left:5229;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51" o:spid="_x0000_s1029" style="position:absolute;left:5239;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HacQA&#10;AADbAAAADwAAAGRycy9kb3ducmV2LnhtbESPQYvCMBSE78L+h/AWvIimulq0a5RFEMSDsLqIx0fz&#10;bIvNS0mi1n+/EQSPw8x8w8yXranFjZyvLCsYDhIQxLnVFRcK/g7r/hSED8gaa8uk4EEelouPzhwz&#10;be/8S7d9KESEsM9QQRlCk0np85IM+oFtiKN3ts5giNIVUju8R7ip5ShJUmmw4rhQYkOrkvLL/moU&#10;bMeT5BSOQ3uYXr5mO1f3jun2qlT3s/35BhGoDe/wq73RCiY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R2nEAAAA2wAAAA8AAAAAAAAAAAAAAAAAmAIAAGRycy9k&#10;b3ducmV2LnhtbFBLBQYAAAAABAAEAPUAAACJAwAAAAA=&#10;" filled="f" strokeweight="1pt"/>
                <w10:wrap anchorx="page"/>
              </v:group>
            </w:pict>
          </mc:Fallback>
        </mc:AlternateContent>
      </w:r>
      <w:r>
        <w:rPr>
          <w:noProof/>
          <w:lang w:val="en-GB" w:eastAsia="en-GB"/>
        </w:rPr>
        <mc:AlternateContent>
          <mc:Choice Requires="wpg">
            <w:drawing>
              <wp:anchor distT="0" distB="0" distL="114300" distR="114300" simplePos="0" relativeHeight="503302712" behindDoc="1" locked="0" layoutInCell="1" allowOverlap="1">
                <wp:simplePos x="0" y="0"/>
                <wp:positionH relativeFrom="page">
                  <wp:posOffset>4371975</wp:posOffset>
                </wp:positionH>
                <wp:positionV relativeFrom="paragraph">
                  <wp:posOffset>179070</wp:posOffset>
                </wp:positionV>
                <wp:extent cx="228600" cy="228600"/>
                <wp:effectExtent l="0" t="7620" r="0" b="1905"/>
                <wp:wrapNone/>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885" y="282"/>
                          <a:chExt cx="360" cy="360"/>
                        </a:xfrm>
                      </wpg:grpSpPr>
                      <wps:wsp>
                        <wps:cNvPr id="50" name="Rectangle 49"/>
                        <wps:cNvSpPr>
                          <a:spLocks noChangeArrowheads="1"/>
                        </wps:cNvSpPr>
                        <wps:spPr bwMode="auto">
                          <a:xfrm>
                            <a:off x="6893" y="302"/>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8"/>
                        <wps:cNvSpPr>
                          <a:spLocks noChangeArrowheads="1"/>
                        </wps:cNvSpPr>
                        <wps:spPr bwMode="auto">
                          <a:xfrm>
                            <a:off x="6885" y="28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7"/>
                        <wps:cNvSpPr>
                          <a:spLocks noChangeArrowheads="1"/>
                        </wps:cNvSpPr>
                        <wps:spPr bwMode="auto">
                          <a:xfrm>
                            <a:off x="6895" y="29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44.25pt;margin-top:14.1pt;width:18pt;height:18pt;z-index:-13768;mso-position-horizontal-relative:page" coordorigin="6885,28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">
                <v:rect id="Rectangle 49" o:spid="_x0000_s1027" style="position:absolute;left:6893;top:302;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eE8AA&#10;AADbAAAADwAAAGRycy9kb3ducmV2LnhtbERPz2vCMBS+D/wfwhO8zdTihnRGKZWxngZW8fxo3ppq&#10;81KaaLv99cthsOPH93u7n2wnHjT41rGC1TIBQVw73XKj4Hx6f96A8AFZY+eYFHyTh/1u9rTFTLuR&#10;j/SoQiNiCPsMFZgQ+kxKXxuy6JeuJ47clxsshgiHRuoBxxhuO5kmyau02HJsMNhTYai+VXerwNJH&#10;npYJFtXnpTDufjkcr+sfpRbzKX8DEWgK/+I/d6kVvMT1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aeE8AAAADbAAAADwAAAAAAAAAAAAAAAACYAgAAZHJzL2Rvd25y&#10;ZXYueG1sUEsFBgAAAAAEAAQA9QAAAIUDAAAAAA==&#10;" filled="f" strokecolor="#1c0e00" strokeweight=".5pt"/>
                <v:rect id="Rectangle 48" o:spid="_x0000_s1028" style="position:absolute;left:6885;top:28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47" o:spid="_x0000_s1029" style="position:absolute;left:6895;top:29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BasUA&#10;AADbAAAADwAAAGRycy9kb3ducmV2LnhtbESPQWvCQBSE74L/YXlCL1I32ho0uhERCsVDoaaIx0f2&#10;mYRk34bdVdN/3y0Uehxm5htmuxtMJ+7kfGNZwXyWgCAurW64UvBVvD2vQPiArLGzTAq+ycMuH4+2&#10;mGn74E+6n0IlIoR9hgrqEPpMSl/WZNDPbE8cvat1BkOUrpLa4SPCTScXSZJKgw3HhRp7OtRUtqeb&#10;UXB8XSaXcJ7bYtW+rD9cNz2nx5tST5NhvwERaAj/4b/2u1awXMD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FqxQAAANsAAAAPAAAAAAAAAAAAAAAAAJgCAABkcnMv&#10;ZG93bnJldi54bWxQSwUGAAAAAAQABAD1AAAAigMAAAAA&#10;" filled="f" strokeweight="1pt"/>
                <w10:wrap anchorx="page"/>
              </v:group>
            </w:pict>
          </mc:Fallback>
        </mc:AlternateContent>
      </w:r>
      <w:r w:rsidR="00D915F9">
        <w:rPr>
          <w:color w:val="1C0E00"/>
          <w:w w:val="105"/>
        </w:rPr>
        <w:t>If you do not consider the Local Plan is sound, please specify on what grounds:</w:t>
      </w:r>
    </w:p>
    <w:p w:rsidR="0052360E" w:rsidRDefault="00843CF3">
      <w:pPr>
        <w:pStyle w:val="BodyText"/>
        <w:tabs>
          <w:tab w:val="left" w:pos="3280"/>
          <w:tab w:val="left" w:pos="4937"/>
          <w:tab w:val="left" w:pos="6610"/>
        </w:tabs>
        <w:spacing w:before="77"/>
        <w:ind w:left="572"/>
      </w:pPr>
      <w:r>
        <w:rPr>
          <w:noProof/>
          <w:lang w:val="en-GB" w:eastAsia="en-GB"/>
        </w:rPr>
        <mc:AlternateContent>
          <mc:Choice Requires="wpg">
            <w:drawing>
              <wp:anchor distT="0" distB="0" distL="114300" distR="114300" simplePos="0" relativeHeight="1984" behindDoc="0" locked="0" layoutInCell="1" allowOverlap="1">
                <wp:simplePos x="0" y="0"/>
                <wp:positionH relativeFrom="page">
                  <wp:posOffset>535940</wp:posOffset>
                </wp:positionH>
                <wp:positionV relativeFrom="paragraph">
                  <wp:posOffset>24765</wp:posOffset>
                </wp:positionV>
                <wp:extent cx="228600" cy="228600"/>
                <wp:effectExtent l="2540" t="5715" r="6985" b="3810"/>
                <wp:wrapNone/>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44" y="39"/>
                          <a:chExt cx="360" cy="360"/>
                        </a:xfrm>
                      </wpg:grpSpPr>
                      <wps:wsp>
                        <wps:cNvPr id="46" name="Rectangle 45"/>
                        <wps:cNvSpPr>
                          <a:spLocks noChangeArrowheads="1"/>
                        </wps:cNvSpPr>
                        <wps:spPr bwMode="auto">
                          <a:xfrm>
                            <a:off x="855" y="4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4"/>
                        <wps:cNvSpPr>
                          <a:spLocks noChangeArrowheads="1"/>
                        </wps:cNvSpPr>
                        <wps:spPr bwMode="auto">
                          <a:xfrm>
                            <a:off x="844" y="3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3"/>
                        <wps:cNvSpPr>
                          <a:spLocks noChangeArrowheads="1"/>
                        </wps:cNvSpPr>
                        <wps:spPr bwMode="auto">
                          <a:xfrm>
                            <a:off x="854" y="49"/>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2.2pt;margin-top:1.95pt;width:18pt;height:18pt;z-index:1984;mso-position-horizontal-relative:page" coordorigin="844,39"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">
                <v:rect id="Rectangle 45"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1IcIA&#10;AADbAAAADwAAAGRycy9kb3ducmV2LnhtbESPQYvCMBSE78L+h/AW9qbpiohUo0gX0dOCVXp+NM+m&#10;2ryUJmp3f70RBI/DzHzDLFa9bcSNOl87VvA9SkAQl07XXCk4HjbDGQgfkDU2jknBH3lYLT8GC0y1&#10;u/OebnmoRISwT1GBCaFNpfSlIYt+5Fri6J1cZzFE2VVSd3iPcNvIcZJMpcWa44LBljJD5SW/WgWW&#10;tuvxLsEs/y0y467Fz/48+Vfq67Nfz0EE6sM7/GrvtILJ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jUhwgAAANsAAAAPAAAAAAAAAAAAAAAAAJgCAABkcnMvZG93&#10;bnJldi54bWxQSwUGAAAAAAQABAD1AAAAhwMAAAAA&#10;" filled="f" strokecolor="#1c0e00" strokeweight=".5pt"/>
                <v:rect id="Rectangle 44" o:spid="_x0000_s1028" style="position:absolute;left:844;top: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43" o:spid="_x0000_s1029" style="position:absolute;left:854;top:49;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gXcIA&#10;AADbAAAADwAAAGRycy9kb3ducmV2LnhtbERPy2oCMRTdC/5DuEI3UjPTquholFIoFBeCWsTlZXKd&#10;GZzcDEnm0b9vFgWXh/Pe7gdTi46crywrSGcJCOLc6ooLBT+Xr9cVCB+QNdaWScEvedjvxqMtZtr2&#10;fKLuHAoRQ9hnqKAMocmk9HlJBv3MNsSRu1tnMEToCqkd9jHc1PItSZbSYMWxocSGPkvKH+fWKDjM&#10;F8ktXFN7WT3e10dXT6/LQ6vUy2T42IAINISn+N/9rRXM49j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eBdwgAAANsAAAAPAAAAAAAAAAAAAAAAAJgCAABkcnMvZG93&#10;bnJldi54bWxQSwUGAAAAAAQABAD1AAAAhwMAAAAA&#10;" filled="f" strokeweight="1pt"/>
                <w10:wrap anchorx="page"/>
              </v:group>
            </w:pict>
          </mc:Fallback>
        </mc:AlternateContent>
      </w:r>
      <w:r w:rsidR="00D915F9">
        <w:rPr>
          <w:color w:val="1C0E00"/>
        </w:rPr>
        <w:t>Positively</w:t>
      </w:r>
      <w:r w:rsidR="00D915F9">
        <w:rPr>
          <w:color w:val="1C0E00"/>
          <w:spacing w:val="2"/>
        </w:rPr>
        <w:t xml:space="preserve"> </w:t>
      </w:r>
      <w:r w:rsidR="00D915F9">
        <w:rPr>
          <w:color w:val="1C0E00"/>
        </w:rPr>
        <w:t>prepared</w:t>
      </w:r>
      <w:r w:rsidR="00D915F9">
        <w:rPr>
          <w:color w:val="1C0E00"/>
        </w:rPr>
        <w:tab/>
        <w:t>Justified</w:t>
      </w:r>
      <w:r w:rsidR="00D915F9">
        <w:rPr>
          <w:color w:val="1C0E00"/>
        </w:rPr>
        <w:tab/>
        <w:t>Effective</w:t>
      </w:r>
      <w:r w:rsidR="00D915F9">
        <w:rPr>
          <w:color w:val="1C0E00"/>
        </w:rPr>
        <w:tab/>
        <w:t>Consistent with National</w:t>
      </w:r>
      <w:r w:rsidR="00D915F9">
        <w:rPr>
          <w:color w:val="1C0E00"/>
          <w:spacing w:val="43"/>
        </w:rPr>
        <w:t xml:space="preserve"> </w:t>
      </w:r>
      <w:r w:rsidR="00D915F9">
        <w:rPr>
          <w:color w:val="1C0E00"/>
        </w:rPr>
        <w:t>Policy</w:t>
      </w:r>
    </w:p>
    <w:p w:rsidR="0052360E" w:rsidRDefault="0052360E">
      <w:pPr>
        <w:pStyle w:val="BodyText"/>
        <w:rPr>
          <w:sz w:val="29"/>
        </w:rPr>
      </w:pPr>
    </w:p>
    <w:p w:rsidR="0052360E" w:rsidRDefault="00D915F9">
      <w:pPr>
        <w:pStyle w:val="Heading4"/>
        <w:spacing w:before="1"/>
        <w:jc w:val="both"/>
      </w:pPr>
      <w:r>
        <w:rPr>
          <w:color w:val="1C0E00"/>
          <w:w w:val="105"/>
        </w:rPr>
        <w:t>Enter your full representation here:</w:t>
      </w:r>
    </w:p>
    <w:p w:rsidR="0052360E" w:rsidRDefault="00843CF3">
      <w:pPr>
        <w:pStyle w:val="BodyText"/>
        <w:spacing w:before="9"/>
        <w:rPr>
          <w:b/>
          <w:sz w:val="24"/>
        </w:rPr>
      </w:pPr>
      <w:r>
        <w:rPr>
          <w:noProof/>
          <w:lang w:val="en-GB" w:eastAsia="en-GB"/>
        </w:rPr>
        <mc:AlternateContent>
          <mc:Choice Requires="wps">
            <w:drawing>
              <wp:anchor distT="0" distB="0" distL="0" distR="0" simplePos="0" relativeHeight="1720" behindDoc="0" locked="0" layoutInCell="1" allowOverlap="1">
                <wp:simplePos x="0" y="0"/>
                <wp:positionH relativeFrom="page">
                  <wp:posOffset>542925</wp:posOffset>
                </wp:positionH>
                <wp:positionV relativeFrom="paragraph">
                  <wp:posOffset>208915</wp:posOffset>
                </wp:positionV>
                <wp:extent cx="6473825" cy="3444240"/>
                <wp:effectExtent l="9525" t="8890" r="12700" b="13970"/>
                <wp:wrapTopAndBottom/>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344424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D915F9">
                            <w:pPr>
                              <w:spacing w:before="201"/>
                              <w:ind w:right="189"/>
                              <w:jc w:val="right"/>
                              <w:rPr>
                                <w:i/>
                              </w:rPr>
                            </w:pPr>
                            <w:r>
                              <w:rPr>
                                <w:i/>
                                <w:color w:val="1C0E00"/>
                              </w:rPr>
                              <w:t>Continue onto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42.75pt;margin-top:16.45pt;width:509.75pt;height:271.2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" filled="f" strokecolor="#1c0e00" strokeweight=".5pt">
                <v:textbox inset="0,0,0,0">
                  <w:txbxContent>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52360E">
                      <w:pPr>
                        <w:pStyle w:val="BodyText"/>
                        <w:rPr>
                          <w:b/>
                          <w:sz w:val="26"/>
                        </w:rPr>
                      </w:pPr>
                    </w:p>
                    <w:p w:rsidR="0052360E" w:rsidRDefault="00D915F9">
                      <w:pPr>
                        <w:spacing w:before="201"/>
                        <w:ind w:right="189"/>
                        <w:jc w:val="right"/>
                        <w:rPr>
                          <w:i/>
                        </w:rPr>
                      </w:pPr>
                      <w:r>
                        <w:rPr>
                          <w:i/>
                          <w:color w:val="1C0E00"/>
                        </w:rPr>
                        <w:t>Continue onto next page</w:t>
                      </w:r>
                    </w:p>
                  </w:txbxContent>
                </v:textbox>
                <w10:wrap type="topAndBottom" anchorx="page"/>
              </v:shape>
            </w:pict>
          </mc:Fallback>
        </mc:AlternateContent>
      </w:r>
    </w:p>
    <w:p w:rsidR="0052360E" w:rsidRDefault="0052360E">
      <w:pPr>
        <w:rPr>
          <w:sz w:val="24"/>
        </w:rPr>
        <w:sectPr w:rsidR="0052360E">
          <w:pgSz w:w="11910" w:h="16840"/>
          <w:pgMar w:top="720" w:right="740" w:bottom="280" w:left="740" w:header="720" w:footer="720" w:gutter="0"/>
          <w:cols w:space="720"/>
        </w:sectPr>
      </w:pPr>
    </w:p>
    <w:p w:rsidR="0052360E" w:rsidRDefault="00843CF3">
      <w:pPr>
        <w:pStyle w:val="BodyText"/>
        <w:ind w:left="110"/>
        <w:rPr>
          <w:sz w:val="20"/>
        </w:rPr>
      </w:pPr>
      <w:r>
        <w:rPr>
          <w:noProof/>
          <w:sz w:val="20"/>
          <w:lang w:val="en-GB" w:eastAsia="en-GB"/>
        </w:rPr>
        <w:lastRenderedPageBreak/>
        <mc:AlternateContent>
          <mc:Choice Requires="wpg">
            <w:drawing>
              <wp:inline distT="0" distB="0" distL="0" distR="0">
                <wp:extent cx="6480175" cy="7236460"/>
                <wp:effectExtent l="9525" t="9525" r="6350" b="254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7236460"/>
                          <a:chOff x="0" y="0"/>
                          <a:chExt cx="10205" cy="11396"/>
                        </a:xfrm>
                      </wpg:grpSpPr>
                      <wps:wsp>
                        <wps:cNvPr id="43" name="Rectangle 40"/>
                        <wps:cNvSpPr>
                          <a:spLocks noChangeArrowheads="1"/>
                        </wps:cNvSpPr>
                        <wps:spPr bwMode="auto">
                          <a:xfrm>
                            <a:off x="5" y="5"/>
                            <a:ext cx="10195" cy="1138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 o:spid="_x0000_s1026" style="width:510.25pt;height:569.8pt;mso-position-horizontal-relative:char;mso-position-vertical-relative:line" coordsize="10205,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">
                <v:rect id="Rectangle 40" o:spid="_x0000_s1027" style="position:absolute;left:5;top:5;width:10195;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WucQA&#10;AADbAAAADwAAAGRycy9kb3ducmV2LnhtbESPzWrDMBCE74W8g9hAb40cN5TgRAnBoTSnQpyQ82Jt&#10;LLfWyljyT/v0VaHQ4zAz3zDb/WQbMVDna8cKlosEBHHpdM2Vguvl9WkNwgdkjY1jUvBFHva72cMW&#10;M+1GPtNQhEpECPsMFZgQ2kxKXxqy6BeuJY7e3XUWQ5RdJXWHY4TbRqZJ8iIt1hwXDLaUGyo/i94q&#10;sPR2SE8J5sX7LTeuvx3PH6tvpR7n02EDItAU/sN/7ZNWsHqG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lrnEAAAA2wAAAA8AAAAAAAAAAAAAAAAAmAIAAGRycy9k&#10;b3ducmV2LnhtbFBLBQYAAAAABAAEAPUAAACJAwAAAAA=&#10;" filled="f" strokecolor="#1c0e00" strokeweight=".5pt"/>
                <w10:anchorlock/>
              </v:group>
            </w:pict>
          </mc:Fallback>
        </mc:AlternateContent>
      </w:r>
    </w:p>
    <w:p w:rsidR="0052360E" w:rsidRDefault="0052360E">
      <w:pPr>
        <w:pStyle w:val="BodyText"/>
        <w:rPr>
          <w:b/>
          <w:sz w:val="18"/>
        </w:rPr>
      </w:pPr>
    </w:p>
    <w:p w:rsidR="0052360E" w:rsidRDefault="00843CF3">
      <w:pPr>
        <w:pStyle w:val="Heading4"/>
        <w:spacing w:before="103"/>
      </w:pPr>
      <w:r>
        <w:rPr>
          <w:noProof/>
          <w:lang w:val="en-GB" w:eastAsia="en-GB"/>
        </w:rPr>
        <mc:AlternateContent>
          <mc:Choice Requires="wps">
            <w:drawing>
              <wp:anchor distT="0" distB="0" distL="0" distR="0" simplePos="0" relativeHeight="2128" behindDoc="0" locked="0" layoutInCell="1" allowOverlap="1">
                <wp:simplePos x="0" y="0"/>
                <wp:positionH relativeFrom="page">
                  <wp:posOffset>542925</wp:posOffset>
                </wp:positionH>
                <wp:positionV relativeFrom="paragraph">
                  <wp:posOffset>308610</wp:posOffset>
                </wp:positionV>
                <wp:extent cx="6473825" cy="1925955"/>
                <wp:effectExtent l="9525" t="13335" r="12700" b="13335"/>
                <wp:wrapTopAndBottom/>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2.75pt;margin-top:24.3pt;width:509.75pt;height:151.65pt;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" filled="f" strokecolor="#1c0e00" strokeweight=".5pt">
                <w10:wrap type="topAndBottom" anchorx="page"/>
              </v:rect>
            </w:pict>
          </mc:Fallback>
        </mc:AlternateContent>
      </w:r>
      <w:r w:rsidR="00D915F9">
        <w:rPr>
          <w:color w:val="1C0E00"/>
          <w:w w:val="105"/>
        </w:rPr>
        <w:t xml:space="preserve">If your representation is more than 100 words, please provide a brief summary </w:t>
      </w:r>
      <w:r w:rsidR="00D915F9">
        <w:rPr>
          <w:color w:val="1C0E00"/>
          <w:w w:val="105"/>
        </w:rPr>
        <w:t>here:</w:t>
      </w:r>
    </w:p>
    <w:p w:rsidR="0052360E" w:rsidRDefault="0052360E">
      <w:pPr>
        <w:sectPr w:rsidR="0052360E">
          <w:pgSz w:w="11910" w:h="16840"/>
          <w:pgMar w:top="800" w:right="740" w:bottom="280" w:left="740" w:header="720" w:footer="720" w:gutter="0"/>
          <w:cols w:space="720"/>
        </w:sectPr>
      </w:pPr>
    </w:p>
    <w:p w:rsidR="0052360E" w:rsidRDefault="00D915F9">
      <w:pPr>
        <w:spacing w:before="74"/>
        <w:ind w:left="130"/>
        <w:rPr>
          <w:b/>
        </w:rPr>
      </w:pPr>
      <w:r>
        <w:rPr>
          <w:b/>
          <w:color w:val="1C0E00"/>
          <w:w w:val="105"/>
        </w:rPr>
        <w:lastRenderedPageBreak/>
        <w:t xml:space="preserve">Please specify the changes needed to be made to make the Plan sound </w:t>
      </w:r>
      <w:r>
        <w:rPr>
          <w:b/>
          <w:color w:val="1C0E00"/>
          <w:w w:val="115"/>
        </w:rPr>
        <w:t xml:space="preserve">/ </w:t>
      </w:r>
      <w:r>
        <w:rPr>
          <w:b/>
          <w:color w:val="1C0E00"/>
          <w:w w:val="105"/>
        </w:rPr>
        <w:t>legally</w:t>
      </w:r>
      <w:r>
        <w:rPr>
          <w:b/>
          <w:color w:val="1C0E00"/>
          <w:w w:val="105"/>
        </w:rPr>
        <w:t xml:space="preserve"> compliant</w:t>
      </w:r>
    </w:p>
    <w:p w:rsidR="0052360E" w:rsidRDefault="00843CF3">
      <w:pPr>
        <w:pStyle w:val="BodyText"/>
        <w:rPr>
          <w:b/>
          <w:sz w:val="9"/>
        </w:rPr>
      </w:pPr>
      <w:r>
        <w:rPr>
          <w:noProof/>
          <w:lang w:val="en-GB" w:eastAsia="en-GB"/>
        </w:rPr>
        <mc:AlternateContent>
          <mc:Choice Requires="wps">
            <w:drawing>
              <wp:anchor distT="0" distB="0" distL="0" distR="0" simplePos="0" relativeHeight="2152" behindDoc="0" locked="0" layoutInCell="1" allowOverlap="1">
                <wp:simplePos x="0" y="0"/>
                <wp:positionH relativeFrom="page">
                  <wp:posOffset>542925</wp:posOffset>
                </wp:positionH>
                <wp:positionV relativeFrom="paragraph">
                  <wp:posOffset>93980</wp:posOffset>
                </wp:positionV>
                <wp:extent cx="6473825" cy="1925955"/>
                <wp:effectExtent l="9525" t="8255" r="12700" b="8890"/>
                <wp:wrapTopAndBottom/>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2.75pt;margin-top:7.4pt;width:509.75pt;height:151.65pt;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" filled="f" strokecolor="#1c0e00" strokeweight=".5pt">
                <w10:wrap type="topAndBottom" anchorx="page"/>
              </v:rect>
            </w:pict>
          </mc:Fallback>
        </mc:AlternateContent>
      </w:r>
    </w:p>
    <w:p w:rsidR="0052360E" w:rsidRDefault="0052360E">
      <w:pPr>
        <w:pStyle w:val="BodyText"/>
        <w:spacing w:before="6"/>
        <w:rPr>
          <w:b/>
          <w:sz w:val="25"/>
        </w:rPr>
      </w:pPr>
    </w:p>
    <w:p w:rsidR="0052360E" w:rsidRDefault="00D915F9">
      <w:pPr>
        <w:ind w:left="130"/>
        <w:rPr>
          <w:b/>
        </w:rPr>
      </w:pPr>
      <w:r>
        <w:rPr>
          <w:b/>
          <w:color w:val="1C0E00"/>
          <w:w w:val="105"/>
        </w:rPr>
        <w:t>Do you wish to part</w:t>
      </w:r>
      <w:r w:rsidR="00C25643">
        <w:rPr>
          <w:b/>
          <w:color w:val="1C0E00"/>
          <w:w w:val="105"/>
        </w:rPr>
        <w:t>icipate at the oral part of the</w:t>
      </w:r>
      <w:r>
        <w:rPr>
          <w:b/>
          <w:color w:val="1C0E00"/>
          <w:w w:val="105"/>
        </w:rPr>
        <w:t xml:space="preserve"> examination?</w:t>
      </w:r>
    </w:p>
    <w:p w:rsidR="0052360E" w:rsidRDefault="00843CF3">
      <w:pPr>
        <w:pStyle w:val="BodyText"/>
        <w:tabs>
          <w:tab w:val="left" w:pos="1768"/>
        </w:tabs>
        <w:spacing w:before="77"/>
        <w:ind w:left="592"/>
      </w:pPr>
      <w:r>
        <w:rPr>
          <w:noProof/>
          <w:lang w:val="en-GB" w:eastAsia="en-GB"/>
        </w:rPr>
        <mc:AlternateContent>
          <mc:Choice Requires="wpg">
            <w:drawing>
              <wp:anchor distT="0" distB="0" distL="114300" distR="114300" simplePos="0" relativeHeight="2224" behindDoc="0" locked="0" layoutInCell="1" allowOverlap="1">
                <wp:simplePos x="0" y="0"/>
                <wp:positionH relativeFrom="page">
                  <wp:posOffset>532130</wp:posOffset>
                </wp:positionH>
                <wp:positionV relativeFrom="paragraph">
                  <wp:posOffset>26670</wp:posOffset>
                </wp:positionV>
                <wp:extent cx="228600" cy="228600"/>
                <wp:effectExtent l="8255" t="7620" r="1270" b="1905"/>
                <wp:wrapNone/>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42"/>
                          <a:chExt cx="360" cy="360"/>
                        </a:xfrm>
                      </wpg:grpSpPr>
                      <wps:wsp>
                        <wps:cNvPr id="37" name="Rectangle 36"/>
                        <wps:cNvSpPr>
                          <a:spLocks noChangeArrowheads="1"/>
                        </wps:cNvSpPr>
                        <wps:spPr bwMode="auto">
                          <a:xfrm>
                            <a:off x="855" y="4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5"/>
                        <wps:cNvSpPr>
                          <a:spLocks noChangeArrowheads="1"/>
                        </wps:cNvSpPr>
                        <wps:spPr bwMode="auto">
                          <a:xfrm>
                            <a:off x="838" y="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4"/>
                        <wps:cNvSpPr>
                          <a:spLocks noChangeArrowheads="1"/>
                        </wps:cNvSpPr>
                        <wps:spPr bwMode="auto">
                          <a:xfrm>
                            <a:off x="848" y="5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1.9pt;margin-top:2.1pt;width:18pt;height:18pt;z-index:2224;mso-position-horizontal-relative:page" coordorigin="838,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">
                <v:rect id="Rectangle 36" o:spid="_x0000_s1027" style="position:absolute;left:855;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jx8MA&#10;AADbAAAADwAAAGRycy9kb3ducmV2LnhtbESPQWvCQBSE74X+h+UVvNVNY6klukpIET0JxuL5kX1m&#10;02bfhuyq0V/fFQoeh5n5hpkvB9uKM/W+cazgbZyAIK6cbrhW8L1fvX6C8AFZY+uYFFzJw3Lx/DTH&#10;TLsL7+hchlpECPsMFZgQukxKXxmy6MeuI47e0fUWQ5R9LXWPlwi3rUyT5ENabDguGOyoMFT9lier&#10;wNI6TzcJFuX2UBh3Onztft5vSo1ehnwGItAQHuH/9kYrmEzh/i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jx8MAAADbAAAADwAAAAAAAAAAAAAAAACYAgAAZHJzL2Rv&#10;d25yZXYueG1sUEsFBgAAAAAEAAQA9QAAAIgDAAAAAA==&#10;" filled="f" strokecolor="#1c0e00" strokeweight=".5pt"/>
                <v:rect id="Rectangle 35" o:spid="_x0000_s1028" style="position:absolute;left:838;top: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4" o:spid="_x0000_s1029" style="position:absolute;left:848;top: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2u8YA&#10;AADbAAAADwAAAGRycy9kb3ducmV2LnhtbESPQWvCQBSE70L/w/IKvUjdWG3QNKuUQqF4KDQp4vGR&#10;fSYh2bdhd9X037tCweMwM98w+XY0vTiT861lBfNZAoK4srrlWsFv+fm8AuEDssbeMin4Iw/bzcMk&#10;x0zbC//QuQi1iBD2GSpoQhgyKX3VkEE/swNx9I7WGQxRulpqh5cIN718SZJUGmw5LjQ40EdDVVec&#10;jILd8jU5hP3clqtusf52/XSf7k5KPT2O728gAo3hHv5vf2kFizX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82u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2904" behindDoc="1" locked="0" layoutInCell="1" allowOverlap="1">
                <wp:simplePos x="0" y="0"/>
                <wp:positionH relativeFrom="page">
                  <wp:posOffset>1285875</wp:posOffset>
                </wp:positionH>
                <wp:positionV relativeFrom="paragraph">
                  <wp:posOffset>26670</wp:posOffset>
                </wp:positionV>
                <wp:extent cx="228600" cy="228600"/>
                <wp:effectExtent l="9525" t="7620" r="9525" b="1905"/>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025" y="42"/>
                          <a:chExt cx="360" cy="360"/>
                        </a:xfrm>
                      </wpg:grpSpPr>
                      <wps:wsp>
                        <wps:cNvPr id="33" name="Rectangle 32"/>
                        <wps:cNvSpPr>
                          <a:spLocks noChangeArrowheads="1"/>
                        </wps:cNvSpPr>
                        <wps:spPr bwMode="auto">
                          <a:xfrm>
                            <a:off x="2031" y="4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1"/>
                        <wps:cNvSpPr>
                          <a:spLocks noChangeArrowheads="1"/>
                        </wps:cNvSpPr>
                        <wps:spPr bwMode="auto">
                          <a:xfrm>
                            <a:off x="2025" y="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0"/>
                        <wps:cNvSpPr>
                          <a:spLocks noChangeArrowheads="1"/>
                        </wps:cNvSpPr>
                        <wps:spPr bwMode="auto">
                          <a:xfrm>
                            <a:off x="2035" y="52"/>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01.25pt;margin-top:2.1pt;width:18pt;height:18pt;z-index:-13576;mso-position-horizontal-relative:page" coordorigin="2025,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">
                <v:rect id="Rectangle 32" o:spid="_x0000_s1027" style="position:absolute;left:2031;top:4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xMIA&#10;AADbAAAADwAAAGRycy9kb3ducmV2LnhtbESPT4vCMBTE7wt+h/AEb2vqHxapRpGK6EmwiudH82y6&#10;27yUJmrdT78RhD0OM/MbZrHqbC3u1PrKsYLRMAFBXDhdcangfNp+zkD4gKyxdkwKnuRhtex9LDDV&#10;7sFHuuehFBHCPkUFJoQmldIXhiz6oWuIo3d1rcUQZVtK3eIjwm0tx0nyJS1WHBcMNpQZKn7ym1Vg&#10;abce7xPM8sMlM+522Ry/p79KDfrdeg4iUBf+w+/2XiuYTOD1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EwgAAANsAAAAPAAAAAAAAAAAAAAAAAJgCAABkcnMvZG93&#10;bnJldi54bWxQSwUGAAAAAAQABAD1AAAAhwMAAAAA&#10;" filled="f" strokecolor="#1c0e00" strokeweight=".5pt"/>
                <v:rect id="Rectangle 31" o:spid="_x0000_s1028" style="position:absolute;left:2025;top: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30" o:spid="_x0000_s1029" style="position:absolute;left:2035;top:52;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8vsMA&#10;AADbAAAADwAAAGRycy9kb3ducmV2LnhtbESPQYvCMBSE74L/ITxhL6Kp6ypajSKCIB4WVkU8Pppn&#10;W2xeShK1/nsjCHscZuYbZr5sTCXu5HxpWcGgn4AgzqwuOVdwPGx6ExA+IGusLJOCJ3lYLtqtOaba&#10;PviP7vuQiwhhn6KCIoQ6ldJnBRn0fVsTR+9incEQpculdviIcFPJ7yQZS4Mlx4UCa1oXlF33N6Ng&#10;9zNKzuE0sIfJdTj9dVX3NN7dlPrqNKsZiEBN+A9/2lutYDiC9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8vsMAAADbAAAADwAAAAAAAAAAAAAAAACYAgAAZHJzL2Rv&#10;d25yZXYueG1sUEsFBgAAAAAEAAQA9QAAAIgDAAAAAA==&#10;" filled="f" strokeweight="1pt"/>
                <w10:wrap anchorx="page"/>
              </v:group>
            </w:pict>
          </mc:Fallback>
        </mc:AlternateContent>
      </w:r>
      <w:r w:rsidR="00D915F9">
        <w:rPr>
          <w:color w:val="1C0E00"/>
          <w:spacing w:val="-9"/>
        </w:rPr>
        <w:t>Yes</w:t>
      </w:r>
      <w:r w:rsidR="00D915F9">
        <w:rPr>
          <w:color w:val="1C0E00"/>
          <w:spacing w:val="-9"/>
        </w:rPr>
        <w:tab/>
      </w:r>
      <w:r w:rsidR="00D915F9">
        <w:rPr>
          <w:color w:val="1C0E00"/>
        </w:rPr>
        <w:t>No</w:t>
      </w:r>
    </w:p>
    <w:p w:rsidR="0052360E" w:rsidRDefault="0052360E">
      <w:pPr>
        <w:pStyle w:val="BodyText"/>
        <w:spacing w:before="11"/>
      </w:pPr>
    </w:p>
    <w:p w:rsidR="0052360E" w:rsidRDefault="00843CF3">
      <w:pPr>
        <w:pStyle w:val="Heading4"/>
        <w:spacing w:line="247" w:lineRule="auto"/>
        <w:ind w:left="130"/>
      </w:pPr>
      <w:r>
        <w:rPr>
          <w:noProof/>
          <w:lang w:val="en-GB" w:eastAsia="en-GB"/>
        </w:rPr>
        <mc:AlternateContent>
          <mc:Choice Requires="wps">
            <w:drawing>
              <wp:anchor distT="0" distB="0" distL="0" distR="0" simplePos="0" relativeHeight="2176" behindDoc="0" locked="0" layoutInCell="1" allowOverlap="1">
                <wp:simplePos x="0" y="0"/>
                <wp:positionH relativeFrom="page">
                  <wp:posOffset>542925</wp:posOffset>
                </wp:positionH>
                <wp:positionV relativeFrom="paragraph">
                  <wp:posOffset>412115</wp:posOffset>
                </wp:positionV>
                <wp:extent cx="6473825" cy="1925955"/>
                <wp:effectExtent l="9525" t="12065" r="12700" b="5080"/>
                <wp:wrapTopAndBottom/>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1925955"/>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2.75pt;margin-top:32.45pt;width:509.75pt;height:151.65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" filled="f" strokecolor="#1c0e00" strokeweight=".5pt">
                <w10:wrap type="topAndBottom" anchorx="page"/>
              </v:rect>
            </w:pict>
          </mc:Fallback>
        </mc:AlternateContent>
      </w:r>
      <w:r w:rsidR="00D915F9">
        <w:rPr>
          <w:color w:val="1C0E00"/>
          <w:w w:val="105"/>
        </w:rPr>
        <w:t>If Yes - you wish to participate at the oral part of the examination, please outline why you consider this to be necessary</w:t>
      </w:r>
    </w:p>
    <w:p w:rsidR="0052360E" w:rsidRDefault="00D915F9">
      <w:pPr>
        <w:spacing w:before="166" w:line="247" w:lineRule="auto"/>
        <w:ind w:left="130"/>
        <w:rPr>
          <w:b/>
        </w:rPr>
      </w:pPr>
      <w:r>
        <w:rPr>
          <w:b/>
          <w:color w:val="1C0E00"/>
          <w:w w:val="105"/>
        </w:rPr>
        <w:t>Please note the inspector will determine the most appropriate procedure to adopt to hear those who have indicated that they wish to participate at the oral part of the</w:t>
      </w:r>
      <w:r>
        <w:rPr>
          <w:b/>
          <w:color w:val="1C0E00"/>
          <w:w w:val="105"/>
        </w:rPr>
        <w:t xml:space="preserve"> examination.</w:t>
      </w:r>
    </w:p>
    <w:p w:rsidR="0052360E" w:rsidRDefault="0052360E">
      <w:pPr>
        <w:pStyle w:val="BodyText"/>
        <w:spacing w:before="3"/>
        <w:rPr>
          <w:b/>
        </w:rPr>
      </w:pPr>
    </w:p>
    <w:p w:rsidR="0052360E" w:rsidRDefault="00843CF3">
      <w:pPr>
        <w:spacing w:line="247" w:lineRule="auto"/>
        <w:ind w:left="130" w:right="762"/>
        <w:rPr>
          <w:b/>
        </w:rPr>
      </w:pPr>
      <w:r>
        <w:rPr>
          <w:noProof/>
          <w:lang w:val="en-GB" w:eastAsia="en-GB"/>
        </w:rPr>
        <mc:AlternateContent>
          <mc:Choice Requires="wpg">
            <w:drawing>
              <wp:anchor distT="0" distB="0" distL="114300" distR="114300" simplePos="0" relativeHeight="2272" behindDoc="0" locked="0" layoutInCell="1" allowOverlap="1">
                <wp:simplePos x="0" y="0"/>
                <wp:positionH relativeFrom="page">
                  <wp:posOffset>532130</wp:posOffset>
                </wp:positionH>
                <wp:positionV relativeFrom="paragraph">
                  <wp:posOffset>347980</wp:posOffset>
                </wp:positionV>
                <wp:extent cx="228600" cy="228600"/>
                <wp:effectExtent l="8255" t="5080" r="1270" b="4445"/>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548"/>
                          <a:chExt cx="360" cy="360"/>
                        </a:xfrm>
                      </wpg:grpSpPr>
                      <wps:wsp>
                        <wps:cNvPr id="28" name="Rectangle 27"/>
                        <wps:cNvSpPr>
                          <a:spLocks noChangeArrowheads="1"/>
                        </wps:cNvSpPr>
                        <wps:spPr bwMode="auto">
                          <a:xfrm>
                            <a:off x="855" y="561"/>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6"/>
                        <wps:cNvSpPr>
                          <a:spLocks noChangeArrowheads="1"/>
                        </wps:cNvSpPr>
                        <wps:spPr bwMode="auto">
                          <a:xfrm>
                            <a:off x="838" y="54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5"/>
                        <wps:cNvSpPr>
                          <a:spLocks noChangeArrowheads="1"/>
                        </wps:cNvSpPr>
                        <wps:spPr bwMode="auto">
                          <a:xfrm>
                            <a:off x="848" y="55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1.9pt;margin-top:27.4pt;width:18pt;height:18pt;z-index:2272;mso-position-horizontal-relative:page" coordorigin="838,54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">
                <v:rect id="Rectangle 27" o:spid="_x0000_s1027" style="position:absolute;left:855;top:56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haL4A&#10;AADbAAAADwAAAGRycy9kb3ducmV2LnhtbERPTYvCMBC9L/gfwgje1tQii1SjSEX0JFjF89CMTbWZ&#10;lCZq9ddvDgt7fLzvxaq3jXhS52vHCibjBARx6XTNlYLzafs9A+EDssbGMSl4k4fVcvC1wEy7Fx/p&#10;WYRKxBD2GSowIbSZlL40ZNGPXUscuavrLIYIu0rqDl8x3DYyTZIfabHm2GCwpdxQeS8eVoGl3Trd&#10;J5gXh0tu3OOyOd6mH6VGw349BxGoD//iP/deK0jj2Pgl/g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G4Wi+AAAA2wAAAA8AAAAAAAAAAAAAAAAAmAIAAGRycy9kb3ducmV2&#10;LnhtbFBLBQYAAAAABAAEAPUAAACDAwAAAAA=&#10;" filled="f" strokecolor="#1c0e00" strokeweight=".5pt"/>
                <v:rect id="Rectangle 26" o:spid="_x0000_s1028" style="position:absolute;left:838;top:5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5" o:spid="_x0000_s1029" style="position:absolute;left:848;top:55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fJsEA&#10;AADbAAAADwAAAGRycy9kb3ducmV2LnhtbERPTYvCMBC9L/gfwgheFpuqu1KrUUQQFg8LqyIeh2Zs&#10;i82kJFHrv98cBI+P971YdaYRd3K+tqxglKQgiAuray4VHA/bYQbCB2SNjWVS8CQPq2XvY4G5tg/+&#10;o/s+lCKGsM9RQRVCm0vpi4oM+sS2xJG7WGcwROhKqR0+Yrhp5DhNp9JgzbGhwpY2FRXX/c0o2H19&#10;p+dwGtlDdp3Mfl3zeZrubkoN+t16DiJQF97il/tHK5jE9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nybBAAAA2wAAAA8AAAAAAAAAAAAAAAAAmAIAAGRycy9kb3du&#10;cmV2LnhtbFBLBQYAAAAABAAEAPUAAACGAwAAAAA=&#10;" filled="f" strokeweight="1pt"/>
                <w10:wrap anchorx="page"/>
              </v:group>
            </w:pict>
          </mc:Fallback>
        </mc:AlternateContent>
      </w:r>
      <w:r>
        <w:rPr>
          <w:noProof/>
          <w:lang w:val="en-GB" w:eastAsia="en-GB"/>
        </w:rPr>
        <mc:AlternateContent>
          <mc:Choice Requires="wpg">
            <w:drawing>
              <wp:anchor distT="0" distB="0" distL="114300" distR="114300" simplePos="0" relativeHeight="503302952" behindDoc="1" locked="0" layoutInCell="1" allowOverlap="1">
                <wp:simplePos x="0" y="0"/>
                <wp:positionH relativeFrom="page">
                  <wp:posOffset>1286510</wp:posOffset>
                </wp:positionH>
                <wp:positionV relativeFrom="paragraph">
                  <wp:posOffset>347980</wp:posOffset>
                </wp:positionV>
                <wp:extent cx="230505" cy="228600"/>
                <wp:effectExtent l="10160" t="5080" r="6985" b="444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228600"/>
                          <a:chOff x="2026" y="548"/>
                          <a:chExt cx="363" cy="360"/>
                        </a:xfrm>
                      </wpg:grpSpPr>
                      <wps:wsp>
                        <wps:cNvPr id="24" name="Rectangle 23"/>
                        <wps:cNvSpPr>
                          <a:spLocks noChangeArrowheads="1"/>
                        </wps:cNvSpPr>
                        <wps:spPr bwMode="auto">
                          <a:xfrm>
                            <a:off x="2031" y="561"/>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2"/>
                        <wps:cNvSpPr>
                          <a:spLocks noChangeArrowheads="1"/>
                        </wps:cNvSpPr>
                        <wps:spPr bwMode="auto">
                          <a:xfrm>
                            <a:off x="2029" y="54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noChangeArrowheads="1"/>
                        </wps:cNvSpPr>
                        <wps:spPr bwMode="auto">
                          <a:xfrm>
                            <a:off x="2039" y="55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01.3pt;margin-top:27.4pt;width:18.15pt;height:18pt;z-index:-13528;mso-position-horizontal-relative:page" coordorigin="2026,548" coordsize="3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">
                <v:rect id="Rectangle 23" o:spid="_x0000_s1027" style="position:absolute;left:2031;top:561;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rbcMA&#10;AADbAAAADwAAAGRycy9kb3ducmV2LnhtbESPwWrDMBBE74X8g9hAb41cY0pxowTjEJpTIW7JebG2&#10;lltrZSzFdvL1VSGQ4zAzb5j1dradGGnwrWMFz6sEBHHtdMuNgq/P/dMrCB+QNXaOScGFPGw3i4c1&#10;5tpNfKSxCo2IEPY5KjAh9LmUvjZk0a9cTxy9bzdYDFEOjdQDThFuO5kmyYu02HJcMNhTaaj+rc5W&#10;gaX3Ij0kWFYfp9K482l3/MmuSj0u5+INRKA53MO39kErSDP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rbcMAAADbAAAADwAAAAAAAAAAAAAAAACYAgAAZHJzL2Rv&#10;d25yZXYueG1sUEsFBgAAAAAEAAQA9QAAAIgDAAAAAA==&#10;" filled="f" strokecolor="#1c0e00" strokeweight=".5pt"/>
                <v:rect id="Rectangle 22" o:spid="_x0000_s1028" style="position:absolute;left:2029;top:5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21" o:spid="_x0000_s1029" style="position:absolute;left:2039;top:55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0FMQA&#10;AADbAAAADwAAAGRycy9kb3ducmV2LnhtbESPT4vCMBTE78J+h/AWvIim/tmiXaMsgiAeBHURj4/m&#10;2Rabl5JErd9+syB4HGbmN8x82Zpa3Mn5yrKC4SABQZxbXXGh4Pe47k9B+ICssbZMCp7kYbn46Mwx&#10;0/bBe7ofQiEihH2GCsoQmkxKn5dk0A9sQxy9i3UGQ5SukNrhI8JNLUdJkkqDFceFEhtalZRfDzej&#10;YDv5Ss7hNLTH6XU827m6d0q3N6W6n+3PN4hAbXiHX+2NVjBK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NBTEAAAA2wAAAA8AAAAAAAAAAAAAAAAAmAIAAGRycy9k&#10;b3ducmV2LnhtbFBLBQYAAAAABAAEAPUAAACJAwAAAAA=&#10;" filled="f" strokeweight="1pt"/>
                <w10:wrap anchorx="page"/>
              </v:group>
            </w:pict>
          </mc:Fallback>
        </mc:AlternateContent>
      </w:r>
      <w:r w:rsidR="00D915F9">
        <w:rPr>
          <w:b/>
          <w:color w:val="1C0E00"/>
          <w:w w:val="105"/>
        </w:rPr>
        <w:t>Did you raise the matter that is the subject of your representat</w:t>
      </w:r>
      <w:r w:rsidR="00D915F9">
        <w:rPr>
          <w:b/>
          <w:color w:val="1C0E00"/>
          <w:w w:val="105"/>
        </w:rPr>
        <w:t xml:space="preserve">ion with the </w:t>
      </w:r>
      <w:r w:rsidR="00D915F9">
        <w:rPr>
          <w:b/>
          <w:color w:val="1C0E00"/>
          <w:spacing w:val="-6"/>
          <w:w w:val="105"/>
        </w:rPr>
        <w:t xml:space="preserve">LPA </w:t>
      </w:r>
      <w:r w:rsidR="00D915F9">
        <w:rPr>
          <w:b/>
          <w:color w:val="1C0E00"/>
          <w:w w:val="105"/>
        </w:rPr>
        <w:t>earlier in the process of the preparation of the Local</w:t>
      </w:r>
      <w:r w:rsidR="00D915F9">
        <w:rPr>
          <w:b/>
          <w:color w:val="1C0E00"/>
          <w:spacing w:val="58"/>
          <w:w w:val="105"/>
        </w:rPr>
        <w:t xml:space="preserve"> </w:t>
      </w:r>
      <w:r w:rsidR="00D915F9">
        <w:rPr>
          <w:b/>
          <w:color w:val="1C0E00"/>
          <w:w w:val="105"/>
        </w:rPr>
        <w:t>Plan</w:t>
      </w:r>
    </w:p>
    <w:p w:rsidR="0052360E" w:rsidRDefault="00D915F9">
      <w:pPr>
        <w:pStyle w:val="BodyText"/>
        <w:tabs>
          <w:tab w:val="left" w:pos="1768"/>
        </w:tabs>
        <w:spacing w:before="69"/>
        <w:ind w:left="592"/>
      </w:pPr>
      <w:r>
        <w:rPr>
          <w:color w:val="1C0E00"/>
          <w:spacing w:val="-9"/>
        </w:rPr>
        <w:t>Yes</w:t>
      </w:r>
      <w:r>
        <w:rPr>
          <w:color w:val="1C0E00"/>
          <w:spacing w:val="-9"/>
        </w:rPr>
        <w:tab/>
      </w:r>
      <w:r>
        <w:rPr>
          <w:color w:val="1C0E00"/>
        </w:rPr>
        <w:t>No</w:t>
      </w:r>
    </w:p>
    <w:p w:rsidR="0052360E" w:rsidRDefault="0052360E">
      <w:pPr>
        <w:pStyle w:val="BodyText"/>
        <w:spacing w:before="11"/>
      </w:pPr>
    </w:p>
    <w:p w:rsidR="0052360E" w:rsidRDefault="00D915F9">
      <w:pPr>
        <w:pStyle w:val="Heading4"/>
        <w:ind w:left="130"/>
      </w:pPr>
      <w:r>
        <w:rPr>
          <w:color w:val="1C0E00"/>
          <w:w w:val="105"/>
        </w:rPr>
        <w:t>If yes which stage</w:t>
      </w:r>
    </w:p>
    <w:p w:rsidR="0052360E" w:rsidRDefault="00843CF3">
      <w:pPr>
        <w:pStyle w:val="BodyText"/>
        <w:tabs>
          <w:tab w:val="left" w:pos="3277"/>
        </w:tabs>
        <w:spacing w:before="76"/>
        <w:ind w:left="592"/>
      </w:pPr>
      <w:r>
        <w:rPr>
          <w:noProof/>
          <w:lang w:val="en-GB" w:eastAsia="en-GB"/>
        </w:rPr>
        <mc:AlternateContent>
          <mc:Choice Requires="wpg">
            <w:drawing>
              <wp:anchor distT="0" distB="0" distL="114300" distR="114300" simplePos="0" relativeHeight="2320" behindDoc="0" locked="0" layoutInCell="1" allowOverlap="1">
                <wp:simplePos x="0" y="0"/>
                <wp:positionH relativeFrom="page">
                  <wp:posOffset>532130</wp:posOffset>
                </wp:positionH>
                <wp:positionV relativeFrom="paragraph">
                  <wp:posOffset>24130</wp:posOffset>
                </wp:positionV>
                <wp:extent cx="228600" cy="228600"/>
                <wp:effectExtent l="8255" t="5080" r="1270" b="4445"/>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38" y="38"/>
                          <a:chExt cx="360" cy="360"/>
                        </a:xfrm>
                      </wpg:grpSpPr>
                      <wps:wsp>
                        <wps:cNvPr id="20" name="Rectangle 19"/>
                        <wps:cNvSpPr>
                          <a:spLocks noChangeArrowheads="1"/>
                        </wps:cNvSpPr>
                        <wps:spPr bwMode="auto">
                          <a:xfrm>
                            <a:off x="855" y="47"/>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8"/>
                        <wps:cNvSpPr>
                          <a:spLocks noChangeArrowheads="1"/>
                        </wps:cNvSpPr>
                        <wps:spPr bwMode="auto">
                          <a:xfrm>
                            <a:off x="838"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7"/>
                        <wps:cNvSpPr>
                          <a:spLocks noChangeArrowheads="1"/>
                        </wps:cNvSpPr>
                        <wps:spPr bwMode="auto">
                          <a:xfrm>
                            <a:off x="848" y="4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41.9pt;margin-top:1.9pt;width:18pt;height:18pt;z-index:2320;mso-position-horizontal-relative:page" coordorigin="838,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">
                <v:rect id="Rectangle 19" o:spid="_x0000_s1027" style="position:absolute;left:855;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tbr4A&#10;AADbAAAADwAAAGRycy9kb3ducmV2LnhtbERPTYvCMBC9L/gfwgje1tQii1SjSEX0JFjF89CMTbWZ&#10;lCZq9ddvDgt7fLzvxaq3jXhS52vHCibjBARx6XTNlYLzafs9A+EDssbGMSl4k4fVcvC1wEy7Fx/p&#10;WYRKxBD2GSowIbSZlL40ZNGPXUscuavrLIYIu0rqDl8x3DYyTZIfabHm2GCwpdxQeS8eVoGl3Trd&#10;J5gXh0tu3OOyOd6mH6VGw349BxGoD//iP/deK0jj+vgl/g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w7W6+AAAA2wAAAA8AAAAAAAAAAAAAAAAAmAIAAGRycy9kb3ducmV2&#10;LnhtbFBLBQYAAAAABAAEAPUAAACDAwAAAAA=&#10;" filled="f" strokecolor="#1c0e00" strokeweight=".5pt"/>
                <v:rect id="Rectangle 18" o:spid="_x0000_s1028" style="position:absolute;left:838;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7" o:spid="_x0000_s1029" style="position:absolute;left:848;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F8YA&#10;AADbAAAADwAAAGRycy9kb3ducmV2LnhtbESPzWrDMBCE74W8g9hAL6WR4zYmdaKEUCiUHAr5wfS4&#10;WFvbxFoZSbHdt48ChR6HmfmGWW9H04qenG8sK5jPEhDEpdUNVwrOp4/nJQgfkDW2lknBL3nYbiYP&#10;a8y1HfhA/TFUIkLY56igDqHLpfRlTQb9zHbE0fuxzmCI0lVSOxwi3LQyTZJMGmw4LtTY0XtN5eV4&#10;NQr2r4vkOxRze1peXt6+XPtUZPurUo/TcbcCEWgM/+G/9qdWkKZ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F8YAAADbAAAADwAAAAAAAAAAAAAAAACYAgAAZHJz&#10;L2Rvd25yZXYueG1sUEsFBgAAAAAEAAQA9QAAAIsDAAAAAA==&#10;" filled="f" strokeweight="1pt"/>
                <w10:wrap anchorx="page"/>
              </v:group>
            </w:pict>
          </mc:Fallback>
        </mc:AlternateContent>
      </w:r>
      <w:r>
        <w:rPr>
          <w:noProof/>
          <w:lang w:val="en-GB" w:eastAsia="en-GB"/>
        </w:rPr>
        <mc:AlternateContent>
          <mc:Choice Requires="wpg">
            <w:drawing>
              <wp:anchor distT="0" distB="0" distL="114300" distR="114300" simplePos="0" relativeHeight="503303000" behindDoc="1" locked="0" layoutInCell="1" allowOverlap="1">
                <wp:simplePos x="0" y="0"/>
                <wp:positionH relativeFrom="page">
                  <wp:posOffset>2235835</wp:posOffset>
                </wp:positionH>
                <wp:positionV relativeFrom="paragraph">
                  <wp:posOffset>24130</wp:posOffset>
                </wp:positionV>
                <wp:extent cx="228600" cy="228600"/>
                <wp:effectExtent l="6985" t="5080" r="2540" b="4445"/>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21" y="38"/>
                          <a:chExt cx="360" cy="360"/>
                        </a:xfrm>
                      </wpg:grpSpPr>
                      <wps:wsp>
                        <wps:cNvPr id="16" name="Rectangle 15"/>
                        <wps:cNvSpPr>
                          <a:spLocks noChangeArrowheads="1"/>
                        </wps:cNvSpPr>
                        <wps:spPr bwMode="auto">
                          <a:xfrm>
                            <a:off x="3540" y="47"/>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4"/>
                        <wps:cNvSpPr>
                          <a:spLocks noChangeArrowheads="1"/>
                        </wps:cNvSpPr>
                        <wps:spPr bwMode="auto">
                          <a:xfrm>
                            <a:off x="3521" y="3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3"/>
                        <wps:cNvSpPr>
                          <a:spLocks noChangeArrowheads="1"/>
                        </wps:cNvSpPr>
                        <wps:spPr bwMode="auto">
                          <a:xfrm>
                            <a:off x="3531" y="48"/>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76.05pt;margin-top:1.9pt;width:18pt;height:18pt;z-index:-13480;mso-position-horizontal-relative:page" coordorigin="3521,3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">
                <v:rect id="Rectangle 15" o:spid="_x0000_s1027" style="position:absolute;left:3540;top:47;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aPL8A&#10;AADbAAAADwAAAGRycy9kb3ducmV2LnhtbERPTYvCMBC9C/6HMMLeNFUWkWoU6bKspwWr9Dw0Y1Nt&#10;JqWJ2t1fbwTB2zze56w2vW3EjTpfO1YwnSQgiEuna64UHA/f4wUIH5A1No5JwR952KyHgxWm2t15&#10;T7c8VCKGsE9RgQmhTaX0pSGLfuJa4sidXGcxRNhVUnd4j+G2kbMkmUuLNccGgy1lhspLfrUKLP1s&#10;Z7sEs/y3yIy7Fl/78+e/Uh+jfrsEEagPb/HLvdNx/hyev8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Ro8vwAAANsAAAAPAAAAAAAAAAAAAAAAAJgCAABkcnMvZG93bnJl&#10;di54bWxQSwUGAAAAAAQABAD1AAAAhAMAAAAA&#10;" filled="f" strokecolor="#1c0e00" strokeweight=".5pt"/>
                <v:rect id="Rectangle 14" o:spid="_x0000_s1028" style="position:absolute;left:3521;top: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13" o:spid="_x0000_s1029" style="position:absolute;left:3531;top:48;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w10:wrap anchorx="page"/>
              </v:group>
            </w:pict>
          </mc:Fallback>
        </mc:AlternateContent>
      </w:r>
      <w:r w:rsidR="00D915F9">
        <w:rPr>
          <w:color w:val="1C0E00"/>
          <w:spacing w:val="-3"/>
        </w:rPr>
        <w:t xml:space="preserve">Issues </w:t>
      </w:r>
      <w:r w:rsidR="00D915F9">
        <w:rPr>
          <w:color w:val="1C0E00"/>
        </w:rPr>
        <w:t>and</w:t>
      </w:r>
      <w:r w:rsidR="00D915F9">
        <w:rPr>
          <w:color w:val="1C0E00"/>
          <w:spacing w:val="-3"/>
        </w:rPr>
        <w:t xml:space="preserve"> Options</w:t>
      </w:r>
      <w:r w:rsidR="00D915F9">
        <w:rPr>
          <w:color w:val="1C0E00"/>
          <w:spacing w:val="-3"/>
        </w:rPr>
        <w:tab/>
      </w:r>
      <w:r w:rsidR="00D915F9">
        <w:rPr>
          <w:color w:val="1C0E00"/>
          <w:spacing w:val="-4"/>
        </w:rPr>
        <w:t>Preferred</w:t>
      </w:r>
      <w:r w:rsidR="00D915F9">
        <w:rPr>
          <w:color w:val="1C0E00"/>
          <w:spacing w:val="10"/>
        </w:rPr>
        <w:t xml:space="preserve"> </w:t>
      </w:r>
      <w:r w:rsidR="00D915F9">
        <w:rPr>
          <w:color w:val="1C0E00"/>
          <w:spacing w:val="-3"/>
        </w:rPr>
        <w:t>Options</w:t>
      </w:r>
    </w:p>
    <w:p w:rsidR="0052360E" w:rsidRDefault="0052360E">
      <w:pPr>
        <w:pStyle w:val="BodyText"/>
        <w:spacing w:before="10"/>
      </w:pPr>
    </w:p>
    <w:p w:rsidR="0052360E" w:rsidRDefault="00D915F9">
      <w:pPr>
        <w:pStyle w:val="Heading4"/>
        <w:spacing w:before="1"/>
        <w:ind w:left="130"/>
      </w:pPr>
      <w:r>
        <w:rPr>
          <w:color w:val="1C0E00"/>
          <w:w w:val="105"/>
        </w:rPr>
        <w:t>Do you wish to be notified?</w:t>
      </w:r>
    </w:p>
    <w:p w:rsidR="0052360E" w:rsidRDefault="00843CF3">
      <w:pPr>
        <w:pStyle w:val="BodyText"/>
        <w:spacing w:before="167" w:line="398" w:lineRule="auto"/>
        <w:ind w:left="592" w:right="3139"/>
      </w:pPr>
      <w:r>
        <w:rPr>
          <w:noProof/>
          <w:lang w:val="en-GB" w:eastAsia="en-GB"/>
        </w:rPr>
        <mc:AlternateContent>
          <mc:Choice Requires="wpg">
            <w:drawing>
              <wp:anchor distT="0" distB="0" distL="114300" distR="114300" simplePos="0" relativeHeight="2368" behindDoc="0" locked="0" layoutInCell="1" allowOverlap="1">
                <wp:simplePos x="0" y="0"/>
                <wp:positionH relativeFrom="page">
                  <wp:posOffset>532130</wp:posOffset>
                </wp:positionH>
                <wp:positionV relativeFrom="paragraph">
                  <wp:posOffset>84455</wp:posOffset>
                </wp:positionV>
                <wp:extent cx="228600" cy="753110"/>
                <wp:effectExtent l="8255" t="8255" r="1270" b="63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3110"/>
                          <a:chOff x="838" y="133"/>
                          <a:chExt cx="360" cy="1186"/>
                        </a:xfrm>
                      </wpg:grpSpPr>
                      <wps:wsp>
                        <wps:cNvPr id="6" name="AutoShape 11"/>
                        <wps:cNvSpPr>
                          <a:spLocks/>
                        </wps:cNvSpPr>
                        <wps:spPr bwMode="auto">
                          <a:xfrm>
                            <a:off x="855" y="138"/>
                            <a:ext cx="331" cy="751"/>
                          </a:xfrm>
                          <a:custGeom>
                            <a:avLst/>
                            <a:gdLst>
                              <a:gd name="T0" fmla="+- 0 855 855"/>
                              <a:gd name="T1" fmla="*/ T0 w 331"/>
                              <a:gd name="T2" fmla="+- 0 468 138"/>
                              <a:gd name="T3" fmla="*/ 468 h 751"/>
                              <a:gd name="T4" fmla="+- 0 1186 855"/>
                              <a:gd name="T5" fmla="*/ T4 w 331"/>
                              <a:gd name="T6" fmla="+- 0 468 138"/>
                              <a:gd name="T7" fmla="*/ 468 h 751"/>
                              <a:gd name="T8" fmla="+- 0 1186 855"/>
                              <a:gd name="T9" fmla="*/ T8 w 331"/>
                              <a:gd name="T10" fmla="+- 0 138 138"/>
                              <a:gd name="T11" fmla="*/ 138 h 751"/>
                              <a:gd name="T12" fmla="+- 0 855 855"/>
                              <a:gd name="T13" fmla="*/ T12 w 331"/>
                              <a:gd name="T14" fmla="+- 0 138 138"/>
                              <a:gd name="T15" fmla="*/ 138 h 751"/>
                              <a:gd name="T16" fmla="+- 0 855 855"/>
                              <a:gd name="T17" fmla="*/ T16 w 331"/>
                              <a:gd name="T18" fmla="+- 0 468 138"/>
                              <a:gd name="T19" fmla="*/ 468 h 751"/>
                              <a:gd name="T20" fmla="+- 0 855 855"/>
                              <a:gd name="T21" fmla="*/ T20 w 331"/>
                              <a:gd name="T22" fmla="+- 0 888 138"/>
                              <a:gd name="T23" fmla="*/ 888 h 751"/>
                              <a:gd name="T24" fmla="+- 0 1186 855"/>
                              <a:gd name="T25" fmla="*/ T24 w 331"/>
                              <a:gd name="T26" fmla="+- 0 888 138"/>
                              <a:gd name="T27" fmla="*/ 888 h 751"/>
                              <a:gd name="T28" fmla="+- 0 1186 855"/>
                              <a:gd name="T29" fmla="*/ T28 w 331"/>
                              <a:gd name="T30" fmla="+- 0 558 138"/>
                              <a:gd name="T31" fmla="*/ 558 h 751"/>
                              <a:gd name="T32" fmla="+- 0 855 855"/>
                              <a:gd name="T33" fmla="*/ T32 w 331"/>
                              <a:gd name="T34" fmla="+- 0 558 138"/>
                              <a:gd name="T35" fmla="*/ 558 h 751"/>
                              <a:gd name="T36" fmla="+- 0 855 855"/>
                              <a:gd name="T37" fmla="*/ T36 w 331"/>
                              <a:gd name="T38" fmla="+- 0 888 138"/>
                              <a:gd name="T39" fmla="*/ 88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1" h="751">
                                <a:moveTo>
                                  <a:pt x="0" y="330"/>
                                </a:moveTo>
                                <a:lnTo>
                                  <a:pt x="331" y="330"/>
                                </a:lnTo>
                                <a:lnTo>
                                  <a:pt x="331" y="0"/>
                                </a:lnTo>
                                <a:lnTo>
                                  <a:pt x="0" y="0"/>
                                </a:lnTo>
                                <a:lnTo>
                                  <a:pt x="0" y="330"/>
                                </a:lnTo>
                                <a:close/>
                                <a:moveTo>
                                  <a:pt x="0" y="750"/>
                                </a:moveTo>
                                <a:lnTo>
                                  <a:pt x="331" y="750"/>
                                </a:lnTo>
                                <a:lnTo>
                                  <a:pt x="331" y="420"/>
                                </a:lnTo>
                                <a:lnTo>
                                  <a:pt x="0" y="420"/>
                                </a:lnTo>
                                <a:lnTo>
                                  <a:pt x="0" y="750"/>
                                </a:lnTo>
                                <a:close/>
                              </a:path>
                            </a:pathLst>
                          </a:custGeom>
                          <a:noFill/>
                          <a:ln w="6350">
                            <a:solidFill>
                              <a:srgbClr val="1C0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838" y="1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848" y="144"/>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8"/>
                        <wps:cNvSpPr>
                          <a:spLocks noChangeArrowheads="1"/>
                        </wps:cNvSpPr>
                        <wps:spPr bwMode="auto">
                          <a:xfrm>
                            <a:off x="855" y="978"/>
                            <a:ext cx="330" cy="330"/>
                          </a:xfrm>
                          <a:prstGeom prst="rect">
                            <a:avLst/>
                          </a:prstGeom>
                          <a:noFill/>
                          <a:ln w="6350">
                            <a:solidFill>
                              <a:srgbClr val="1C0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
                        <wps:cNvSpPr>
                          <a:spLocks noChangeArrowheads="1"/>
                        </wps:cNvSpPr>
                        <wps:spPr bwMode="auto">
                          <a:xfrm>
                            <a:off x="838" y="5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848" y="563"/>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
                        <wps:cNvSpPr>
                          <a:spLocks noChangeArrowheads="1"/>
                        </wps:cNvSpPr>
                        <wps:spPr bwMode="auto">
                          <a:xfrm>
                            <a:off x="838" y="95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4"/>
                        <wps:cNvSpPr>
                          <a:spLocks noChangeArrowheads="1"/>
                        </wps:cNvSpPr>
                        <wps:spPr bwMode="auto">
                          <a:xfrm>
                            <a:off x="848" y="969"/>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1.9pt;margin-top:6.65pt;width:18pt;height:59.3pt;z-index:2368;mso-position-horizontal-relative:page" coordorigin="838,133" coordsize="36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">
                <v:shape id="AutoShape 11" o:spid="_x0000_s1027" style="position:absolute;left:855;top:138;width:331;height:751;visibility:visible;mso-wrap-style:square;v-text-anchor:top" coordsize="33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0GcMA&#10;AADaAAAADwAAAGRycy9kb3ducmV2LnhtbESPzWrDMBCE74G+g9hCb4ncUkLiRgmhpdRQcogTcl5b&#10;W1vEWhlL8c/bV4FCj8PMfMNsdqNtRE+dN44VPC8SEMSl04YrBefT53wFwgdkjY1jUjCRh932YbbB&#10;VLuBj9TnoRIRwj5FBXUIbSqlL2uy6BeuJY7ej+sshii7SuoOhwi3jXxJkqW0aDgu1NjSe03lNb9Z&#10;BcXrOvv4OhTG3ArzfW7Xlk/TRamnx3H/BiLQGP7Df+1MK1jC/U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0GcMAAADaAAAADwAAAAAAAAAAAAAAAACYAgAAZHJzL2Rv&#10;d25yZXYueG1sUEsFBgAAAAAEAAQA9QAAAIgDAAAAAA==&#10;" path="m,330r331,l331,,,,,330xm,750r331,l331,420,,420,,750xe" filled="f" strokecolor="#1c0e00" strokeweight=".5pt">
                  <v:path arrowok="t" o:connecttype="custom" o:connectlocs="0,468;331,468;331,138;0,138;0,468;0,888;331,888;331,558;0,558;0,888" o:connectangles="0,0,0,0,0,0,0,0,0,0"/>
                </v:shape>
                <v:rect id="Rectangle 10" o:spid="_x0000_s1028" style="position:absolute;left:838;top:1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9" o:spid="_x0000_s1029" style="position:absolute;left:848;top:144;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On8QA&#10;AADaAAAADwAAAGRycy9kb3ducmV2LnhtbESPT4vCMBTE78J+h/AWvMia+mdFq1GWBUE8CNZF9vho&#10;nm2xeSlJ1PrtjSB4HGbmN8xi1ZpaXMn5yrKCQT8BQZxbXXGh4O+w/pqC8AFZY22ZFNzJw2r50Vlg&#10;qu2N93TNQiEihH2KCsoQmlRKn5dk0PdtQxy9k3UGQ5SukNrhLcJNLYdJMpEGK44LJTb0W1J+zi5G&#10;wXb8nfyH48AepufRbOfq3nGyvSjV/Wx/5iACteEdfrU3WsEMnlfi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Tp/EAAAA2gAAAA8AAAAAAAAAAAAAAAAAmAIAAGRycy9k&#10;b3ducmV2LnhtbFBLBQYAAAAABAAEAPUAAACJAwAAAAA=&#10;" filled="f" strokeweight="1pt"/>
                <v:rect id="Rectangle 8" o:spid="_x0000_s1030" style="position:absolute;left:855;top:97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n08MA&#10;AADbAAAADwAAAGRycy9kb3ducmV2LnhtbESPQWvDMAyF74P+B6PCbquzUsZI64aQMdpToVnpWcRa&#10;nC2WQ+y2WX/9dBjsJvGe3vu0KSbfqyuNsQts4HmRgSJugu24NXD6eH96BRUTssU+MBn4oQjFdvaw&#10;wdyGGx/pWqdWSQjHHA24lIZc69g48hgXYSAW7TOMHpOsY6vtiDcJ971eZtmL9tixNDgcqHLUfNcX&#10;b8DTrlzuM6zqw7ly4XJ+O36t7sY8zqdyDSrRlP7Nf9d7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n08MAAADbAAAADwAAAAAAAAAAAAAAAACYAgAAZHJzL2Rv&#10;d25yZXYueG1sUEsFBgAAAAAEAAQA9QAAAIgDAAAAAA==&#10;" filled="f" strokecolor="#1c0e00" strokeweight=".5pt"/>
                <v:rect id="Rectangle 7" o:spid="_x0000_s1031" style="position:absolute;left:838;top:5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6" o:spid="_x0000_s1032" style="position:absolute;left:848;top:563;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v:rect id="Rectangle 5" o:spid="_x0000_s1033" style="position:absolute;left:838;top:9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4" o:spid="_x0000_s1034" style="position:absolute;left:848;top:969;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anchorx="page"/>
              </v:group>
            </w:pict>
          </mc:Fallback>
        </mc:AlternateContent>
      </w:r>
      <w:r w:rsidR="00D915F9">
        <w:rPr>
          <w:color w:val="1C0E00"/>
        </w:rPr>
        <w:t xml:space="preserve">When the document is submitted for independent examination? When the </w:t>
      </w:r>
      <w:r w:rsidR="00D915F9">
        <w:rPr>
          <w:color w:val="1C0E00"/>
        </w:rPr>
        <w:t>Inspectors Report is published?</w:t>
      </w:r>
    </w:p>
    <w:p w:rsidR="0052360E" w:rsidRDefault="00D915F9">
      <w:pPr>
        <w:pStyle w:val="BodyText"/>
        <w:spacing w:before="4"/>
        <w:ind w:left="592"/>
      </w:pPr>
      <w:r>
        <w:rPr>
          <w:color w:val="1C0E00"/>
        </w:rPr>
        <w:t>When document is adopted?</w:t>
      </w:r>
    </w:p>
    <w:p w:rsidR="0052360E" w:rsidRDefault="00843CF3">
      <w:pPr>
        <w:pStyle w:val="BodyText"/>
        <w:rPr>
          <w:sz w:val="20"/>
        </w:rPr>
      </w:pPr>
      <w:r>
        <w:rPr>
          <w:noProof/>
          <w:lang w:val="en-GB" w:eastAsia="en-GB"/>
        </w:rPr>
        <mc:AlternateContent>
          <mc:Choice Requires="wps">
            <w:drawing>
              <wp:anchor distT="0" distB="0" distL="0" distR="0" simplePos="0" relativeHeight="2200" behindDoc="0" locked="0" layoutInCell="1" allowOverlap="1">
                <wp:simplePos x="0" y="0"/>
                <wp:positionH relativeFrom="page">
                  <wp:posOffset>539750</wp:posOffset>
                </wp:positionH>
                <wp:positionV relativeFrom="paragraph">
                  <wp:posOffset>161290</wp:posOffset>
                </wp:positionV>
                <wp:extent cx="6480175" cy="138620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386205"/>
                        </a:xfrm>
                        <a:prstGeom prst="rect">
                          <a:avLst/>
                        </a:prstGeom>
                        <a:solidFill>
                          <a:srgbClr val="1C92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60E" w:rsidRDefault="00D915F9">
                            <w:pPr>
                              <w:spacing w:before="221" w:line="425" w:lineRule="exact"/>
                              <w:ind w:left="212" w:right="212"/>
                              <w:jc w:val="center"/>
                              <w:rPr>
                                <w:b/>
                                <w:sz w:val="38"/>
                              </w:rPr>
                            </w:pPr>
                            <w:r>
                              <w:rPr>
                                <w:b/>
                                <w:color w:val="FFFFFF"/>
                                <w:w w:val="85"/>
                                <w:sz w:val="38"/>
                              </w:rPr>
                              <w:t>Braintree &amp; Tendring: Return by 5pm 28th July 2017</w:t>
                            </w:r>
                          </w:p>
                          <w:p w:rsidR="0052360E" w:rsidRDefault="00D915F9">
                            <w:pPr>
                              <w:spacing w:line="237" w:lineRule="auto"/>
                              <w:ind w:left="214" w:right="212"/>
                              <w:jc w:val="center"/>
                              <w:rPr>
                                <w:b/>
                                <w:sz w:val="28"/>
                              </w:rPr>
                            </w:pPr>
                            <w:r>
                              <w:rPr>
                                <w:b/>
                                <w:color w:val="FFFFFF"/>
                                <w:w w:val="85"/>
                                <w:sz w:val="28"/>
                              </w:rPr>
                              <w:t>(responses</w:t>
                            </w:r>
                            <w:r>
                              <w:rPr>
                                <w:b/>
                                <w:color w:val="FFFFFF"/>
                                <w:spacing w:val="-12"/>
                                <w:w w:val="85"/>
                                <w:sz w:val="28"/>
                              </w:rPr>
                              <w:t xml:space="preserve"> </w:t>
                            </w:r>
                            <w:r>
                              <w:rPr>
                                <w:b/>
                                <w:color w:val="FFFFFF"/>
                                <w:w w:val="85"/>
                                <w:sz w:val="28"/>
                              </w:rPr>
                              <w:t>to</w:t>
                            </w:r>
                            <w:r>
                              <w:rPr>
                                <w:b/>
                                <w:color w:val="FFFFFF"/>
                                <w:spacing w:val="-12"/>
                                <w:w w:val="85"/>
                                <w:sz w:val="28"/>
                              </w:rPr>
                              <w:t xml:space="preserve"> </w:t>
                            </w:r>
                            <w:r>
                              <w:rPr>
                                <w:b/>
                                <w:color w:val="FFFFFF"/>
                                <w:w w:val="85"/>
                                <w:sz w:val="28"/>
                              </w:rPr>
                              <w:t>section</w:t>
                            </w:r>
                            <w:r>
                              <w:rPr>
                                <w:b/>
                                <w:color w:val="FFFFFF"/>
                                <w:spacing w:val="-12"/>
                                <w:w w:val="85"/>
                                <w:sz w:val="28"/>
                              </w:rPr>
                              <w:t xml:space="preserve"> </w:t>
                            </w:r>
                            <w:r>
                              <w:rPr>
                                <w:b/>
                                <w:color w:val="FFFFFF"/>
                                <w:w w:val="85"/>
                                <w:sz w:val="28"/>
                              </w:rPr>
                              <w:t>2</w:t>
                            </w:r>
                            <w:r>
                              <w:rPr>
                                <w:b/>
                                <w:color w:val="FFFFFF"/>
                                <w:spacing w:val="-12"/>
                                <w:w w:val="85"/>
                                <w:sz w:val="28"/>
                              </w:rPr>
                              <w:t xml:space="preserve"> </w:t>
                            </w:r>
                            <w:r>
                              <w:rPr>
                                <w:b/>
                                <w:color w:val="FFFFFF"/>
                                <w:w w:val="85"/>
                                <w:sz w:val="28"/>
                              </w:rPr>
                              <w:t>Braintree</w:t>
                            </w:r>
                            <w:r>
                              <w:rPr>
                                <w:b/>
                                <w:color w:val="FFFFFF"/>
                                <w:spacing w:val="-12"/>
                                <w:w w:val="85"/>
                                <w:sz w:val="28"/>
                              </w:rPr>
                              <w:t xml:space="preserve"> </w:t>
                            </w:r>
                            <w:r>
                              <w:rPr>
                                <w:b/>
                                <w:color w:val="FFFFFF"/>
                                <w:w w:val="85"/>
                                <w:sz w:val="28"/>
                              </w:rPr>
                              <w:t>and</w:t>
                            </w:r>
                            <w:r>
                              <w:rPr>
                                <w:b/>
                                <w:color w:val="FFFFFF"/>
                                <w:spacing w:val="-21"/>
                                <w:w w:val="85"/>
                                <w:sz w:val="28"/>
                              </w:rPr>
                              <w:t xml:space="preserve"> </w:t>
                            </w:r>
                            <w:r>
                              <w:rPr>
                                <w:b/>
                                <w:color w:val="FFFFFF"/>
                                <w:spacing w:val="-3"/>
                                <w:w w:val="85"/>
                                <w:sz w:val="28"/>
                              </w:rPr>
                              <w:t>Tendring</w:t>
                            </w:r>
                            <w:r>
                              <w:rPr>
                                <w:b/>
                                <w:color w:val="FFFFFF"/>
                                <w:spacing w:val="-12"/>
                                <w:w w:val="85"/>
                                <w:sz w:val="28"/>
                              </w:rPr>
                              <w:t xml:space="preserve"> </w:t>
                            </w:r>
                            <w:r>
                              <w:rPr>
                                <w:b/>
                                <w:color w:val="FFFFFF"/>
                                <w:w w:val="85"/>
                                <w:sz w:val="28"/>
                              </w:rPr>
                              <w:t>will</w:t>
                            </w:r>
                            <w:r>
                              <w:rPr>
                                <w:b/>
                                <w:color w:val="FFFFFF"/>
                                <w:spacing w:val="-12"/>
                                <w:w w:val="85"/>
                                <w:sz w:val="28"/>
                              </w:rPr>
                              <w:t xml:space="preserve"> </w:t>
                            </w:r>
                            <w:r>
                              <w:rPr>
                                <w:b/>
                                <w:color w:val="FFFFFF"/>
                                <w:w w:val="85"/>
                                <w:sz w:val="28"/>
                              </w:rPr>
                              <w:t>not</w:t>
                            </w:r>
                            <w:r>
                              <w:rPr>
                                <w:b/>
                                <w:color w:val="FFFFFF"/>
                                <w:spacing w:val="-12"/>
                                <w:w w:val="85"/>
                                <w:sz w:val="28"/>
                              </w:rPr>
                              <w:t xml:space="preserve"> </w:t>
                            </w:r>
                            <w:r>
                              <w:rPr>
                                <w:b/>
                                <w:color w:val="FFFFFF"/>
                                <w:w w:val="85"/>
                                <w:sz w:val="28"/>
                              </w:rPr>
                              <w:t>be</w:t>
                            </w:r>
                            <w:r>
                              <w:rPr>
                                <w:b/>
                                <w:color w:val="FFFFFF"/>
                                <w:spacing w:val="-12"/>
                                <w:w w:val="85"/>
                                <w:sz w:val="28"/>
                              </w:rPr>
                              <w:t xml:space="preserve"> </w:t>
                            </w:r>
                            <w:r>
                              <w:rPr>
                                <w:b/>
                                <w:color w:val="FFFFFF"/>
                                <w:w w:val="85"/>
                                <w:sz w:val="28"/>
                              </w:rPr>
                              <w:t>accepted</w:t>
                            </w:r>
                            <w:r>
                              <w:rPr>
                                <w:b/>
                                <w:color w:val="FFFFFF"/>
                                <w:spacing w:val="-12"/>
                                <w:w w:val="85"/>
                                <w:sz w:val="28"/>
                              </w:rPr>
                              <w:t xml:space="preserve"> </w:t>
                            </w:r>
                            <w:r>
                              <w:rPr>
                                <w:b/>
                                <w:color w:val="FFFFFF"/>
                                <w:w w:val="85"/>
                                <w:sz w:val="28"/>
                              </w:rPr>
                              <w:t>after</w:t>
                            </w:r>
                            <w:r>
                              <w:rPr>
                                <w:b/>
                                <w:color w:val="FFFFFF"/>
                                <w:spacing w:val="-12"/>
                                <w:w w:val="85"/>
                                <w:sz w:val="28"/>
                              </w:rPr>
                              <w:t xml:space="preserve"> </w:t>
                            </w:r>
                            <w:r>
                              <w:rPr>
                                <w:b/>
                                <w:color w:val="FFFFFF"/>
                                <w:w w:val="85"/>
                                <w:sz w:val="28"/>
                              </w:rPr>
                              <w:t>this</w:t>
                            </w:r>
                            <w:r>
                              <w:rPr>
                                <w:b/>
                                <w:color w:val="FFFFFF"/>
                                <w:spacing w:val="-12"/>
                                <w:w w:val="85"/>
                                <w:sz w:val="28"/>
                              </w:rPr>
                              <w:t xml:space="preserve"> </w:t>
                            </w:r>
                            <w:r>
                              <w:rPr>
                                <w:b/>
                                <w:color w:val="FFFFFF"/>
                                <w:w w:val="85"/>
                                <w:sz w:val="28"/>
                              </w:rPr>
                              <w:t>date.</w:t>
                            </w:r>
                            <w:r>
                              <w:rPr>
                                <w:b/>
                                <w:color w:val="FFFFFF"/>
                                <w:spacing w:val="-29"/>
                                <w:w w:val="85"/>
                                <w:sz w:val="28"/>
                              </w:rPr>
                              <w:t xml:space="preserve"> </w:t>
                            </w:r>
                            <w:r>
                              <w:rPr>
                                <w:b/>
                                <w:color w:val="FFFFFF"/>
                                <w:w w:val="85"/>
                                <w:sz w:val="28"/>
                              </w:rPr>
                              <w:t>After this</w:t>
                            </w:r>
                            <w:r>
                              <w:rPr>
                                <w:b/>
                                <w:color w:val="FFFFFF"/>
                                <w:spacing w:val="-25"/>
                                <w:w w:val="85"/>
                                <w:sz w:val="28"/>
                              </w:rPr>
                              <w:t xml:space="preserve"> </w:t>
                            </w:r>
                            <w:r>
                              <w:rPr>
                                <w:b/>
                                <w:color w:val="FFFFFF"/>
                                <w:w w:val="85"/>
                                <w:sz w:val="28"/>
                              </w:rPr>
                              <w:t>date</w:t>
                            </w:r>
                            <w:r>
                              <w:rPr>
                                <w:b/>
                                <w:color w:val="FFFFFF"/>
                                <w:spacing w:val="-25"/>
                                <w:w w:val="85"/>
                                <w:sz w:val="28"/>
                              </w:rPr>
                              <w:t xml:space="preserve"> </w:t>
                            </w:r>
                            <w:r>
                              <w:rPr>
                                <w:b/>
                                <w:color w:val="FFFFFF"/>
                                <w:w w:val="85"/>
                                <w:sz w:val="28"/>
                              </w:rPr>
                              <w:t>responses</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Section</w:t>
                            </w:r>
                            <w:r>
                              <w:rPr>
                                <w:b/>
                                <w:color w:val="FFFFFF"/>
                                <w:spacing w:val="-25"/>
                                <w:w w:val="85"/>
                                <w:sz w:val="28"/>
                              </w:rPr>
                              <w:t xml:space="preserve"> </w:t>
                            </w:r>
                            <w:r>
                              <w:rPr>
                                <w:b/>
                                <w:color w:val="FFFFFF"/>
                                <w:w w:val="85"/>
                                <w:sz w:val="28"/>
                              </w:rPr>
                              <w:t>1</w:t>
                            </w:r>
                            <w:r>
                              <w:rPr>
                                <w:b/>
                                <w:color w:val="FFFFFF"/>
                                <w:spacing w:val="-25"/>
                                <w:w w:val="85"/>
                                <w:sz w:val="28"/>
                              </w:rPr>
                              <w:t xml:space="preserve"> </w:t>
                            </w:r>
                            <w:r>
                              <w:rPr>
                                <w:b/>
                                <w:color w:val="FFFFFF"/>
                                <w:w w:val="85"/>
                                <w:sz w:val="28"/>
                              </w:rPr>
                              <w:t>should</w:t>
                            </w:r>
                            <w:r>
                              <w:rPr>
                                <w:b/>
                                <w:color w:val="FFFFFF"/>
                                <w:spacing w:val="-25"/>
                                <w:w w:val="85"/>
                                <w:sz w:val="28"/>
                              </w:rPr>
                              <w:t xml:space="preserve"> </w:t>
                            </w:r>
                            <w:r>
                              <w:rPr>
                                <w:b/>
                                <w:color w:val="FFFFFF"/>
                                <w:w w:val="85"/>
                                <w:sz w:val="28"/>
                              </w:rPr>
                              <w:t>be</w:t>
                            </w:r>
                            <w:r>
                              <w:rPr>
                                <w:b/>
                                <w:color w:val="FFFFFF"/>
                                <w:spacing w:val="-25"/>
                                <w:w w:val="85"/>
                                <w:sz w:val="28"/>
                              </w:rPr>
                              <w:t xml:space="preserve"> </w:t>
                            </w:r>
                            <w:r>
                              <w:rPr>
                                <w:b/>
                                <w:color w:val="FFFFFF"/>
                                <w:w w:val="85"/>
                                <w:sz w:val="28"/>
                              </w:rPr>
                              <w:t>sent</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Colchester</w:t>
                            </w:r>
                            <w:r>
                              <w:rPr>
                                <w:b/>
                                <w:color w:val="FFFFFF"/>
                                <w:spacing w:val="-25"/>
                                <w:w w:val="85"/>
                                <w:sz w:val="28"/>
                              </w:rPr>
                              <w:t xml:space="preserve"> </w:t>
                            </w:r>
                            <w:r>
                              <w:rPr>
                                <w:b/>
                                <w:color w:val="FFFFFF"/>
                                <w:w w:val="85"/>
                                <w:sz w:val="28"/>
                              </w:rPr>
                              <w:t>Borough</w:t>
                            </w:r>
                            <w:r>
                              <w:rPr>
                                <w:b/>
                                <w:color w:val="FFFFFF"/>
                                <w:spacing w:val="-25"/>
                                <w:w w:val="85"/>
                                <w:sz w:val="28"/>
                              </w:rPr>
                              <w:t xml:space="preserve"> </w:t>
                            </w:r>
                            <w:r>
                              <w:rPr>
                                <w:b/>
                                <w:color w:val="FFFFFF"/>
                                <w:w w:val="85"/>
                                <w:sz w:val="28"/>
                              </w:rPr>
                              <w:t>Council)</w:t>
                            </w:r>
                          </w:p>
                          <w:p w:rsidR="0052360E" w:rsidRDefault="00D915F9">
                            <w:pPr>
                              <w:spacing w:before="271"/>
                              <w:ind w:left="212" w:right="212"/>
                              <w:jc w:val="center"/>
                              <w:rPr>
                                <w:b/>
                                <w:sz w:val="38"/>
                              </w:rPr>
                            </w:pPr>
                            <w:r>
                              <w:rPr>
                                <w:b/>
                                <w:color w:val="FFFFFF"/>
                                <w:w w:val="85"/>
                                <w:sz w:val="38"/>
                              </w:rPr>
                              <w:t>Colchester: Return by 5pm 11th 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42.5pt;margin-top:12.7pt;width:510.25pt;height:109.15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" fillcolor="#1c923f" stroked="f">
                <v:textbox inset="0,0,0,0">
                  <w:txbxContent>
                    <w:p w:rsidR="0052360E" w:rsidRDefault="00D915F9">
                      <w:pPr>
                        <w:spacing w:before="221" w:line="425" w:lineRule="exact"/>
                        <w:ind w:left="212" w:right="212"/>
                        <w:jc w:val="center"/>
                        <w:rPr>
                          <w:b/>
                          <w:sz w:val="38"/>
                        </w:rPr>
                      </w:pPr>
                      <w:r>
                        <w:rPr>
                          <w:b/>
                          <w:color w:val="FFFFFF"/>
                          <w:w w:val="85"/>
                          <w:sz w:val="38"/>
                        </w:rPr>
                        <w:t>Braintree &amp; Tendring: Return by 5pm 28th July 2017</w:t>
                      </w:r>
                    </w:p>
                    <w:p w:rsidR="0052360E" w:rsidRDefault="00D915F9">
                      <w:pPr>
                        <w:spacing w:line="237" w:lineRule="auto"/>
                        <w:ind w:left="214" w:right="212"/>
                        <w:jc w:val="center"/>
                        <w:rPr>
                          <w:b/>
                          <w:sz w:val="28"/>
                        </w:rPr>
                      </w:pPr>
                      <w:r>
                        <w:rPr>
                          <w:b/>
                          <w:color w:val="FFFFFF"/>
                          <w:w w:val="85"/>
                          <w:sz w:val="28"/>
                        </w:rPr>
                        <w:t>(responses</w:t>
                      </w:r>
                      <w:r>
                        <w:rPr>
                          <w:b/>
                          <w:color w:val="FFFFFF"/>
                          <w:spacing w:val="-12"/>
                          <w:w w:val="85"/>
                          <w:sz w:val="28"/>
                        </w:rPr>
                        <w:t xml:space="preserve"> </w:t>
                      </w:r>
                      <w:r>
                        <w:rPr>
                          <w:b/>
                          <w:color w:val="FFFFFF"/>
                          <w:w w:val="85"/>
                          <w:sz w:val="28"/>
                        </w:rPr>
                        <w:t>to</w:t>
                      </w:r>
                      <w:r>
                        <w:rPr>
                          <w:b/>
                          <w:color w:val="FFFFFF"/>
                          <w:spacing w:val="-12"/>
                          <w:w w:val="85"/>
                          <w:sz w:val="28"/>
                        </w:rPr>
                        <w:t xml:space="preserve"> </w:t>
                      </w:r>
                      <w:r>
                        <w:rPr>
                          <w:b/>
                          <w:color w:val="FFFFFF"/>
                          <w:w w:val="85"/>
                          <w:sz w:val="28"/>
                        </w:rPr>
                        <w:t>section</w:t>
                      </w:r>
                      <w:r>
                        <w:rPr>
                          <w:b/>
                          <w:color w:val="FFFFFF"/>
                          <w:spacing w:val="-12"/>
                          <w:w w:val="85"/>
                          <w:sz w:val="28"/>
                        </w:rPr>
                        <w:t xml:space="preserve"> </w:t>
                      </w:r>
                      <w:r>
                        <w:rPr>
                          <w:b/>
                          <w:color w:val="FFFFFF"/>
                          <w:w w:val="85"/>
                          <w:sz w:val="28"/>
                        </w:rPr>
                        <w:t>2</w:t>
                      </w:r>
                      <w:r>
                        <w:rPr>
                          <w:b/>
                          <w:color w:val="FFFFFF"/>
                          <w:spacing w:val="-12"/>
                          <w:w w:val="85"/>
                          <w:sz w:val="28"/>
                        </w:rPr>
                        <w:t xml:space="preserve"> </w:t>
                      </w:r>
                      <w:r>
                        <w:rPr>
                          <w:b/>
                          <w:color w:val="FFFFFF"/>
                          <w:w w:val="85"/>
                          <w:sz w:val="28"/>
                        </w:rPr>
                        <w:t>Braintree</w:t>
                      </w:r>
                      <w:r>
                        <w:rPr>
                          <w:b/>
                          <w:color w:val="FFFFFF"/>
                          <w:spacing w:val="-12"/>
                          <w:w w:val="85"/>
                          <w:sz w:val="28"/>
                        </w:rPr>
                        <w:t xml:space="preserve"> </w:t>
                      </w:r>
                      <w:r>
                        <w:rPr>
                          <w:b/>
                          <w:color w:val="FFFFFF"/>
                          <w:w w:val="85"/>
                          <w:sz w:val="28"/>
                        </w:rPr>
                        <w:t>and</w:t>
                      </w:r>
                      <w:r>
                        <w:rPr>
                          <w:b/>
                          <w:color w:val="FFFFFF"/>
                          <w:spacing w:val="-21"/>
                          <w:w w:val="85"/>
                          <w:sz w:val="28"/>
                        </w:rPr>
                        <w:t xml:space="preserve"> </w:t>
                      </w:r>
                      <w:r>
                        <w:rPr>
                          <w:b/>
                          <w:color w:val="FFFFFF"/>
                          <w:spacing w:val="-3"/>
                          <w:w w:val="85"/>
                          <w:sz w:val="28"/>
                        </w:rPr>
                        <w:t>Tendring</w:t>
                      </w:r>
                      <w:r>
                        <w:rPr>
                          <w:b/>
                          <w:color w:val="FFFFFF"/>
                          <w:spacing w:val="-12"/>
                          <w:w w:val="85"/>
                          <w:sz w:val="28"/>
                        </w:rPr>
                        <w:t xml:space="preserve"> </w:t>
                      </w:r>
                      <w:r>
                        <w:rPr>
                          <w:b/>
                          <w:color w:val="FFFFFF"/>
                          <w:w w:val="85"/>
                          <w:sz w:val="28"/>
                        </w:rPr>
                        <w:t>will</w:t>
                      </w:r>
                      <w:r>
                        <w:rPr>
                          <w:b/>
                          <w:color w:val="FFFFFF"/>
                          <w:spacing w:val="-12"/>
                          <w:w w:val="85"/>
                          <w:sz w:val="28"/>
                        </w:rPr>
                        <w:t xml:space="preserve"> </w:t>
                      </w:r>
                      <w:r>
                        <w:rPr>
                          <w:b/>
                          <w:color w:val="FFFFFF"/>
                          <w:w w:val="85"/>
                          <w:sz w:val="28"/>
                        </w:rPr>
                        <w:t>not</w:t>
                      </w:r>
                      <w:r>
                        <w:rPr>
                          <w:b/>
                          <w:color w:val="FFFFFF"/>
                          <w:spacing w:val="-12"/>
                          <w:w w:val="85"/>
                          <w:sz w:val="28"/>
                        </w:rPr>
                        <w:t xml:space="preserve"> </w:t>
                      </w:r>
                      <w:r>
                        <w:rPr>
                          <w:b/>
                          <w:color w:val="FFFFFF"/>
                          <w:w w:val="85"/>
                          <w:sz w:val="28"/>
                        </w:rPr>
                        <w:t>be</w:t>
                      </w:r>
                      <w:r>
                        <w:rPr>
                          <w:b/>
                          <w:color w:val="FFFFFF"/>
                          <w:spacing w:val="-12"/>
                          <w:w w:val="85"/>
                          <w:sz w:val="28"/>
                        </w:rPr>
                        <w:t xml:space="preserve"> </w:t>
                      </w:r>
                      <w:r>
                        <w:rPr>
                          <w:b/>
                          <w:color w:val="FFFFFF"/>
                          <w:w w:val="85"/>
                          <w:sz w:val="28"/>
                        </w:rPr>
                        <w:t>accepted</w:t>
                      </w:r>
                      <w:r>
                        <w:rPr>
                          <w:b/>
                          <w:color w:val="FFFFFF"/>
                          <w:spacing w:val="-12"/>
                          <w:w w:val="85"/>
                          <w:sz w:val="28"/>
                        </w:rPr>
                        <w:t xml:space="preserve"> </w:t>
                      </w:r>
                      <w:r>
                        <w:rPr>
                          <w:b/>
                          <w:color w:val="FFFFFF"/>
                          <w:w w:val="85"/>
                          <w:sz w:val="28"/>
                        </w:rPr>
                        <w:t>after</w:t>
                      </w:r>
                      <w:r>
                        <w:rPr>
                          <w:b/>
                          <w:color w:val="FFFFFF"/>
                          <w:spacing w:val="-12"/>
                          <w:w w:val="85"/>
                          <w:sz w:val="28"/>
                        </w:rPr>
                        <w:t xml:space="preserve"> </w:t>
                      </w:r>
                      <w:r>
                        <w:rPr>
                          <w:b/>
                          <w:color w:val="FFFFFF"/>
                          <w:w w:val="85"/>
                          <w:sz w:val="28"/>
                        </w:rPr>
                        <w:t>this</w:t>
                      </w:r>
                      <w:r>
                        <w:rPr>
                          <w:b/>
                          <w:color w:val="FFFFFF"/>
                          <w:spacing w:val="-12"/>
                          <w:w w:val="85"/>
                          <w:sz w:val="28"/>
                        </w:rPr>
                        <w:t xml:space="preserve"> </w:t>
                      </w:r>
                      <w:r>
                        <w:rPr>
                          <w:b/>
                          <w:color w:val="FFFFFF"/>
                          <w:w w:val="85"/>
                          <w:sz w:val="28"/>
                        </w:rPr>
                        <w:t>date.</w:t>
                      </w:r>
                      <w:r>
                        <w:rPr>
                          <w:b/>
                          <w:color w:val="FFFFFF"/>
                          <w:spacing w:val="-29"/>
                          <w:w w:val="85"/>
                          <w:sz w:val="28"/>
                        </w:rPr>
                        <w:t xml:space="preserve"> </w:t>
                      </w:r>
                      <w:r>
                        <w:rPr>
                          <w:b/>
                          <w:color w:val="FFFFFF"/>
                          <w:w w:val="85"/>
                          <w:sz w:val="28"/>
                        </w:rPr>
                        <w:t>After this</w:t>
                      </w:r>
                      <w:r>
                        <w:rPr>
                          <w:b/>
                          <w:color w:val="FFFFFF"/>
                          <w:spacing w:val="-25"/>
                          <w:w w:val="85"/>
                          <w:sz w:val="28"/>
                        </w:rPr>
                        <w:t xml:space="preserve"> </w:t>
                      </w:r>
                      <w:r>
                        <w:rPr>
                          <w:b/>
                          <w:color w:val="FFFFFF"/>
                          <w:w w:val="85"/>
                          <w:sz w:val="28"/>
                        </w:rPr>
                        <w:t>date</w:t>
                      </w:r>
                      <w:r>
                        <w:rPr>
                          <w:b/>
                          <w:color w:val="FFFFFF"/>
                          <w:spacing w:val="-25"/>
                          <w:w w:val="85"/>
                          <w:sz w:val="28"/>
                        </w:rPr>
                        <w:t xml:space="preserve"> </w:t>
                      </w:r>
                      <w:r>
                        <w:rPr>
                          <w:b/>
                          <w:color w:val="FFFFFF"/>
                          <w:w w:val="85"/>
                          <w:sz w:val="28"/>
                        </w:rPr>
                        <w:t>responses</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Section</w:t>
                      </w:r>
                      <w:r>
                        <w:rPr>
                          <w:b/>
                          <w:color w:val="FFFFFF"/>
                          <w:spacing w:val="-25"/>
                          <w:w w:val="85"/>
                          <w:sz w:val="28"/>
                        </w:rPr>
                        <w:t xml:space="preserve"> </w:t>
                      </w:r>
                      <w:r>
                        <w:rPr>
                          <w:b/>
                          <w:color w:val="FFFFFF"/>
                          <w:w w:val="85"/>
                          <w:sz w:val="28"/>
                        </w:rPr>
                        <w:t>1</w:t>
                      </w:r>
                      <w:r>
                        <w:rPr>
                          <w:b/>
                          <w:color w:val="FFFFFF"/>
                          <w:spacing w:val="-25"/>
                          <w:w w:val="85"/>
                          <w:sz w:val="28"/>
                        </w:rPr>
                        <w:t xml:space="preserve"> </w:t>
                      </w:r>
                      <w:r>
                        <w:rPr>
                          <w:b/>
                          <w:color w:val="FFFFFF"/>
                          <w:w w:val="85"/>
                          <w:sz w:val="28"/>
                        </w:rPr>
                        <w:t>should</w:t>
                      </w:r>
                      <w:r>
                        <w:rPr>
                          <w:b/>
                          <w:color w:val="FFFFFF"/>
                          <w:spacing w:val="-25"/>
                          <w:w w:val="85"/>
                          <w:sz w:val="28"/>
                        </w:rPr>
                        <w:t xml:space="preserve"> </w:t>
                      </w:r>
                      <w:r>
                        <w:rPr>
                          <w:b/>
                          <w:color w:val="FFFFFF"/>
                          <w:w w:val="85"/>
                          <w:sz w:val="28"/>
                        </w:rPr>
                        <w:t>be</w:t>
                      </w:r>
                      <w:r>
                        <w:rPr>
                          <w:b/>
                          <w:color w:val="FFFFFF"/>
                          <w:spacing w:val="-25"/>
                          <w:w w:val="85"/>
                          <w:sz w:val="28"/>
                        </w:rPr>
                        <w:t xml:space="preserve"> </w:t>
                      </w:r>
                      <w:r>
                        <w:rPr>
                          <w:b/>
                          <w:color w:val="FFFFFF"/>
                          <w:w w:val="85"/>
                          <w:sz w:val="28"/>
                        </w:rPr>
                        <w:t>sent</w:t>
                      </w:r>
                      <w:r>
                        <w:rPr>
                          <w:b/>
                          <w:color w:val="FFFFFF"/>
                          <w:spacing w:val="-25"/>
                          <w:w w:val="85"/>
                          <w:sz w:val="28"/>
                        </w:rPr>
                        <w:t xml:space="preserve"> </w:t>
                      </w:r>
                      <w:r>
                        <w:rPr>
                          <w:b/>
                          <w:color w:val="FFFFFF"/>
                          <w:w w:val="85"/>
                          <w:sz w:val="28"/>
                        </w:rPr>
                        <w:t>to</w:t>
                      </w:r>
                      <w:r>
                        <w:rPr>
                          <w:b/>
                          <w:color w:val="FFFFFF"/>
                          <w:spacing w:val="-25"/>
                          <w:w w:val="85"/>
                          <w:sz w:val="28"/>
                        </w:rPr>
                        <w:t xml:space="preserve"> </w:t>
                      </w:r>
                      <w:r>
                        <w:rPr>
                          <w:b/>
                          <w:color w:val="FFFFFF"/>
                          <w:w w:val="85"/>
                          <w:sz w:val="28"/>
                        </w:rPr>
                        <w:t>Colchester</w:t>
                      </w:r>
                      <w:r>
                        <w:rPr>
                          <w:b/>
                          <w:color w:val="FFFFFF"/>
                          <w:spacing w:val="-25"/>
                          <w:w w:val="85"/>
                          <w:sz w:val="28"/>
                        </w:rPr>
                        <w:t xml:space="preserve"> </w:t>
                      </w:r>
                      <w:r>
                        <w:rPr>
                          <w:b/>
                          <w:color w:val="FFFFFF"/>
                          <w:w w:val="85"/>
                          <w:sz w:val="28"/>
                        </w:rPr>
                        <w:t>Borough</w:t>
                      </w:r>
                      <w:r>
                        <w:rPr>
                          <w:b/>
                          <w:color w:val="FFFFFF"/>
                          <w:spacing w:val="-25"/>
                          <w:w w:val="85"/>
                          <w:sz w:val="28"/>
                        </w:rPr>
                        <w:t xml:space="preserve"> </w:t>
                      </w:r>
                      <w:r>
                        <w:rPr>
                          <w:b/>
                          <w:color w:val="FFFFFF"/>
                          <w:w w:val="85"/>
                          <w:sz w:val="28"/>
                        </w:rPr>
                        <w:t>Council)</w:t>
                      </w:r>
                    </w:p>
                    <w:p w:rsidR="0052360E" w:rsidRDefault="00D915F9">
                      <w:pPr>
                        <w:spacing w:before="271"/>
                        <w:ind w:left="212" w:right="212"/>
                        <w:jc w:val="center"/>
                        <w:rPr>
                          <w:b/>
                          <w:sz w:val="38"/>
                        </w:rPr>
                      </w:pPr>
                      <w:r>
                        <w:rPr>
                          <w:b/>
                          <w:color w:val="FFFFFF"/>
                          <w:w w:val="85"/>
                          <w:sz w:val="38"/>
                        </w:rPr>
                        <w:t>Colchester: Return by 5pm 11th August 2017</w:t>
                      </w:r>
                    </w:p>
                  </w:txbxContent>
                </v:textbox>
                <w10:wrap type="topAndBottom" anchorx="page"/>
              </v:shape>
            </w:pict>
          </mc:Fallback>
        </mc:AlternateContent>
      </w:r>
    </w:p>
    <w:sectPr w:rsidR="0052360E">
      <w:pgSz w:w="11910" w:h="16840"/>
      <w:pgMar w:top="720" w:right="74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63F96"/>
    <w:multiLevelType w:val="hybridMultilevel"/>
    <w:tmpl w:val="31282226"/>
    <w:lvl w:ilvl="0" w:tplc="848E99A8">
      <w:start w:val="1"/>
      <w:numFmt w:val="decimal"/>
      <w:lvlText w:val="%1."/>
      <w:lvlJc w:val="left"/>
      <w:pPr>
        <w:ind w:left="1195" w:hanging="312"/>
        <w:jc w:val="left"/>
      </w:pPr>
      <w:rPr>
        <w:rFonts w:ascii="Arial" w:eastAsia="Arial" w:hAnsi="Arial" w:cs="Arial" w:hint="default"/>
        <w:b/>
        <w:bCs/>
        <w:color w:val="1C0E00"/>
        <w:spacing w:val="-1"/>
        <w:w w:val="100"/>
        <w:sz w:val="28"/>
        <w:szCs w:val="28"/>
      </w:rPr>
    </w:lvl>
    <w:lvl w:ilvl="1" w:tplc="3B14D75C">
      <w:numFmt w:val="bullet"/>
      <w:lvlText w:val="•"/>
      <w:lvlJc w:val="left"/>
      <w:pPr>
        <w:ind w:left="1417" w:hanging="312"/>
      </w:pPr>
      <w:rPr>
        <w:rFonts w:hint="default"/>
      </w:rPr>
    </w:lvl>
    <w:lvl w:ilvl="2" w:tplc="A398A428">
      <w:numFmt w:val="bullet"/>
      <w:lvlText w:val="•"/>
      <w:lvlJc w:val="left"/>
      <w:pPr>
        <w:ind w:left="1634" w:hanging="312"/>
      </w:pPr>
      <w:rPr>
        <w:rFonts w:hint="default"/>
      </w:rPr>
    </w:lvl>
    <w:lvl w:ilvl="3" w:tplc="460A7D66">
      <w:numFmt w:val="bullet"/>
      <w:lvlText w:val="•"/>
      <w:lvlJc w:val="left"/>
      <w:pPr>
        <w:ind w:left="1852" w:hanging="312"/>
      </w:pPr>
      <w:rPr>
        <w:rFonts w:hint="default"/>
      </w:rPr>
    </w:lvl>
    <w:lvl w:ilvl="4" w:tplc="11E49B68">
      <w:numFmt w:val="bullet"/>
      <w:lvlText w:val="•"/>
      <w:lvlJc w:val="left"/>
      <w:pPr>
        <w:ind w:left="2069" w:hanging="312"/>
      </w:pPr>
      <w:rPr>
        <w:rFonts w:hint="default"/>
      </w:rPr>
    </w:lvl>
    <w:lvl w:ilvl="5" w:tplc="87A2ED8E">
      <w:numFmt w:val="bullet"/>
      <w:lvlText w:val="•"/>
      <w:lvlJc w:val="left"/>
      <w:pPr>
        <w:ind w:left="2287" w:hanging="312"/>
      </w:pPr>
      <w:rPr>
        <w:rFonts w:hint="default"/>
      </w:rPr>
    </w:lvl>
    <w:lvl w:ilvl="6" w:tplc="113C8A18">
      <w:numFmt w:val="bullet"/>
      <w:lvlText w:val="•"/>
      <w:lvlJc w:val="left"/>
      <w:pPr>
        <w:ind w:left="2504" w:hanging="312"/>
      </w:pPr>
      <w:rPr>
        <w:rFonts w:hint="default"/>
      </w:rPr>
    </w:lvl>
    <w:lvl w:ilvl="7" w:tplc="1EBEB44E">
      <w:numFmt w:val="bullet"/>
      <w:lvlText w:val="•"/>
      <w:lvlJc w:val="left"/>
      <w:pPr>
        <w:ind w:left="2722" w:hanging="312"/>
      </w:pPr>
      <w:rPr>
        <w:rFonts w:hint="default"/>
      </w:rPr>
    </w:lvl>
    <w:lvl w:ilvl="8" w:tplc="A1942A26">
      <w:numFmt w:val="bullet"/>
      <w:lvlText w:val="•"/>
      <w:lvlJc w:val="left"/>
      <w:pPr>
        <w:ind w:left="2939" w:hanging="312"/>
      </w:pPr>
      <w:rPr>
        <w:rFonts w:hint="default"/>
      </w:rPr>
    </w:lvl>
  </w:abstractNum>
  <w:abstractNum w:abstractNumId="1">
    <w:nsid w:val="2B7D25E6"/>
    <w:multiLevelType w:val="hybridMultilevel"/>
    <w:tmpl w:val="6A4A321A"/>
    <w:lvl w:ilvl="0" w:tplc="A07E7A2E">
      <w:numFmt w:val="bullet"/>
      <w:lvlText w:val="•"/>
      <w:lvlJc w:val="left"/>
      <w:pPr>
        <w:ind w:left="510" w:hanging="400"/>
      </w:pPr>
      <w:rPr>
        <w:rFonts w:ascii="Arial" w:eastAsia="Arial" w:hAnsi="Arial" w:cs="Arial" w:hint="default"/>
        <w:color w:val="DB2882"/>
        <w:w w:val="99"/>
        <w:sz w:val="22"/>
        <w:szCs w:val="22"/>
      </w:rPr>
    </w:lvl>
    <w:lvl w:ilvl="1" w:tplc="DAE0622A">
      <w:numFmt w:val="bullet"/>
      <w:lvlText w:val="•"/>
      <w:lvlJc w:val="left"/>
      <w:pPr>
        <w:ind w:left="976" w:hanging="400"/>
      </w:pPr>
      <w:rPr>
        <w:rFonts w:hint="default"/>
      </w:rPr>
    </w:lvl>
    <w:lvl w:ilvl="2" w:tplc="59903C4E">
      <w:numFmt w:val="bullet"/>
      <w:lvlText w:val="•"/>
      <w:lvlJc w:val="left"/>
      <w:pPr>
        <w:ind w:left="1432" w:hanging="400"/>
      </w:pPr>
      <w:rPr>
        <w:rFonts w:hint="default"/>
      </w:rPr>
    </w:lvl>
    <w:lvl w:ilvl="3" w:tplc="DF8EF328">
      <w:numFmt w:val="bullet"/>
      <w:lvlText w:val="•"/>
      <w:lvlJc w:val="left"/>
      <w:pPr>
        <w:ind w:left="1889" w:hanging="400"/>
      </w:pPr>
      <w:rPr>
        <w:rFonts w:hint="default"/>
      </w:rPr>
    </w:lvl>
    <w:lvl w:ilvl="4" w:tplc="D4FC7FA2">
      <w:numFmt w:val="bullet"/>
      <w:lvlText w:val="•"/>
      <w:lvlJc w:val="left"/>
      <w:pPr>
        <w:ind w:left="2345" w:hanging="400"/>
      </w:pPr>
      <w:rPr>
        <w:rFonts w:hint="default"/>
      </w:rPr>
    </w:lvl>
    <w:lvl w:ilvl="5" w:tplc="EB2CB7FC">
      <w:numFmt w:val="bullet"/>
      <w:lvlText w:val="•"/>
      <w:lvlJc w:val="left"/>
      <w:pPr>
        <w:ind w:left="2802" w:hanging="400"/>
      </w:pPr>
      <w:rPr>
        <w:rFonts w:hint="default"/>
      </w:rPr>
    </w:lvl>
    <w:lvl w:ilvl="6" w:tplc="D3064B04">
      <w:numFmt w:val="bullet"/>
      <w:lvlText w:val="•"/>
      <w:lvlJc w:val="left"/>
      <w:pPr>
        <w:ind w:left="3258" w:hanging="400"/>
      </w:pPr>
      <w:rPr>
        <w:rFonts w:hint="default"/>
      </w:rPr>
    </w:lvl>
    <w:lvl w:ilvl="7" w:tplc="4ADAF822">
      <w:numFmt w:val="bullet"/>
      <w:lvlText w:val="•"/>
      <w:lvlJc w:val="left"/>
      <w:pPr>
        <w:ind w:left="3715" w:hanging="400"/>
      </w:pPr>
      <w:rPr>
        <w:rFonts w:hint="default"/>
      </w:rPr>
    </w:lvl>
    <w:lvl w:ilvl="8" w:tplc="C1EC1290">
      <w:numFmt w:val="bullet"/>
      <w:lvlText w:val="•"/>
      <w:lvlJc w:val="left"/>
      <w:pPr>
        <w:ind w:left="4171" w:hanging="4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60E"/>
    <w:rsid w:val="0043765D"/>
    <w:rsid w:val="0052360E"/>
    <w:rsid w:val="00843CF3"/>
    <w:rsid w:val="00C25643"/>
    <w:rsid w:val="00D91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3"/>
      <w:ind w:left="110"/>
      <w:outlineLvl w:val="0"/>
    </w:pPr>
    <w:rPr>
      <w:b/>
      <w:bCs/>
      <w:sz w:val="60"/>
      <w:szCs w:val="60"/>
    </w:rPr>
  </w:style>
  <w:style w:type="paragraph" w:styleId="Heading2">
    <w:name w:val="heading 2"/>
    <w:basedOn w:val="Normal"/>
    <w:uiPriority w:val="1"/>
    <w:qFormat/>
    <w:pPr>
      <w:spacing w:before="25"/>
      <w:ind w:left="110"/>
      <w:outlineLvl w:val="1"/>
    </w:pPr>
    <w:rPr>
      <w:b/>
      <w:bCs/>
      <w:sz w:val="36"/>
      <w:szCs w:val="36"/>
    </w:rPr>
  </w:style>
  <w:style w:type="paragraph" w:styleId="Heading3">
    <w:name w:val="heading 3"/>
    <w:basedOn w:val="Normal"/>
    <w:uiPriority w:val="1"/>
    <w:qFormat/>
    <w:pPr>
      <w:spacing w:before="53"/>
      <w:ind w:left="214" w:hanging="311"/>
      <w:outlineLvl w:val="2"/>
    </w:pPr>
    <w:rPr>
      <w:b/>
      <w:bCs/>
      <w:sz w:val="28"/>
      <w:szCs w:val="28"/>
    </w:rPr>
  </w:style>
  <w:style w:type="paragraph" w:styleId="Heading4">
    <w:name w:val="heading 4"/>
    <w:basedOn w:val="Normal"/>
    <w:uiPriority w:val="1"/>
    <w:qFormat/>
    <w:pPr>
      <w:ind w:left="11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41"/>
      <w:ind w:left="510" w:hanging="400"/>
    </w:pPr>
  </w:style>
  <w:style w:type="paragraph" w:customStyle="1" w:styleId="TableParagraph">
    <w:name w:val="Table Paragraph"/>
    <w:basedOn w:val="Normal"/>
    <w:uiPriority w:val="1"/>
    <w:qFormat/>
    <w:pPr>
      <w:spacing w:before="180"/>
      <w:ind w:left="138"/>
    </w:pPr>
  </w:style>
  <w:style w:type="paragraph" w:styleId="BalloonText">
    <w:name w:val="Balloon Text"/>
    <w:basedOn w:val="Normal"/>
    <w:link w:val="BalloonTextChar"/>
    <w:uiPriority w:val="99"/>
    <w:semiHidden/>
    <w:unhideWhenUsed/>
    <w:rsid w:val="0043765D"/>
    <w:rPr>
      <w:rFonts w:ascii="Tahoma" w:hAnsi="Tahoma" w:cs="Tahoma"/>
      <w:sz w:val="16"/>
      <w:szCs w:val="16"/>
    </w:rPr>
  </w:style>
  <w:style w:type="character" w:customStyle="1" w:styleId="BalloonTextChar">
    <w:name w:val="Balloon Text Char"/>
    <w:basedOn w:val="DefaultParagraphFont"/>
    <w:link w:val="BalloonText"/>
    <w:uiPriority w:val="99"/>
    <w:semiHidden/>
    <w:rsid w:val="0043765D"/>
    <w:rPr>
      <w:rFonts w:ascii="Tahoma" w:eastAsia="Arial" w:hAnsi="Tahoma" w:cs="Tahoma"/>
      <w:sz w:val="16"/>
      <w:szCs w:val="16"/>
    </w:rPr>
  </w:style>
  <w:style w:type="character" w:styleId="Hyperlink">
    <w:name w:val="Hyperlink"/>
    <w:basedOn w:val="DefaultParagraphFont"/>
    <w:uiPriority w:val="99"/>
    <w:unhideWhenUsed/>
    <w:rsid w:val="004376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3"/>
      <w:ind w:left="110"/>
      <w:outlineLvl w:val="0"/>
    </w:pPr>
    <w:rPr>
      <w:b/>
      <w:bCs/>
      <w:sz w:val="60"/>
      <w:szCs w:val="60"/>
    </w:rPr>
  </w:style>
  <w:style w:type="paragraph" w:styleId="Heading2">
    <w:name w:val="heading 2"/>
    <w:basedOn w:val="Normal"/>
    <w:uiPriority w:val="1"/>
    <w:qFormat/>
    <w:pPr>
      <w:spacing w:before="25"/>
      <w:ind w:left="110"/>
      <w:outlineLvl w:val="1"/>
    </w:pPr>
    <w:rPr>
      <w:b/>
      <w:bCs/>
      <w:sz w:val="36"/>
      <w:szCs w:val="36"/>
    </w:rPr>
  </w:style>
  <w:style w:type="paragraph" w:styleId="Heading3">
    <w:name w:val="heading 3"/>
    <w:basedOn w:val="Normal"/>
    <w:uiPriority w:val="1"/>
    <w:qFormat/>
    <w:pPr>
      <w:spacing w:before="53"/>
      <w:ind w:left="214" w:hanging="311"/>
      <w:outlineLvl w:val="2"/>
    </w:pPr>
    <w:rPr>
      <w:b/>
      <w:bCs/>
      <w:sz w:val="28"/>
      <w:szCs w:val="28"/>
    </w:rPr>
  </w:style>
  <w:style w:type="paragraph" w:styleId="Heading4">
    <w:name w:val="heading 4"/>
    <w:basedOn w:val="Normal"/>
    <w:uiPriority w:val="1"/>
    <w:qFormat/>
    <w:pPr>
      <w:ind w:left="11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41"/>
      <w:ind w:left="510" w:hanging="400"/>
    </w:pPr>
  </w:style>
  <w:style w:type="paragraph" w:customStyle="1" w:styleId="TableParagraph">
    <w:name w:val="Table Paragraph"/>
    <w:basedOn w:val="Normal"/>
    <w:uiPriority w:val="1"/>
    <w:qFormat/>
    <w:pPr>
      <w:spacing w:before="180"/>
      <w:ind w:left="138"/>
    </w:pPr>
  </w:style>
  <w:style w:type="paragraph" w:styleId="BalloonText">
    <w:name w:val="Balloon Text"/>
    <w:basedOn w:val="Normal"/>
    <w:link w:val="BalloonTextChar"/>
    <w:uiPriority w:val="99"/>
    <w:semiHidden/>
    <w:unhideWhenUsed/>
    <w:rsid w:val="0043765D"/>
    <w:rPr>
      <w:rFonts w:ascii="Tahoma" w:hAnsi="Tahoma" w:cs="Tahoma"/>
      <w:sz w:val="16"/>
      <w:szCs w:val="16"/>
    </w:rPr>
  </w:style>
  <w:style w:type="character" w:customStyle="1" w:styleId="BalloonTextChar">
    <w:name w:val="Balloon Text Char"/>
    <w:basedOn w:val="DefaultParagraphFont"/>
    <w:link w:val="BalloonText"/>
    <w:uiPriority w:val="99"/>
    <w:semiHidden/>
    <w:rsid w:val="0043765D"/>
    <w:rPr>
      <w:rFonts w:ascii="Tahoma" w:eastAsia="Arial" w:hAnsi="Tahoma" w:cs="Tahoma"/>
      <w:sz w:val="16"/>
      <w:szCs w:val="16"/>
    </w:rPr>
  </w:style>
  <w:style w:type="character" w:styleId="Hyperlink">
    <w:name w:val="Hyperlink"/>
    <w:basedOn w:val="DefaultParagraphFont"/>
    <w:uiPriority w:val="99"/>
    <w:unhideWhenUsed/>
    <w:rsid w:val="004376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tendring-consult.objective.co.uk/portal" TargetMode="External"/><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7.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hyperlink" Target="http://tendring-consult.objective.co.uk/portal" TargetMode="External"/><Relationship Id="rId5" Type="http://schemas.openxmlformats.org/officeDocument/2006/relationships/settings" Target="settings.xml"/><Relationship Id="rId61" Type="http://schemas.openxmlformats.org/officeDocument/2006/relationships/image" Target="media/image54.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mailto:planning.policy@tendringdc.gov.uk" TargetMode="External"/><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ww.planningportal.gov.uk/" TargetMode="External"/><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hyperlink" Target="mailto:planning.policy@tendringdc.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hyperlink" Target="mailto:planning.policy@tendringdc.gov.uk"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1b36a2e8-5d2d-4312-96da-671669d2c888" origin="defaultValue">
  <element uid="id_classification_nonbusiness" value=""/>
</sisl>
</file>

<file path=customXml/itemProps1.xml><?xml version="1.0" encoding="utf-8"?>
<ds:datastoreItem xmlns:ds="http://schemas.openxmlformats.org/officeDocument/2006/customXml" ds:itemID="{02FDF902-CE2A-45AD-ADA1-0FA8BA90E73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23CDF457</Template>
  <TotalTime>2</TotalTime>
  <Pages>7</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12517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Davidson</dc:creator>
  <cp:lastModifiedBy>Alex Davidson</cp:lastModifiedBy>
  <cp:revision>4</cp:revision>
  <dcterms:created xsi:type="dcterms:W3CDTF">2017-06-15T12:51:00Z</dcterms:created>
  <dcterms:modified xsi:type="dcterms:W3CDTF">2017-06-15T12:52:00Z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Creator">
    <vt:lpwstr>Adobe InDesign CC 2017 (Macintosh)</vt:lpwstr>
  </property>
  <property fmtid="{D5CDD505-2E9C-101B-9397-08002B2CF9AE}" pid="4" name="LastSaved">
    <vt:filetime>2017-06-15T00:00:00Z</vt:filetime>
  </property>
  <property fmtid="{D5CDD505-2E9C-101B-9397-08002B2CF9AE}" pid="5" name="docIndexRef">
    <vt:lpwstr>ae20aa8f-47c9-44cc-b91f-5b9cea7b02ca</vt:lpwstr>
  </property>
  <property fmtid="{D5CDD505-2E9C-101B-9397-08002B2CF9AE}" pid="6" name="bjSaver">
    <vt:lpwstr>4mHGZ3SScKYlE9ayE6mdFZkMbhs5SU5i</vt:lpwstr>
  </property>
  <property fmtid="{D5CDD505-2E9C-101B-9397-08002B2CF9AE}" pid="7" name="bjDocumentLabelXML">
    <vt:lpwstr>&lt;?xml version="1.0" encoding="us-ascii"?&gt;&lt;sisl xmlns:xsi="http://www.w3.org/2001/XMLSchema-instance" xmlns:xsd="http://www.w3.org/2001/XMLSchema" sislVersion="0" policy="1b36a2e8-5d2d-4312-96da-671669d2c888" origin="defaultValue"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OFFICIAL</vt:lpwstr>
  </property>
</Properties>
</file>